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C4A49" w14:textId="77777777" w:rsidR="00523761" w:rsidRPr="00523761" w:rsidRDefault="00523761" w:rsidP="0018021C">
      <w:pPr>
        <w:spacing w:after="0"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3EDAA05F" w14:textId="77777777" w:rsidR="00043F3F" w:rsidRPr="00523761" w:rsidRDefault="00AC431B" w:rsidP="00523761">
      <w:pPr>
        <w:spacing w:after="360" w:line="276" w:lineRule="auto"/>
        <w:jc w:val="center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PROPUESTA DE TEMA DE TESIS</w:t>
      </w:r>
    </w:p>
    <w:p w14:paraId="64472BC9" w14:textId="77777777" w:rsidR="00043F3F" w:rsidRPr="00523761" w:rsidRDefault="00043F3F" w:rsidP="0018021C">
      <w:pPr>
        <w:pStyle w:val="Prrafodelista"/>
        <w:numPr>
          <w:ilvl w:val="0"/>
          <w:numId w:val="1"/>
        </w:numPr>
        <w:spacing w:after="12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DATOS DEL TESISTA</w:t>
      </w:r>
    </w:p>
    <w:p w14:paraId="19679E9B" w14:textId="77777777" w:rsidR="00043F3F" w:rsidRPr="00523761" w:rsidRDefault="00043F3F" w:rsidP="00CB5C2F">
      <w:pPr>
        <w:spacing w:after="0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Tesista 1</w:t>
      </w:r>
      <w:r w:rsidR="00993279" w:rsidRPr="00523761">
        <w:rPr>
          <w:rFonts w:ascii="Arial" w:hAnsi="Arial" w:cs="Arial"/>
          <w:b/>
          <w:bCs/>
          <w:lang w:val="es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043F3F" w:rsidRPr="00523761" w14:paraId="66FF4525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373C58F5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</w:rPr>
              <w:t>Apellidos y nombres</w:t>
            </w:r>
            <w:r w:rsidR="0018021C" w:rsidRPr="00523761">
              <w:rPr>
                <w:rFonts w:ascii="Arial" w:hAnsi="Arial" w:cs="Arial"/>
              </w:rPr>
              <w:t>:</w:t>
            </w:r>
          </w:p>
        </w:tc>
        <w:sdt>
          <w:sdtPr>
            <w:rPr>
              <w:rFonts w:ascii="Arial" w:hAnsi="Arial" w:cs="Arial"/>
              <w:b/>
              <w:bCs/>
              <w:lang w:val="es-ES"/>
            </w:rPr>
            <w:id w:val="2067680256"/>
            <w:placeholder>
              <w:docPart w:val="55A53BE5821342CFB80B22B20C650568"/>
            </w:placeholder>
            <w:showingPlcHdr/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212D6EC5" w14:textId="77777777" w:rsidR="00043F3F" w:rsidRPr="00523761" w:rsidRDefault="00EA2724" w:rsidP="00043F3F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apellidos y nombres</w:t>
                </w:r>
              </w:p>
            </w:tc>
          </w:sdtContent>
        </w:sdt>
      </w:tr>
      <w:tr w:rsidR="00043F3F" w:rsidRPr="00523761" w14:paraId="4CEB2AA1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6A0C8484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DNI:</w:t>
            </w:r>
          </w:p>
        </w:tc>
        <w:sdt>
          <w:sdtPr>
            <w:rPr>
              <w:rFonts w:ascii="Arial" w:hAnsi="Arial" w:cs="Arial"/>
              <w:lang w:val="es-ES"/>
            </w:rPr>
            <w:id w:val="-573040218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7D44A141" w14:textId="77777777" w:rsidR="00043F3F" w:rsidRPr="00523761" w:rsidRDefault="00CB5C2F" w:rsidP="00043F3F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el DNI</w:t>
                </w:r>
              </w:p>
            </w:tc>
          </w:sdtContent>
        </w:sdt>
      </w:tr>
      <w:tr w:rsidR="00043F3F" w:rsidRPr="00523761" w14:paraId="08DE67EE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74CF519B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Código universitario:</w:t>
            </w:r>
          </w:p>
        </w:tc>
        <w:sdt>
          <w:sdtPr>
            <w:rPr>
              <w:rFonts w:ascii="Arial" w:hAnsi="Arial" w:cs="Arial"/>
              <w:lang w:val="es-ES"/>
            </w:rPr>
            <w:id w:val="-215895318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507A8F75" w14:textId="77777777" w:rsidR="00043F3F" w:rsidRPr="00523761" w:rsidRDefault="00CB5C2F" w:rsidP="00043F3F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el código universitario</w:t>
                </w:r>
              </w:p>
            </w:tc>
          </w:sdtContent>
        </w:sdt>
      </w:tr>
      <w:tr w:rsidR="00043F3F" w:rsidRPr="00523761" w14:paraId="5EA7589A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5745C291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Escuela profesional:</w:t>
            </w:r>
          </w:p>
        </w:tc>
        <w:sdt>
          <w:sdtPr>
            <w:rPr>
              <w:rFonts w:ascii="Arial" w:hAnsi="Arial" w:cs="Arial"/>
              <w:b/>
              <w:bCs/>
              <w:lang w:val="es-ES"/>
            </w:rPr>
            <w:id w:val="2130735934"/>
            <w:placeholder>
              <w:docPart w:val="21977830430747AAACDC975063F2612A"/>
            </w:placeholder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sdt>
                <w:sdtPr>
                  <w:rPr>
                    <w:rFonts w:ascii="Arial" w:hAnsi="Arial" w:cs="Arial"/>
                    <w:lang w:val="es-ES"/>
                  </w:rPr>
                  <w:id w:val="-1857501967"/>
                  <w:placeholder>
                    <w:docPart w:val="21977830430747AAACDC975063F2612A"/>
                  </w:placeholder>
                  <w:text/>
                </w:sdtPr>
                <w:sdtEndPr/>
                <w:sdtContent>
                  <w:p w14:paraId="2A461BDB" w14:textId="77777777" w:rsidR="00043F3F" w:rsidRPr="00523761" w:rsidRDefault="00CB5C2F" w:rsidP="00043F3F">
                    <w:pPr>
                      <w:jc w:val="center"/>
                      <w:rPr>
                        <w:rFonts w:ascii="Arial" w:hAnsi="Arial" w:cs="Arial"/>
                        <w:b/>
                        <w:bCs/>
                        <w:lang w:val="es-ES"/>
                      </w:rPr>
                    </w:pPr>
                    <w:r w:rsidRPr="00523761">
                      <w:rPr>
                        <w:rStyle w:val="Textodelmarcadordeposicin"/>
                        <w:rFonts w:ascii="Arial" w:hAnsi="Arial" w:cs="Arial"/>
                      </w:rPr>
                      <w:t>Ingrese el nombre de su escuela profesional</w:t>
                    </w:r>
                  </w:p>
                </w:sdtContent>
              </w:sdt>
            </w:tc>
          </w:sdtContent>
        </w:sdt>
      </w:tr>
      <w:tr w:rsidR="00043F3F" w:rsidRPr="00523761" w14:paraId="61B30425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54FF070D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Correo institucional:</w:t>
            </w:r>
          </w:p>
        </w:tc>
        <w:sdt>
          <w:sdtPr>
            <w:rPr>
              <w:rFonts w:ascii="Arial" w:hAnsi="Arial" w:cs="Arial"/>
              <w:lang w:val="es-ES"/>
            </w:rPr>
            <w:id w:val="-1745014371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56BE6845" w14:textId="77777777" w:rsidR="00043F3F" w:rsidRPr="00523761" w:rsidRDefault="00CB5C2F" w:rsidP="00043F3F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su correo institucional</w:t>
                </w:r>
                <w:r w:rsidRPr="00523761">
                  <w:rPr>
                    <w:rFonts w:ascii="Arial" w:hAnsi="Arial" w:cs="Arial"/>
                    <w:lang w:val="es-ES"/>
                  </w:rPr>
                  <w:t xml:space="preserve"> </w:t>
                </w:r>
              </w:p>
            </w:tc>
          </w:sdtContent>
        </w:sdt>
      </w:tr>
      <w:tr w:rsidR="00043F3F" w:rsidRPr="00523761" w14:paraId="0710568D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2BB2DA8E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Teléfono:</w:t>
            </w:r>
          </w:p>
        </w:tc>
        <w:sdt>
          <w:sdtPr>
            <w:rPr>
              <w:rFonts w:ascii="Arial" w:hAnsi="Arial" w:cs="Arial"/>
              <w:lang w:val="es-ES"/>
            </w:rPr>
            <w:id w:val="-273635021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07774EA2" w14:textId="77777777" w:rsidR="00043F3F" w:rsidRPr="00523761" w:rsidRDefault="00CB5C2F" w:rsidP="00043F3F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número celular</w:t>
                </w:r>
              </w:p>
            </w:tc>
          </w:sdtContent>
        </w:sdt>
      </w:tr>
      <w:tr w:rsidR="00043F3F" w:rsidRPr="00523761" w14:paraId="6F3A6E11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18D50D75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 xml:space="preserve">Condición:  </w:t>
            </w:r>
          </w:p>
        </w:tc>
        <w:tc>
          <w:tcPr>
            <w:tcW w:w="6089" w:type="dxa"/>
            <w:shd w:val="clear" w:color="auto" w:fill="FFFFFF" w:themeFill="background1"/>
          </w:tcPr>
          <w:p w14:paraId="4071F7C1" w14:textId="77777777" w:rsidR="00043F3F" w:rsidRPr="00523761" w:rsidRDefault="00411D33" w:rsidP="00043F3F">
            <w:pPr>
              <w:jc w:val="center"/>
              <w:rPr>
                <w:rFonts w:ascii="Arial" w:hAnsi="Arial" w:cs="Arial"/>
                <w:lang w:val="es-ES"/>
              </w:rPr>
            </w:pPr>
            <w:sdt>
              <w:sdtPr>
                <w:rPr>
                  <w:rFonts w:ascii="Arial" w:hAnsi="Arial" w:cs="Arial"/>
                  <w:lang w:val="es-ES"/>
                </w:rPr>
                <w:id w:val="187064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279" w:rsidRPr="00523761">
                  <w:rPr>
                    <w:rFonts w:ascii="Segoe UI Symbol" w:eastAsia="MS Gothic" w:hAnsi="Segoe UI Symbol" w:cs="Segoe UI Symbol"/>
                    <w:lang w:val="es-ES"/>
                  </w:rPr>
                  <w:t>☐</w:t>
                </w:r>
              </w:sdtContent>
            </w:sdt>
            <w:r w:rsidR="00043F3F" w:rsidRPr="00523761">
              <w:rPr>
                <w:rFonts w:ascii="Arial" w:hAnsi="Arial" w:cs="Arial"/>
                <w:lang w:val="es-ES"/>
              </w:rPr>
              <w:t xml:space="preserve"> </w:t>
            </w:r>
            <w:r w:rsidR="00043F3F" w:rsidRPr="00523761">
              <w:rPr>
                <w:rStyle w:val="Textodelmarcadordeposicin"/>
                <w:rFonts w:ascii="Arial" w:hAnsi="Arial" w:cs="Arial"/>
              </w:rPr>
              <w:t xml:space="preserve">Alumno </w:t>
            </w:r>
            <w:r w:rsidR="00043F3F" w:rsidRPr="00523761">
              <w:rPr>
                <w:rFonts w:ascii="Arial" w:hAnsi="Arial" w:cs="Arial"/>
                <w:lang w:val="es-ES"/>
              </w:rPr>
              <w:t xml:space="preserve">  </w:t>
            </w:r>
            <w:sdt>
              <w:sdtPr>
                <w:rPr>
                  <w:rFonts w:ascii="Arial" w:hAnsi="Arial" w:cs="Arial"/>
                  <w:lang w:val="es-ES"/>
                </w:rPr>
                <w:id w:val="182978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279" w:rsidRPr="00523761">
                  <w:rPr>
                    <w:rFonts w:ascii="Segoe UI Symbol" w:eastAsia="MS Gothic" w:hAnsi="Segoe UI Symbol" w:cs="Segoe UI Symbol"/>
                    <w:lang w:val="es-ES"/>
                  </w:rPr>
                  <w:t>☐</w:t>
                </w:r>
              </w:sdtContent>
            </w:sdt>
            <w:r w:rsidR="00043F3F" w:rsidRPr="00523761">
              <w:rPr>
                <w:rFonts w:ascii="Arial" w:hAnsi="Arial" w:cs="Arial"/>
                <w:lang w:val="es-ES"/>
              </w:rPr>
              <w:t xml:space="preserve"> </w:t>
            </w:r>
            <w:r w:rsidR="00043F3F" w:rsidRPr="00523761">
              <w:rPr>
                <w:rStyle w:val="Textodelmarcadordeposicin"/>
                <w:rFonts w:ascii="Arial" w:hAnsi="Arial" w:cs="Arial"/>
              </w:rPr>
              <w:t>Egresado</w:t>
            </w:r>
            <w:r w:rsidR="00043F3F" w:rsidRPr="00523761">
              <w:rPr>
                <w:rFonts w:ascii="Arial" w:hAnsi="Arial" w:cs="Arial"/>
                <w:lang w:val="es-ES"/>
              </w:rPr>
              <w:t xml:space="preserve">   </w:t>
            </w:r>
            <w:sdt>
              <w:sdtPr>
                <w:rPr>
                  <w:rFonts w:ascii="Arial" w:hAnsi="Arial" w:cs="Arial"/>
                  <w:lang w:val="es-ES"/>
                </w:rPr>
                <w:id w:val="-157535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279" w:rsidRPr="00523761">
                  <w:rPr>
                    <w:rFonts w:ascii="Segoe UI Symbol" w:eastAsia="MS Gothic" w:hAnsi="Segoe UI Symbol" w:cs="Segoe UI Symbol"/>
                    <w:lang w:val="es-ES"/>
                  </w:rPr>
                  <w:t>☐</w:t>
                </w:r>
              </w:sdtContent>
            </w:sdt>
            <w:r w:rsidR="00043F3F" w:rsidRPr="00523761">
              <w:rPr>
                <w:rStyle w:val="Textodelmarcadordeposicin"/>
                <w:rFonts w:ascii="Arial" w:hAnsi="Arial" w:cs="Arial"/>
              </w:rPr>
              <w:t>Bachiller</w:t>
            </w:r>
          </w:p>
        </w:tc>
      </w:tr>
    </w:tbl>
    <w:p w14:paraId="2F9D82E7" w14:textId="77777777" w:rsidR="00CB5C2F" w:rsidRPr="00523761" w:rsidRDefault="00CB5C2F" w:rsidP="00CB5C2F">
      <w:pPr>
        <w:spacing w:after="0"/>
        <w:rPr>
          <w:rFonts w:ascii="Arial" w:hAnsi="Arial" w:cs="Arial"/>
          <w:b/>
          <w:bCs/>
          <w:lang w:val="es-ES"/>
        </w:rPr>
      </w:pPr>
    </w:p>
    <w:p w14:paraId="48B3B428" w14:textId="77777777" w:rsidR="00043F3F" w:rsidRPr="00523761" w:rsidRDefault="00043F3F" w:rsidP="00CB5C2F">
      <w:pPr>
        <w:spacing w:after="0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Tesista 2 (si aplica):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043F3F" w:rsidRPr="00523761" w14:paraId="28FF4AE1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31132D03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</w:rPr>
              <w:t>Apellidos y nombres</w:t>
            </w:r>
            <w:r w:rsidR="0018021C" w:rsidRPr="00523761">
              <w:rPr>
                <w:rFonts w:ascii="Arial" w:hAnsi="Arial" w:cs="Arial"/>
              </w:rPr>
              <w:t>:</w:t>
            </w:r>
          </w:p>
        </w:tc>
        <w:sdt>
          <w:sdtPr>
            <w:rPr>
              <w:rFonts w:ascii="Arial" w:hAnsi="Arial" w:cs="Arial"/>
              <w:lang w:val="es-ES"/>
            </w:rPr>
            <w:id w:val="1090578494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47B294B2" w14:textId="77777777" w:rsidR="00043F3F" w:rsidRPr="00523761" w:rsidRDefault="00AB1D02" w:rsidP="00B116A1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nombres completos</w:t>
                </w:r>
              </w:p>
            </w:tc>
          </w:sdtContent>
        </w:sdt>
      </w:tr>
      <w:tr w:rsidR="00043F3F" w:rsidRPr="00523761" w14:paraId="1A2F0923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64E867E3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DNI</w:t>
            </w:r>
            <w:r w:rsidR="0018021C" w:rsidRPr="00523761">
              <w:rPr>
                <w:rFonts w:ascii="Arial" w:hAnsi="Arial" w:cs="Arial"/>
                <w:lang w:val="es-ES"/>
              </w:rPr>
              <w:t>:</w:t>
            </w:r>
          </w:p>
        </w:tc>
        <w:sdt>
          <w:sdtPr>
            <w:rPr>
              <w:rFonts w:ascii="Arial" w:hAnsi="Arial" w:cs="Arial"/>
              <w:lang w:val="es-ES"/>
            </w:rPr>
            <w:id w:val="2139762030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42E65A9D" w14:textId="77777777" w:rsidR="00043F3F" w:rsidRPr="00523761" w:rsidRDefault="00AB1D02" w:rsidP="00B116A1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el DNI</w:t>
                </w:r>
              </w:p>
            </w:tc>
          </w:sdtContent>
        </w:sdt>
      </w:tr>
      <w:tr w:rsidR="00043F3F" w:rsidRPr="00523761" w14:paraId="01B6DF9F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197E3DDD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Código universitario:</w:t>
            </w:r>
          </w:p>
        </w:tc>
        <w:sdt>
          <w:sdtPr>
            <w:rPr>
              <w:rFonts w:ascii="Arial" w:hAnsi="Arial" w:cs="Arial"/>
              <w:lang w:val="es-ES"/>
            </w:rPr>
            <w:id w:val="1306043576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1B17F8F7" w14:textId="77777777" w:rsidR="00043F3F" w:rsidRPr="00523761" w:rsidRDefault="00AB1D02" w:rsidP="00B116A1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el código universitario</w:t>
                </w:r>
              </w:p>
            </w:tc>
          </w:sdtContent>
        </w:sdt>
      </w:tr>
      <w:tr w:rsidR="00043F3F" w:rsidRPr="00523761" w14:paraId="4798630B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5FAD799A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Escuela profesional:</w:t>
            </w:r>
          </w:p>
        </w:tc>
        <w:sdt>
          <w:sdtPr>
            <w:rPr>
              <w:rFonts w:ascii="Arial" w:hAnsi="Arial" w:cs="Arial"/>
              <w:lang w:val="es-ES"/>
            </w:rPr>
            <w:id w:val="573630030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1D1EF48C" w14:textId="77777777" w:rsidR="00043F3F" w:rsidRPr="00523761" w:rsidRDefault="00AB1D02" w:rsidP="00B116A1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el nombre de su escuela profesional</w:t>
                </w:r>
              </w:p>
            </w:tc>
          </w:sdtContent>
        </w:sdt>
      </w:tr>
      <w:tr w:rsidR="00043F3F" w:rsidRPr="00523761" w14:paraId="00D5E480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3C1C8213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Correo institucional:</w:t>
            </w:r>
          </w:p>
        </w:tc>
        <w:sdt>
          <w:sdtPr>
            <w:rPr>
              <w:rFonts w:ascii="Arial" w:hAnsi="Arial" w:cs="Arial"/>
              <w:lang w:val="es-ES"/>
            </w:rPr>
            <w:id w:val="-185366966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2CB6EE04" w14:textId="77777777" w:rsidR="00043F3F" w:rsidRPr="00523761" w:rsidRDefault="00AB1D02" w:rsidP="00B116A1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su correo institucional</w:t>
                </w:r>
              </w:p>
            </w:tc>
          </w:sdtContent>
        </w:sdt>
      </w:tr>
      <w:tr w:rsidR="00043F3F" w:rsidRPr="00523761" w14:paraId="725A6096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28ABBC32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>Teléfono:</w:t>
            </w:r>
          </w:p>
        </w:tc>
        <w:sdt>
          <w:sdtPr>
            <w:rPr>
              <w:rFonts w:ascii="Arial" w:hAnsi="Arial" w:cs="Arial"/>
              <w:lang w:val="es-ES"/>
            </w:rPr>
            <w:id w:val="1309363189"/>
            <w:placeholder>
              <w:docPart w:val="21977830430747AAACDC975063F2612A"/>
            </w:placeholder>
            <w:text/>
          </w:sdtPr>
          <w:sdtEndPr/>
          <w:sdtContent>
            <w:tc>
              <w:tcPr>
                <w:tcW w:w="6089" w:type="dxa"/>
                <w:shd w:val="clear" w:color="auto" w:fill="FFFFFF" w:themeFill="background1"/>
              </w:tcPr>
              <w:p w14:paraId="5F5F9EC2" w14:textId="77777777" w:rsidR="00043F3F" w:rsidRPr="00523761" w:rsidRDefault="00AB1D02" w:rsidP="00B116A1">
                <w:pPr>
                  <w:jc w:val="center"/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Ingrese número celular</w:t>
                </w:r>
              </w:p>
            </w:tc>
          </w:sdtContent>
        </w:sdt>
      </w:tr>
      <w:tr w:rsidR="00043F3F" w:rsidRPr="00523761" w14:paraId="442F589B" w14:textId="77777777" w:rsidTr="0018021C">
        <w:tc>
          <w:tcPr>
            <w:tcW w:w="2405" w:type="dxa"/>
            <w:shd w:val="clear" w:color="auto" w:fill="F2F2F2" w:themeFill="background1" w:themeFillShade="F2"/>
          </w:tcPr>
          <w:p w14:paraId="1038566D" w14:textId="77777777" w:rsidR="00043F3F" w:rsidRPr="00523761" w:rsidRDefault="00043F3F" w:rsidP="0018021C">
            <w:pPr>
              <w:rPr>
                <w:rFonts w:ascii="Arial" w:hAnsi="Arial" w:cs="Arial"/>
                <w:lang w:val="es-ES"/>
              </w:rPr>
            </w:pPr>
            <w:r w:rsidRPr="00523761">
              <w:rPr>
                <w:rFonts w:ascii="Arial" w:hAnsi="Arial" w:cs="Arial"/>
                <w:lang w:val="es-ES"/>
              </w:rPr>
              <w:t xml:space="preserve">Condición:  </w:t>
            </w:r>
          </w:p>
        </w:tc>
        <w:tc>
          <w:tcPr>
            <w:tcW w:w="6089" w:type="dxa"/>
            <w:shd w:val="clear" w:color="auto" w:fill="FFFFFF" w:themeFill="background1"/>
          </w:tcPr>
          <w:p w14:paraId="5C5857DB" w14:textId="77777777" w:rsidR="00043F3F" w:rsidRPr="00523761" w:rsidRDefault="00411D33" w:rsidP="00B116A1">
            <w:pPr>
              <w:jc w:val="center"/>
              <w:rPr>
                <w:rFonts w:ascii="Arial" w:hAnsi="Arial" w:cs="Arial"/>
                <w:lang w:val="es-ES"/>
              </w:rPr>
            </w:pPr>
            <w:sdt>
              <w:sdtPr>
                <w:rPr>
                  <w:rFonts w:ascii="Arial" w:hAnsi="Arial" w:cs="Arial"/>
                  <w:lang w:val="es-ES"/>
                </w:rPr>
                <w:id w:val="-204074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279" w:rsidRPr="00523761">
                  <w:rPr>
                    <w:rFonts w:ascii="Segoe UI Symbol" w:eastAsia="MS Gothic" w:hAnsi="Segoe UI Symbol" w:cs="Segoe UI Symbol"/>
                    <w:lang w:val="es-ES"/>
                  </w:rPr>
                  <w:t>☐</w:t>
                </w:r>
              </w:sdtContent>
            </w:sdt>
            <w:r w:rsidR="00043F3F" w:rsidRPr="00523761">
              <w:rPr>
                <w:rFonts w:ascii="Arial" w:hAnsi="Arial" w:cs="Arial"/>
                <w:lang w:val="es-ES"/>
              </w:rPr>
              <w:t xml:space="preserve"> </w:t>
            </w:r>
            <w:r w:rsidR="00043F3F" w:rsidRPr="00523761">
              <w:rPr>
                <w:rStyle w:val="Textodelmarcadordeposicin"/>
                <w:rFonts w:ascii="Arial" w:hAnsi="Arial" w:cs="Arial"/>
              </w:rPr>
              <w:t>Alumno</w:t>
            </w:r>
            <w:r w:rsidR="00043F3F" w:rsidRPr="00523761">
              <w:rPr>
                <w:rFonts w:ascii="Arial" w:hAnsi="Arial" w:cs="Arial"/>
                <w:lang w:val="es-ES"/>
              </w:rPr>
              <w:t xml:space="preserve">    </w:t>
            </w:r>
            <w:sdt>
              <w:sdtPr>
                <w:rPr>
                  <w:rFonts w:ascii="Arial" w:hAnsi="Arial" w:cs="Arial"/>
                  <w:lang w:val="es-ES"/>
                </w:rPr>
                <w:id w:val="-66462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279" w:rsidRPr="00523761">
                  <w:rPr>
                    <w:rFonts w:ascii="Segoe UI Symbol" w:eastAsia="MS Gothic" w:hAnsi="Segoe UI Symbol" w:cs="Segoe UI Symbol"/>
                    <w:lang w:val="es-ES"/>
                  </w:rPr>
                  <w:t>☐</w:t>
                </w:r>
              </w:sdtContent>
            </w:sdt>
            <w:r w:rsidR="00043F3F" w:rsidRPr="00523761">
              <w:rPr>
                <w:rStyle w:val="Textodelmarcadordeposicin"/>
                <w:rFonts w:ascii="Arial" w:hAnsi="Arial" w:cs="Arial"/>
              </w:rPr>
              <w:t xml:space="preserve">Egresado </w:t>
            </w:r>
            <w:r w:rsidR="00043F3F" w:rsidRPr="00523761">
              <w:rPr>
                <w:rFonts w:ascii="Arial" w:hAnsi="Arial" w:cs="Arial"/>
                <w:lang w:val="es-ES"/>
              </w:rPr>
              <w:t xml:space="preserve">  </w:t>
            </w:r>
            <w:sdt>
              <w:sdtPr>
                <w:rPr>
                  <w:rFonts w:ascii="Arial" w:hAnsi="Arial" w:cs="Arial"/>
                  <w:lang w:val="es-ES"/>
                </w:rPr>
                <w:id w:val="-11999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D02" w:rsidRPr="00523761">
                  <w:rPr>
                    <w:rFonts w:ascii="Segoe UI Symbol" w:eastAsia="MS Gothic" w:hAnsi="Segoe UI Symbol" w:cs="Segoe UI Symbol"/>
                    <w:lang w:val="es-ES"/>
                  </w:rPr>
                  <w:t>☐</w:t>
                </w:r>
              </w:sdtContent>
            </w:sdt>
            <w:r w:rsidR="00043F3F" w:rsidRPr="00523761">
              <w:rPr>
                <w:rStyle w:val="Textodelmarcadordeposicin"/>
                <w:rFonts w:ascii="Arial" w:hAnsi="Arial" w:cs="Arial"/>
              </w:rPr>
              <w:t>Bachiller</w:t>
            </w:r>
          </w:p>
        </w:tc>
      </w:tr>
    </w:tbl>
    <w:p w14:paraId="6767094C" w14:textId="77777777" w:rsidR="00043F3F" w:rsidRPr="00523761" w:rsidRDefault="00043F3F" w:rsidP="00353B04">
      <w:pPr>
        <w:spacing w:after="0"/>
        <w:rPr>
          <w:rFonts w:ascii="Arial" w:hAnsi="Arial" w:cs="Arial"/>
          <w:b/>
          <w:bCs/>
          <w:lang w:val="es-ES"/>
        </w:rPr>
      </w:pPr>
    </w:p>
    <w:p w14:paraId="76DCA463" w14:textId="77777777" w:rsidR="00993279" w:rsidRPr="00523761" w:rsidRDefault="00C01D18" w:rsidP="00CB5C2F">
      <w:pPr>
        <w:pStyle w:val="Prrafodelista"/>
        <w:numPr>
          <w:ilvl w:val="0"/>
          <w:numId w:val="1"/>
        </w:numPr>
        <w:spacing w:after="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TEMA</w:t>
      </w:r>
      <w:r w:rsidR="00D10B97">
        <w:rPr>
          <w:rFonts w:ascii="Arial" w:hAnsi="Arial" w:cs="Arial"/>
          <w:b/>
          <w:bCs/>
          <w:lang w:val="es-ES"/>
        </w:rPr>
        <w:t xml:space="preserve"> DE TESIS</w:t>
      </w:r>
      <w:r w:rsidR="00D10B97" w:rsidRPr="00523761">
        <w:rPr>
          <w:rFonts w:ascii="Arial" w:hAnsi="Arial" w:cs="Arial"/>
          <w:b/>
          <w:bCs/>
          <w:lang w:val="es-ES"/>
        </w:rPr>
        <w:t xml:space="preserve"> </w:t>
      </w:r>
      <w:r w:rsidR="00993279" w:rsidRPr="00523761">
        <w:rPr>
          <w:rFonts w:ascii="Arial" w:hAnsi="Arial" w:cs="Arial"/>
          <w:b/>
          <w:bCs/>
          <w:lang w:val="es-ES"/>
        </w:rPr>
        <w:t xml:space="preserve">PROPUESTO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93279" w:rsidRPr="00523761" w14:paraId="2D3B6B92" w14:textId="77777777" w:rsidTr="00AC431B">
        <w:tc>
          <w:tcPr>
            <w:tcW w:w="8494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b/>
                <w:bCs/>
                <w:lang w:val="es-ES"/>
              </w:rPr>
              <w:id w:val="-701400758"/>
              <w:placeholder>
                <w:docPart w:val="EBB60A20F1FA4F9884C40FD2914BA075"/>
              </w:placeholder>
              <w:showingPlcHdr/>
              <w:text/>
            </w:sdtPr>
            <w:sdtEndPr/>
            <w:sdtContent>
              <w:p w14:paraId="099B6CDE" w14:textId="5F8EFF18" w:rsidR="00993279" w:rsidRPr="00523761" w:rsidRDefault="004D7A5A" w:rsidP="00043F3F">
                <w:pPr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4D7A5A">
                  <w:rPr>
                    <w:rStyle w:val="Textodelmarcadordeposicin"/>
                    <w:rFonts w:ascii="Arial" w:hAnsi="Arial" w:cs="Arial"/>
                  </w:rPr>
                  <w:t>Escriba el enunciado del tema propuesto</w:t>
                </w:r>
              </w:p>
            </w:sdtContent>
          </w:sdt>
          <w:p w14:paraId="2AAC40B7" w14:textId="77777777" w:rsidR="00993279" w:rsidRPr="00523761" w:rsidRDefault="00993279" w:rsidP="00043F3F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</w:tbl>
    <w:p w14:paraId="5B9A97A1" w14:textId="77777777" w:rsidR="00993279" w:rsidRDefault="00993279" w:rsidP="00353B04">
      <w:pPr>
        <w:spacing w:after="0"/>
        <w:rPr>
          <w:rFonts w:ascii="Arial" w:hAnsi="Arial" w:cs="Arial"/>
          <w:b/>
          <w:bCs/>
          <w:lang w:val="es-ES"/>
        </w:rPr>
      </w:pPr>
    </w:p>
    <w:p w14:paraId="54B7E24A" w14:textId="44D3D6BB" w:rsidR="00D10B97" w:rsidRPr="00523761" w:rsidRDefault="004D7A5A" w:rsidP="00D10B97">
      <w:pPr>
        <w:pStyle w:val="Prrafodelista"/>
        <w:numPr>
          <w:ilvl w:val="0"/>
          <w:numId w:val="1"/>
        </w:numPr>
        <w:spacing w:after="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r w:rsidRPr="004D7A5A">
        <w:rPr>
          <w:rFonts w:ascii="Arial" w:hAnsi="Arial" w:cs="Arial"/>
          <w:b/>
          <w:bCs/>
          <w:lang w:val="es-ES"/>
        </w:rPr>
        <w:t>DESCRIPCIÓN BREVE DEL TEMA O PROBLEMA DE INVESTIGACIÓN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10B97" w:rsidRPr="00523761" w14:paraId="1B3C3952" w14:textId="77777777" w:rsidTr="00B23984">
        <w:tc>
          <w:tcPr>
            <w:tcW w:w="8494" w:type="dxa"/>
            <w:shd w:val="clear" w:color="auto" w:fill="F2F2F2" w:themeFill="background1" w:themeFillShade="F2"/>
          </w:tcPr>
          <w:sdt>
            <w:sdtPr>
              <w:rPr>
                <w:rStyle w:val="Textodelmarcadordeposicin"/>
                <w:rFonts w:ascii="Arial" w:hAnsi="Arial" w:cs="Arial"/>
              </w:rPr>
              <w:id w:val="1900634603"/>
              <w:placeholder>
                <w:docPart w:val="359692D9FE8F4CC98BF10A24736CE3A3"/>
              </w:placeholder>
              <w:showingPlcHdr/>
              <w:text/>
            </w:sdtPr>
            <w:sdtEndPr>
              <w:rPr>
                <w:rStyle w:val="Fuentedeprrafopredeter"/>
                <w:b/>
                <w:bCs/>
                <w:color w:val="auto"/>
                <w:lang w:val="es-ES"/>
              </w:rPr>
            </w:sdtEndPr>
            <w:sdtContent>
              <w:p w14:paraId="2D7112D1" w14:textId="6879AE62" w:rsidR="00D10B97" w:rsidRPr="00523761" w:rsidRDefault="004D7A5A" w:rsidP="00B23984">
                <w:pPr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4D7A5A">
                  <w:rPr>
                    <w:rStyle w:val="Textodelmarcadordeposicin"/>
                    <w:rFonts w:ascii="Arial" w:hAnsi="Arial" w:cs="Arial"/>
                  </w:rPr>
                  <w:t xml:space="preserve">Síntesis del contexto </w:t>
                </w:r>
                <w:r>
                  <w:rPr>
                    <w:rStyle w:val="Textodelmarcadordeposicin"/>
                    <w:rFonts w:ascii="Arial" w:hAnsi="Arial" w:cs="Arial"/>
                  </w:rPr>
                  <w:t>o</w:t>
                </w:r>
                <w:r w:rsidRPr="004D7A5A">
                  <w:rPr>
                    <w:rStyle w:val="Textodelmarcadordeposicin"/>
                    <w:rFonts w:ascii="Arial" w:hAnsi="Arial" w:cs="Arial"/>
                  </w:rPr>
                  <w:t xml:space="preserve"> problema que motiva la in</w:t>
                </w:r>
                <w:r>
                  <w:rPr>
                    <w:rStyle w:val="Textodelmarcadordeposicin"/>
                    <w:rFonts w:ascii="Arial" w:hAnsi="Arial" w:cs="Arial"/>
                  </w:rPr>
                  <w:t>vestigación</w:t>
                </w:r>
                <w:r w:rsidR="00D10B97" w:rsidRPr="00523761">
                  <w:rPr>
                    <w:rStyle w:val="Textodelmarcadordeposicin"/>
                    <w:rFonts w:ascii="Arial" w:hAnsi="Arial" w:cs="Arial"/>
                  </w:rPr>
                  <w:t xml:space="preserve"> (3–5 líneas)</w:t>
                </w:r>
              </w:p>
            </w:sdtContent>
          </w:sdt>
          <w:p w14:paraId="65EB9EE9" w14:textId="77777777" w:rsidR="00D10B97" w:rsidRPr="00523761" w:rsidRDefault="00D10B97" w:rsidP="00B23984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</w:tbl>
    <w:p w14:paraId="706FCF1C" w14:textId="77777777" w:rsidR="00D10B97" w:rsidRPr="00523761" w:rsidRDefault="00D10B97" w:rsidP="00353B04">
      <w:pPr>
        <w:spacing w:after="0"/>
        <w:rPr>
          <w:rFonts w:ascii="Arial" w:hAnsi="Arial" w:cs="Arial"/>
          <w:b/>
          <w:bCs/>
          <w:lang w:val="es-ES"/>
        </w:rPr>
      </w:pPr>
    </w:p>
    <w:p w14:paraId="0C695A97" w14:textId="77777777" w:rsidR="00993279" w:rsidRPr="00523761" w:rsidRDefault="00993279" w:rsidP="00D10B97">
      <w:pPr>
        <w:pStyle w:val="Prrafodelista"/>
        <w:numPr>
          <w:ilvl w:val="0"/>
          <w:numId w:val="1"/>
        </w:numPr>
        <w:spacing w:after="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bookmarkStart w:id="0" w:name="_Hlk227594168"/>
      <w:r w:rsidRPr="00523761">
        <w:rPr>
          <w:rFonts w:ascii="Arial" w:hAnsi="Arial" w:cs="Arial"/>
          <w:b/>
          <w:bCs/>
          <w:lang w:val="es-ES"/>
        </w:rPr>
        <w:t>LÍNEA DE INVESTIGACIÓN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93279" w:rsidRPr="00523761" w14:paraId="0CE8832C" w14:textId="77777777" w:rsidTr="00AC431B">
        <w:tc>
          <w:tcPr>
            <w:tcW w:w="8494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b/>
                <w:bCs/>
                <w:lang w:val="es-ES"/>
              </w:rPr>
              <w:id w:val="136688969"/>
              <w:placeholder>
                <w:docPart w:val="FDBF9AD100544C46BEA714863B5814ED"/>
              </w:placeholder>
              <w:showingPlcHdr/>
              <w:text/>
            </w:sdtPr>
            <w:sdtEndPr/>
            <w:sdtContent>
              <w:p w14:paraId="40C4F83F" w14:textId="2ED83FD3" w:rsidR="00993279" w:rsidRPr="00523761" w:rsidRDefault="007E4B8B" w:rsidP="00043F3F">
                <w:pPr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7E4B8B">
                  <w:rPr>
                    <w:rStyle w:val="Textodelmarcadordeposicin"/>
                    <w:rFonts w:ascii="Arial" w:hAnsi="Arial" w:cs="Arial"/>
                  </w:rPr>
                  <w:t>Escriba la línea de investigación de la escuela profesional</w:t>
                </w:r>
              </w:p>
            </w:sdtContent>
          </w:sdt>
          <w:p w14:paraId="5F7454DD" w14:textId="77777777" w:rsidR="00993279" w:rsidRPr="00523761" w:rsidRDefault="00993279" w:rsidP="00043F3F">
            <w:pPr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bookmarkEnd w:id="0"/>
    </w:tbl>
    <w:p w14:paraId="4EFCDD24" w14:textId="1F077E95" w:rsidR="00AC431B" w:rsidRDefault="00AC431B" w:rsidP="00353B04">
      <w:pPr>
        <w:spacing w:after="0"/>
        <w:rPr>
          <w:rFonts w:ascii="Arial" w:hAnsi="Arial" w:cs="Arial"/>
          <w:b/>
          <w:bCs/>
          <w:lang w:val="es-ES"/>
        </w:rPr>
      </w:pPr>
    </w:p>
    <w:p w14:paraId="03A5122B" w14:textId="21C77003" w:rsidR="00353B04" w:rsidRPr="00523761" w:rsidRDefault="00353B04" w:rsidP="00353B04">
      <w:pPr>
        <w:pStyle w:val="Prrafodelista"/>
        <w:numPr>
          <w:ilvl w:val="0"/>
          <w:numId w:val="1"/>
        </w:numPr>
        <w:spacing w:after="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DOCENTE ASESOR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53B04" w:rsidRPr="00523761" w14:paraId="21A4345A" w14:textId="77777777" w:rsidTr="00C73449">
        <w:tc>
          <w:tcPr>
            <w:tcW w:w="8494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b/>
                <w:bCs/>
                <w:lang w:val="es-ES"/>
              </w:rPr>
              <w:id w:val="-1442760021"/>
              <w:placeholder>
                <w:docPart w:val="FAE9B590FC9741FBB97EA2928973CFA0"/>
              </w:placeholder>
              <w:showingPlcHdr/>
              <w:text/>
            </w:sdtPr>
            <w:sdtEndPr/>
            <w:sdtContent>
              <w:p w14:paraId="6EB6B1F1" w14:textId="32FCA80B" w:rsidR="00353B04" w:rsidRPr="00523761" w:rsidRDefault="007128E7" w:rsidP="00C73449">
                <w:pPr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353B04">
                  <w:rPr>
                    <w:rStyle w:val="Textodelmarcadordeposicin"/>
                  </w:rPr>
                  <w:t>E</w:t>
                </w:r>
                <w:r w:rsidRPr="00353B04">
                  <w:rPr>
                    <w:rStyle w:val="Textodelmarcadordeposicin"/>
                    <w:rFonts w:ascii="Arial" w:hAnsi="Arial" w:cs="Arial"/>
                  </w:rPr>
                  <w:t>scriba el nombre del docente</w:t>
                </w:r>
              </w:p>
            </w:sdtContent>
          </w:sdt>
          <w:sdt>
            <w:sdtPr>
              <w:rPr>
                <w:rFonts w:ascii="Arial" w:hAnsi="Arial" w:cs="Arial"/>
                <w:b/>
                <w:bCs/>
                <w:lang w:val="es-ES"/>
              </w:rPr>
              <w:id w:val="1569540544"/>
              <w:placeholder>
                <w:docPart w:val="228BB8013EB24185846CA799E1B5A0BC"/>
              </w:placeholder>
              <w:showingPlcHdr/>
              <w:text/>
            </w:sdtPr>
            <w:sdtEndPr/>
            <w:sdtContent>
              <w:p w14:paraId="71D55ED6" w14:textId="7A40BEA1" w:rsidR="00353B04" w:rsidRPr="00523761" w:rsidRDefault="00353B04" w:rsidP="00C73449">
                <w:pPr>
                  <w:rPr>
                    <w:rFonts w:ascii="Arial" w:hAnsi="Arial" w:cs="Arial"/>
                    <w:b/>
                    <w:bCs/>
                    <w:lang w:val="es-ES"/>
                  </w:rPr>
                </w:pPr>
                <w:r w:rsidRPr="00353B04">
                  <w:rPr>
                    <w:rStyle w:val="Textodelmarcadordeposicin"/>
                    <w:rFonts w:ascii="Arial" w:hAnsi="Arial" w:cs="Arial"/>
                  </w:rPr>
                  <w:t>Área o especialidad</w:t>
                </w:r>
              </w:p>
            </w:sdtContent>
          </w:sdt>
        </w:tc>
      </w:tr>
    </w:tbl>
    <w:p w14:paraId="7D8FEC9F" w14:textId="77777777" w:rsidR="00353B04" w:rsidRPr="00523761" w:rsidRDefault="00353B04" w:rsidP="00353B04">
      <w:pPr>
        <w:spacing w:after="0"/>
        <w:rPr>
          <w:rFonts w:ascii="Arial" w:hAnsi="Arial" w:cs="Arial"/>
          <w:b/>
          <w:bCs/>
          <w:lang w:val="es-ES"/>
        </w:rPr>
      </w:pPr>
    </w:p>
    <w:p w14:paraId="55BC83B8" w14:textId="77777777" w:rsidR="00AC431B" w:rsidRPr="00523761" w:rsidRDefault="00AC431B" w:rsidP="00353B04">
      <w:pPr>
        <w:pStyle w:val="Prrafodelista"/>
        <w:numPr>
          <w:ilvl w:val="0"/>
          <w:numId w:val="1"/>
        </w:numPr>
        <w:spacing w:after="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DECLARACIÓN</w:t>
      </w:r>
    </w:p>
    <w:p w14:paraId="3C161B49" w14:textId="77777777" w:rsidR="00AC431B" w:rsidRPr="00523761" w:rsidRDefault="00AC431B" w:rsidP="00AC431B">
      <w:pPr>
        <w:rPr>
          <w:rFonts w:ascii="Arial" w:hAnsi="Arial" w:cs="Arial"/>
          <w:lang w:val="es-ES"/>
        </w:rPr>
      </w:pPr>
      <w:r w:rsidRPr="00523761">
        <w:rPr>
          <w:rFonts w:ascii="Arial" w:hAnsi="Arial" w:cs="Arial"/>
          <w:lang w:val="es-ES"/>
        </w:rPr>
        <w:t>Declaro que el tema propuesto es original y se desarrollará conforme al Reglamento de Grados y Títulos y a las líneas de investigación de la Facultad de Ingeniería.</w:t>
      </w:r>
    </w:p>
    <w:p w14:paraId="37219982" w14:textId="77777777" w:rsidR="004A0D33" w:rsidRPr="00523761" w:rsidRDefault="004A0D33" w:rsidP="00523761">
      <w:pPr>
        <w:spacing w:after="120"/>
        <w:rPr>
          <w:rFonts w:ascii="Arial" w:hAnsi="Arial" w:cs="Arial"/>
          <w:lang w:val="es-ES"/>
        </w:rPr>
      </w:pPr>
    </w:p>
    <w:p w14:paraId="1F0AEFD6" w14:textId="77777777" w:rsidR="00AC431B" w:rsidRPr="00523761" w:rsidRDefault="00AC431B" w:rsidP="00353B04">
      <w:pPr>
        <w:pStyle w:val="Prrafodelista"/>
        <w:numPr>
          <w:ilvl w:val="0"/>
          <w:numId w:val="1"/>
        </w:numPr>
        <w:spacing w:after="0"/>
        <w:ind w:left="425" w:hanging="357"/>
        <w:contextualSpacing w:val="0"/>
        <w:rPr>
          <w:rFonts w:ascii="Arial" w:hAnsi="Arial" w:cs="Arial"/>
          <w:b/>
          <w:bCs/>
          <w:lang w:val="es-ES"/>
        </w:rPr>
      </w:pPr>
      <w:r w:rsidRPr="00523761">
        <w:rPr>
          <w:rFonts w:ascii="Arial" w:hAnsi="Arial" w:cs="Arial"/>
          <w:b/>
          <w:bCs/>
          <w:lang w:val="es-ES"/>
        </w:rPr>
        <w:t>FIRMA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C431B" w:rsidRPr="00523761" w14:paraId="2E38358C" w14:textId="77777777" w:rsidTr="00AC431B">
        <w:tc>
          <w:tcPr>
            <w:tcW w:w="4247" w:type="dxa"/>
            <w:shd w:val="clear" w:color="auto" w:fill="F2F2F2" w:themeFill="background1" w:themeFillShade="F2"/>
          </w:tcPr>
          <w:p w14:paraId="019FB5E5" w14:textId="77777777" w:rsidR="00AC431B" w:rsidRPr="00523761" w:rsidRDefault="00AC431B" w:rsidP="00AC431B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523761">
              <w:rPr>
                <w:rFonts w:ascii="Arial" w:hAnsi="Arial" w:cs="Arial"/>
                <w:b/>
                <w:bCs/>
                <w:lang w:val="es-ES"/>
              </w:rPr>
              <w:lastRenderedPageBreak/>
              <w:t>Tesista 1</w:t>
            </w:r>
          </w:p>
        </w:tc>
        <w:tc>
          <w:tcPr>
            <w:tcW w:w="4247" w:type="dxa"/>
            <w:shd w:val="clear" w:color="auto" w:fill="F2F2F2" w:themeFill="background1" w:themeFillShade="F2"/>
          </w:tcPr>
          <w:p w14:paraId="6711BACD" w14:textId="77777777" w:rsidR="00AC431B" w:rsidRPr="00523761" w:rsidRDefault="00AC431B" w:rsidP="00AC431B">
            <w:pPr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523761">
              <w:rPr>
                <w:rFonts w:ascii="Arial" w:hAnsi="Arial" w:cs="Arial"/>
                <w:b/>
                <w:bCs/>
                <w:lang w:val="es-ES"/>
              </w:rPr>
              <w:t>Tesista 2</w:t>
            </w:r>
          </w:p>
        </w:tc>
      </w:tr>
      <w:tr w:rsidR="00AC431B" w:rsidRPr="00523761" w14:paraId="62612701" w14:textId="77777777" w:rsidTr="0018021C">
        <w:trPr>
          <w:trHeight w:val="565"/>
        </w:trPr>
        <w:tc>
          <w:tcPr>
            <w:tcW w:w="4247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lang w:val="es-ES"/>
              </w:rPr>
              <w:id w:val="510417354"/>
              <w:placeholder>
                <w:docPart w:val="AC294DE4D999415A848C061AAF17BADA"/>
              </w:placeholder>
              <w:showingPlcHdr/>
              <w:text/>
            </w:sdtPr>
            <w:sdtEndPr/>
            <w:sdtContent>
              <w:p w14:paraId="3D6B1074" w14:textId="77777777" w:rsidR="00AC431B" w:rsidRPr="00523761" w:rsidRDefault="004A0D33" w:rsidP="00AC431B">
                <w:pPr>
                  <w:rPr>
                    <w:rFonts w:ascii="Arial" w:hAnsi="Arial" w:cs="Arial"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 xml:space="preserve">Inserte firma </w:t>
                </w:r>
              </w:p>
            </w:sdtContent>
          </w:sdt>
          <w:sdt>
            <w:sdtPr>
              <w:rPr>
                <w:rFonts w:ascii="Arial" w:hAnsi="Arial" w:cs="Arial"/>
                <w:lang w:val="es-ES"/>
              </w:rPr>
              <w:id w:val="-865676456"/>
              <w:showingPlcHdr/>
              <w:picture/>
            </w:sdtPr>
            <w:sdtEndPr/>
            <w:sdtContent>
              <w:p w14:paraId="4F630EC0" w14:textId="77777777" w:rsidR="00AC431B" w:rsidRPr="00523761" w:rsidRDefault="00562822" w:rsidP="00562822">
                <w:pPr>
                  <w:jc w:val="center"/>
                  <w:rPr>
                    <w:rFonts w:ascii="Arial" w:hAnsi="Arial" w:cs="Arial"/>
                    <w:lang w:val="es-ES"/>
                  </w:rPr>
                </w:pPr>
                <w:r>
                  <w:rPr>
                    <w:rFonts w:ascii="Arial" w:hAnsi="Arial" w:cs="Arial"/>
                    <w:noProof/>
                    <w:lang w:val="es-ES"/>
                  </w:rPr>
                  <w:drawing>
                    <wp:inline distT="0" distB="0" distL="0" distR="0" wp14:anchorId="6DA1E978" wp14:editId="147A32B7">
                      <wp:extent cx="1905000" cy="570585"/>
                      <wp:effectExtent l="0" t="0" r="0" b="1270"/>
                      <wp:docPr id="9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186" cy="570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247" w:type="dxa"/>
            <w:shd w:val="clear" w:color="auto" w:fill="F2F2F2" w:themeFill="background1" w:themeFillShade="F2"/>
          </w:tcPr>
          <w:sdt>
            <w:sdtPr>
              <w:rPr>
                <w:rFonts w:ascii="Arial" w:hAnsi="Arial" w:cs="Arial"/>
                <w:lang w:val="es-ES"/>
              </w:rPr>
              <w:id w:val="-1166319578"/>
              <w:placeholder>
                <w:docPart w:val="4BE0021D7C4F463B8C813B9EB77D53CB"/>
              </w:placeholder>
              <w:showingPlcHdr/>
              <w:text/>
            </w:sdtPr>
            <w:sdtEndPr/>
            <w:sdtContent>
              <w:p w14:paraId="2639C913" w14:textId="77777777" w:rsidR="00AC431B" w:rsidRDefault="00C01D18" w:rsidP="00AC431B">
                <w:pPr>
                  <w:rPr>
                    <w:rFonts w:ascii="Arial" w:hAnsi="Arial" w:cs="Arial"/>
                    <w:lang w:val="es-ES"/>
                  </w:rPr>
                </w:pPr>
                <w:r w:rsidRPr="00523761">
                  <w:rPr>
                    <w:rStyle w:val="Textodelmarcadordeposicin"/>
                    <w:rFonts w:ascii="Arial" w:hAnsi="Arial" w:cs="Arial"/>
                  </w:rPr>
                  <w:t>Inserte firma si aplica</w:t>
                </w:r>
              </w:p>
            </w:sdtContent>
          </w:sdt>
          <w:sdt>
            <w:sdtPr>
              <w:rPr>
                <w:rFonts w:ascii="Arial" w:hAnsi="Arial" w:cs="Arial"/>
                <w:lang w:val="es-ES"/>
              </w:rPr>
              <w:id w:val="19444299"/>
              <w:showingPlcHdr/>
              <w:picture/>
            </w:sdtPr>
            <w:sdtEndPr/>
            <w:sdtContent>
              <w:p w14:paraId="11E391E8" w14:textId="77777777" w:rsidR="00FA7B3D" w:rsidRPr="00523761" w:rsidRDefault="00562822" w:rsidP="00562822">
                <w:pPr>
                  <w:jc w:val="center"/>
                  <w:rPr>
                    <w:rFonts w:ascii="Arial" w:hAnsi="Arial" w:cs="Arial"/>
                    <w:lang w:val="es-ES"/>
                  </w:rPr>
                </w:pPr>
                <w:r>
                  <w:rPr>
                    <w:rFonts w:ascii="Arial" w:hAnsi="Arial" w:cs="Arial"/>
                    <w:noProof/>
                    <w:lang w:val="es-ES"/>
                  </w:rPr>
                  <w:drawing>
                    <wp:inline distT="0" distB="0" distL="0" distR="0" wp14:anchorId="02270B9F" wp14:editId="0A9F413A">
                      <wp:extent cx="1905000" cy="519379"/>
                      <wp:effectExtent l="0" t="0" r="0" b="0"/>
                      <wp:docPr id="10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23378" cy="5243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4223445" w14:textId="77777777" w:rsidR="00523761" w:rsidRPr="00523761" w:rsidRDefault="00523761" w:rsidP="00523761">
      <w:pPr>
        <w:spacing w:after="0"/>
        <w:jc w:val="right"/>
        <w:rPr>
          <w:rFonts w:ascii="Arial" w:hAnsi="Arial" w:cs="Arial"/>
          <w:lang w:val="es-ES"/>
        </w:rPr>
      </w:pPr>
    </w:p>
    <w:p w14:paraId="6F3C0BE9" w14:textId="77777777" w:rsidR="00AC431B" w:rsidRPr="00523761" w:rsidRDefault="00C01D18" w:rsidP="00AC431B">
      <w:pPr>
        <w:jc w:val="right"/>
        <w:rPr>
          <w:rFonts w:ascii="Arial" w:hAnsi="Arial" w:cs="Arial"/>
          <w:lang w:val="es-ES"/>
        </w:rPr>
      </w:pPr>
      <w:r w:rsidRPr="00523761">
        <w:rPr>
          <w:rFonts w:ascii="Arial" w:hAnsi="Arial" w:cs="Arial"/>
          <w:lang w:val="es-ES"/>
        </w:rPr>
        <w:t>Fecha</w:t>
      </w:r>
      <w:sdt>
        <w:sdtPr>
          <w:rPr>
            <w:rFonts w:ascii="Arial" w:hAnsi="Arial" w:cs="Arial"/>
            <w:lang w:val="es-ES"/>
          </w:rPr>
          <w:id w:val="62608637"/>
          <w:placeholder>
            <w:docPart w:val="CF1B234D57884D71B55698040BC36124"/>
          </w:placeholder>
          <w:showingPlcHdr/>
          <w:date>
            <w:dateFormat w:val="d/M/yyyy"/>
            <w:lid w:val="es-419"/>
            <w:storeMappedDataAs w:val="dateTime"/>
            <w:calendar w:val="gregorian"/>
          </w:date>
        </w:sdtPr>
        <w:sdtEndPr/>
        <w:sdtContent>
          <w:r w:rsidR="00FA7B3D" w:rsidRPr="00E17D50">
            <w:rPr>
              <w:rStyle w:val="Textodelmarcadordeposicin"/>
            </w:rPr>
            <w:t>Haga clic aquí o pulse para escribir una fecha.</w:t>
          </w:r>
        </w:sdtContent>
      </w:sdt>
      <w:r w:rsidRPr="00523761">
        <w:rPr>
          <w:rFonts w:ascii="Arial" w:hAnsi="Arial" w:cs="Arial"/>
          <w:lang w:val="es-ES"/>
        </w:rPr>
        <w:t xml:space="preserve"> </w:t>
      </w:r>
    </w:p>
    <w:sectPr w:rsidR="00AC431B" w:rsidRPr="00523761" w:rsidSect="00556880">
      <w:headerReference w:type="default" r:id="rId8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D876E" w14:textId="77777777" w:rsidR="00411D33" w:rsidRDefault="00411D33" w:rsidP="00F047E5">
      <w:pPr>
        <w:spacing w:after="0" w:line="240" w:lineRule="auto"/>
      </w:pPr>
      <w:r>
        <w:separator/>
      </w:r>
    </w:p>
  </w:endnote>
  <w:endnote w:type="continuationSeparator" w:id="0">
    <w:p w14:paraId="237138B1" w14:textId="77777777" w:rsidR="00411D33" w:rsidRDefault="00411D33" w:rsidP="00F04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52C8D" w14:textId="77777777" w:rsidR="00411D33" w:rsidRDefault="00411D33" w:rsidP="00F047E5">
      <w:pPr>
        <w:spacing w:after="0" w:line="240" w:lineRule="auto"/>
      </w:pPr>
      <w:r>
        <w:separator/>
      </w:r>
    </w:p>
  </w:footnote>
  <w:footnote w:type="continuationSeparator" w:id="0">
    <w:p w14:paraId="7649C845" w14:textId="77777777" w:rsidR="00411D33" w:rsidRDefault="00411D33" w:rsidP="00F04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7EAAC" w14:textId="77777777" w:rsidR="00523761" w:rsidRDefault="00523761">
    <w:pPr>
      <w:pStyle w:val="Encabezado"/>
    </w:pPr>
    <w:r>
      <w:rPr>
        <w:rFonts w:ascii="Arial" w:eastAsia="Times New Roman" w:hAnsi="Arial" w:cs="Arial"/>
        <w:bCs/>
        <w:noProof/>
        <w:sz w:val="24"/>
        <w:szCs w:val="24"/>
        <w:lang w:val="es-PE" w:eastAsia="es-P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E97DB1" wp14:editId="5087B31C">
              <wp:simplePos x="0" y="0"/>
              <wp:positionH relativeFrom="column">
                <wp:posOffset>4119880</wp:posOffset>
              </wp:positionH>
              <wp:positionV relativeFrom="paragraph">
                <wp:posOffset>-126365</wp:posOffset>
              </wp:positionV>
              <wp:extent cx="914400" cy="91440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14F78F" w14:textId="77777777" w:rsidR="00523761" w:rsidRPr="00523761" w:rsidRDefault="00523761" w:rsidP="00523761">
                          <w:pPr>
                            <w:spacing w:after="0" w:line="360" w:lineRule="auto"/>
                            <w:rPr>
                              <w:rFonts w:ascii="Calisto MT" w:hAnsi="Calisto MT"/>
                              <w:b/>
                              <w:bCs/>
                              <w:color w:val="767171" w:themeColor="background2" w:themeShade="80"/>
                              <w:lang w:val="es-ES"/>
                            </w:rPr>
                          </w:pPr>
                          <w:r w:rsidRPr="00523761">
                            <w:rPr>
                              <w:rFonts w:ascii="Calisto MT" w:hAnsi="Calisto MT"/>
                              <w:b/>
                              <w:bCs/>
                              <w:color w:val="767171" w:themeColor="background2" w:themeShade="80"/>
                              <w:lang w:val="es-ES"/>
                            </w:rPr>
                            <w:t>Facultad de Ingeniería</w:t>
                          </w:r>
                        </w:p>
                        <w:p w14:paraId="0469E532" w14:textId="77777777" w:rsidR="00523761" w:rsidRPr="00D10B97" w:rsidRDefault="00523761" w:rsidP="00523761">
                          <w:pPr>
                            <w:spacing w:after="0" w:line="240" w:lineRule="exact"/>
                            <w:rPr>
                              <w:rFonts w:ascii="Calisto MT" w:hAnsi="Calisto MT"/>
                              <w:b/>
                              <w:bCs/>
                              <w:color w:val="000066"/>
                              <w:lang w:val="es-ES"/>
                            </w:rPr>
                          </w:pPr>
                          <w:r w:rsidRPr="00D10B97">
                            <w:rPr>
                              <w:rFonts w:ascii="Calisto MT" w:hAnsi="Calisto MT"/>
                              <w:b/>
                              <w:bCs/>
                              <w:color w:val="000066"/>
                              <w:lang w:val="es-ES"/>
                            </w:rPr>
                            <w:t xml:space="preserve">Unidad de Investigación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97DB1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324.4pt;margin-top:-9.95pt;width:1in;height:1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" filled="f" stroked="f" strokeweight=".5pt">
              <v:textbox>
                <w:txbxContent>
                  <w:p w14:paraId="0914F78F" w14:textId="77777777" w:rsidR="00523761" w:rsidRPr="00523761" w:rsidRDefault="00523761" w:rsidP="00523761">
                    <w:pPr>
                      <w:spacing w:after="0" w:line="360" w:lineRule="auto"/>
                      <w:rPr>
                        <w:rFonts w:ascii="Calisto MT" w:hAnsi="Calisto MT"/>
                        <w:b/>
                        <w:bCs/>
                        <w:color w:val="767171" w:themeColor="background2" w:themeShade="80"/>
                        <w:lang w:val="es-ES"/>
                      </w:rPr>
                    </w:pPr>
                    <w:r w:rsidRPr="00523761">
                      <w:rPr>
                        <w:rFonts w:ascii="Calisto MT" w:hAnsi="Calisto MT"/>
                        <w:b/>
                        <w:bCs/>
                        <w:color w:val="767171" w:themeColor="background2" w:themeShade="80"/>
                        <w:lang w:val="es-ES"/>
                      </w:rPr>
                      <w:t>Facultad de Ingeniería</w:t>
                    </w:r>
                  </w:p>
                  <w:p w14:paraId="0469E532" w14:textId="77777777" w:rsidR="00523761" w:rsidRPr="00D10B97" w:rsidRDefault="00523761" w:rsidP="00523761">
                    <w:pPr>
                      <w:spacing w:after="0" w:line="240" w:lineRule="exact"/>
                      <w:rPr>
                        <w:rFonts w:ascii="Calisto MT" w:hAnsi="Calisto MT"/>
                        <w:b/>
                        <w:bCs/>
                        <w:color w:val="000066"/>
                        <w:lang w:val="es-ES"/>
                      </w:rPr>
                    </w:pPr>
                    <w:r w:rsidRPr="00D10B97">
                      <w:rPr>
                        <w:rFonts w:ascii="Calisto MT" w:hAnsi="Calisto MT"/>
                        <w:b/>
                        <w:bCs/>
                        <w:color w:val="000066"/>
                        <w:lang w:val="es-ES"/>
                      </w:rPr>
                      <w:t xml:space="preserve">Unidad de Investigación 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Times New Roman" w:hAnsi="Arial" w:cs="Arial"/>
        <w:bCs/>
        <w:noProof/>
        <w:sz w:val="24"/>
        <w:szCs w:val="24"/>
        <w:lang w:val="es-PE"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EF21C7" wp14:editId="70EF7248">
              <wp:simplePos x="0" y="0"/>
              <wp:positionH relativeFrom="column">
                <wp:posOffset>5757545</wp:posOffset>
              </wp:positionH>
              <wp:positionV relativeFrom="paragraph">
                <wp:posOffset>-221615</wp:posOffset>
              </wp:positionV>
              <wp:extent cx="0" cy="668655"/>
              <wp:effectExtent l="19050" t="0" r="19050" b="36195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8655"/>
                      </a:xfrm>
                      <a:prstGeom prst="line">
                        <a:avLst/>
                      </a:prstGeom>
                      <a:ln w="28575">
                        <a:solidFill>
                          <a:srgbClr val="EAB200"/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626483" id="Conector recto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35pt,-17.45pt" to="453.3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" strokecolor="#eab200" strokeweight="2.25pt">
              <v:stroke joinstyle="miter"/>
            </v:line>
          </w:pict>
        </mc:Fallback>
      </mc:AlternateContent>
    </w:r>
    <w:r>
      <w:rPr>
        <w:rFonts w:ascii="Arial" w:eastAsia="Times New Roman" w:hAnsi="Arial" w:cs="Arial"/>
        <w:bCs/>
        <w:noProof/>
        <w:sz w:val="24"/>
        <w:szCs w:val="24"/>
        <w:lang w:val="es-PE"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002DB1" wp14:editId="7AE5B624">
              <wp:simplePos x="0" y="0"/>
              <wp:positionH relativeFrom="column">
                <wp:posOffset>1692910</wp:posOffset>
              </wp:positionH>
              <wp:positionV relativeFrom="paragraph">
                <wp:posOffset>-221615</wp:posOffset>
              </wp:positionV>
              <wp:extent cx="0" cy="668655"/>
              <wp:effectExtent l="19050" t="0" r="19050" b="3619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8655"/>
                      </a:xfrm>
                      <a:prstGeom prst="line">
                        <a:avLst/>
                      </a:prstGeom>
                      <a:ln w="28575">
                        <a:solidFill>
                          <a:srgbClr val="EAB200"/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9B80B2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3pt,-17.45pt" to="133.3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" strokecolor="#eab200" strokeweight="2.25pt">
              <v:stroke joinstyle="miter"/>
            </v:line>
          </w:pict>
        </mc:Fallback>
      </mc:AlternateContent>
    </w:r>
    <w:r>
      <w:rPr>
        <w:rFonts w:ascii="Arial" w:eastAsia="Times New Roman" w:hAnsi="Arial" w:cs="Arial"/>
        <w:bCs/>
        <w:noProof/>
        <w:sz w:val="24"/>
        <w:szCs w:val="24"/>
        <w:lang w:val="es-PE"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8970EC" wp14:editId="08BDF2AB">
              <wp:simplePos x="0" y="0"/>
              <wp:positionH relativeFrom="column">
                <wp:posOffset>585470</wp:posOffset>
              </wp:positionH>
              <wp:positionV relativeFrom="paragraph">
                <wp:posOffset>-141605</wp:posOffset>
              </wp:positionV>
              <wp:extent cx="914400" cy="9144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307CA9" w14:textId="77777777" w:rsidR="00523761" w:rsidRPr="00D10B97" w:rsidRDefault="00523761" w:rsidP="00523761">
                          <w:pPr>
                            <w:spacing w:after="0" w:line="240" w:lineRule="exact"/>
                            <w:rPr>
                              <w:rFonts w:ascii="Garamond" w:hAnsi="Garamond"/>
                              <w:b/>
                              <w:bCs/>
                              <w:color w:val="000066"/>
                              <w:sz w:val="24"/>
                              <w:szCs w:val="24"/>
                              <w:lang w:val="es-ES"/>
                            </w:rPr>
                          </w:pPr>
                          <w:r w:rsidRPr="00D10B97">
                            <w:rPr>
                              <w:rFonts w:ascii="Garamond" w:hAnsi="Garamond"/>
                              <w:b/>
                              <w:bCs/>
                              <w:color w:val="000066"/>
                              <w:sz w:val="24"/>
                              <w:szCs w:val="24"/>
                              <w:lang w:val="es-ES"/>
                            </w:rPr>
                            <w:t xml:space="preserve">Universidad </w:t>
                          </w:r>
                        </w:p>
                        <w:p w14:paraId="6C2B599A" w14:textId="77777777" w:rsidR="00523761" w:rsidRPr="00D10B97" w:rsidRDefault="00523761" w:rsidP="00523761">
                          <w:pPr>
                            <w:spacing w:after="0" w:line="240" w:lineRule="exact"/>
                            <w:rPr>
                              <w:rFonts w:ascii="Garamond" w:hAnsi="Garamond"/>
                              <w:b/>
                              <w:bCs/>
                              <w:color w:val="000066"/>
                              <w:sz w:val="24"/>
                              <w:szCs w:val="24"/>
                              <w:lang w:val="es-ES"/>
                            </w:rPr>
                          </w:pPr>
                          <w:r w:rsidRPr="00D10B97">
                            <w:rPr>
                              <w:rFonts w:ascii="Garamond" w:hAnsi="Garamond"/>
                              <w:b/>
                              <w:bCs/>
                              <w:color w:val="000066"/>
                              <w:sz w:val="24"/>
                              <w:szCs w:val="24"/>
                              <w:lang w:val="es-ES"/>
                            </w:rPr>
                            <w:t xml:space="preserve">Privada de </w:t>
                          </w:r>
                        </w:p>
                        <w:p w14:paraId="56194CAD" w14:textId="77777777" w:rsidR="00523761" w:rsidRPr="00D10B97" w:rsidRDefault="00523761" w:rsidP="00523761">
                          <w:pPr>
                            <w:spacing w:after="0" w:line="240" w:lineRule="exact"/>
                            <w:rPr>
                              <w:color w:val="000066"/>
                              <w:lang w:val="es-ES"/>
                            </w:rPr>
                          </w:pPr>
                          <w:r w:rsidRPr="00D10B97">
                            <w:rPr>
                              <w:rFonts w:ascii="Garamond" w:hAnsi="Garamond"/>
                              <w:b/>
                              <w:bCs/>
                              <w:color w:val="000066"/>
                              <w:sz w:val="24"/>
                              <w:szCs w:val="24"/>
                              <w:lang w:val="es-ES"/>
                            </w:rPr>
                            <w:t>Tacna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8970EC" id="Cuadro de texto 3" o:spid="_x0000_s1027" type="#_x0000_t202" style="position:absolute;margin-left:46.1pt;margin-top:-11.15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" filled="f" stroked="f" strokeweight=".5pt">
              <v:textbox>
                <w:txbxContent>
                  <w:p w14:paraId="71307CA9" w14:textId="77777777" w:rsidR="00523761" w:rsidRPr="00D10B97" w:rsidRDefault="00523761" w:rsidP="00523761">
                    <w:pPr>
                      <w:spacing w:after="0" w:line="240" w:lineRule="exact"/>
                      <w:rPr>
                        <w:rFonts w:ascii="Garamond" w:hAnsi="Garamond"/>
                        <w:b/>
                        <w:bCs/>
                        <w:color w:val="000066"/>
                        <w:sz w:val="24"/>
                        <w:szCs w:val="24"/>
                        <w:lang w:val="es-ES"/>
                      </w:rPr>
                    </w:pPr>
                    <w:r w:rsidRPr="00D10B97">
                      <w:rPr>
                        <w:rFonts w:ascii="Garamond" w:hAnsi="Garamond"/>
                        <w:b/>
                        <w:bCs/>
                        <w:color w:val="000066"/>
                        <w:sz w:val="24"/>
                        <w:szCs w:val="24"/>
                        <w:lang w:val="es-ES"/>
                      </w:rPr>
                      <w:t xml:space="preserve">Universidad </w:t>
                    </w:r>
                  </w:p>
                  <w:p w14:paraId="6C2B599A" w14:textId="77777777" w:rsidR="00523761" w:rsidRPr="00D10B97" w:rsidRDefault="00523761" w:rsidP="00523761">
                    <w:pPr>
                      <w:spacing w:after="0" w:line="240" w:lineRule="exact"/>
                      <w:rPr>
                        <w:rFonts w:ascii="Garamond" w:hAnsi="Garamond"/>
                        <w:b/>
                        <w:bCs/>
                        <w:color w:val="000066"/>
                        <w:sz w:val="24"/>
                        <w:szCs w:val="24"/>
                        <w:lang w:val="es-ES"/>
                      </w:rPr>
                    </w:pPr>
                    <w:r w:rsidRPr="00D10B97">
                      <w:rPr>
                        <w:rFonts w:ascii="Garamond" w:hAnsi="Garamond"/>
                        <w:b/>
                        <w:bCs/>
                        <w:color w:val="000066"/>
                        <w:sz w:val="24"/>
                        <w:szCs w:val="24"/>
                        <w:lang w:val="es-ES"/>
                      </w:rPr>
                      <w:t xml:space="preserve">Privada de </w:t>
                    </w:r>
                  </w:p>
                  <w:p w14:paraId="56194CAD" w14:textId="77777777" w:rsidR="00523761" w:rsidRPr="00D10B97" w:rsidRDefault="00523761" w:rsidP="00523761">
                    <w:pPr>
                      <w:spacing w:after="0" w:line="240" w:lineRule="exact"/>
                      <w:rPr>
                        <w:color w:val="000066"/>
                        <w:lang w:val="es-ES"/>
                      </w:rPr>
                    </w:pPr>
                    <w:r w:rsidRPr="00D10B97">
                      <w:rPr>
                        <w:rFonts w:ascii="Garamond" w:hAnsi="Garamond"/>
                        <w:b/>
                        <w:bCs/>
                        <w:color w:val="000066"/>
                        <w:sz w:val="24"/>
                        <w:szCs w:val="24"/>
                        <w:lang w:val="es-ES"/>
                      </w:rPr>
                      <w:t>Tacna</w:t>
                    </w:r>
                  </w:p>
                </w:txbxContent>
              </v:textbox>
            </v:shape>
          </w:pict>
        </mc:Fallback>
      </mc:AlternateContent>
    </w:r>
    <w:r w:rsidRPr="00523761">
      <w:rPr>
        <w:rFonts w:ascii="Arial" w:eastAsia="Times New Roman" w:hAnsi="Arial" w:cs="Arial"/>
        <w:bCs/>
        <w:noProof/>
        <w:sz w:val="24"/>
        <w:szCs w:val="24"/>
        <w:lang w:val="es-PE" w:eastAsia="es-PE"/>
      </w:rPr>
      <w:drawing>
        <wp:anchor distT="0" distB="0" distL="114300" distR="114300" simplePos="0" relativeHeight="251658240" behindDoc="0" locked="0" layoutInCell="1" allowOverlap="1" wp14:anchorId="7A1330EE" wp14:editId="4D491E1C">
          <wp:simplePos x="0" y="0"/>
          <wp:positionH relativeFrom="column">
            <wp:posOffset>61595</wp:posOffset>
          </wp:positionH>
          <wp:positionV relativeFrom="paragraph">
            <wp:posOffset>-297815</wp:posOffset>
          </wp:positionV>
          <wp:extent cx="581025" cy="76390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802" t="13652" r="37919" b="29415"/>
                  <a:stretch/>
                </pic:blipFill>
                <pic:spPr bwMode="auto">
                  <a:xfrm>
                    <a:off x="0" y="0"/>
                    <a:ext cx="581025" cy="763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24E5E"/>
    <w:multiLevelType w:val="hybridMultilevel"/>
    <w:tmpl w:val="847AA7A2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F4A52"/>
    <w:multiLevelType w:val="hybridMultilevel"/>
    <w:tmpl w:val="40987528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C6CCF"/>
    <w:multiLevelType w:val="hybridMultilevel"/>
    <w:tmpl w:val="DB4EF67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attachedTemplate r:id="rId1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5A"/>
    <w:rsid w:val="00043F3F"/>
    <w:rsid w:val="00082554"/>
    <w:rsid w:val="0018021C"/>
    <w:rsid w:val="00202FCC"/>
    <w:rsid w:val="00304CBD"/>
    <w:rsid w:val="00353B04"/>
    <w:rsid w:val="0036424B"/>
    <w:rsid w:val="00411D33"/>
    <w:rsid w:val="004A0D33"/>
    <w:rsid w:val="004D7A5A"/>
    <w:rsid w:val="004F18A3"/>
    <w:rsid w:val="00523761"/>
    <w:rsid w:val="00556880"/>
    <w:rsid w:val="00562822"/>
    <w:rsid w:val="005F1B7E"/>
    <w:rsid w:val="006372ED"/>
    <w:rsid w:val="007128E7"/>
    <w:rsid w:val="00771A8A"/>
    <w:rsid w:val="007E4B8B"/>
    <w:rsid w:val="00844B68"/>
    <w:rsid w:val="0088129C"/>
    <w:rsid w:val="00993279"/>
    <w:rsid w:val="0099635A"/>
    <w:rsid w:val="00996FB3"/>
    <w:rsid w:val="009D1195"/>
    <w:rsid w:val="00AB1D02"/>
    <w:rsid w:val="00AC431B"/>
    <w:rsid w:val="00B437DF"/>
    <w:rsid w:val="00C01D18"/>
    <w:rsid w:val="00C04ACC"/>
    <w:rsid w:val="00CB5C2F"/>
    <w:rsid w:val="00CD57B3"/>
    <w:rsid w:val="00D10B97"/>
    <w:rsid w:val="00D14145"/>
    <w:rsid w:val="00DF1127"/>
    <w:rsid w:val="00E15771"/>
    <w:rsid w:val="00EA2724"/>
    <w:rsid w:val="00EE29BD"/>
    <w:rsid w:val="00F047E5"/>
    <w:rsid w:val="00F564D4"/>
    <w:rsid w:val="00F77F86"/>
    <w:rsid w:val="00FA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AE10B5"/>
  <w15:chartTrackingRefBased/>
  <w15:docId w15:val="{EABBE097-ABDD-4614-84AC-A63867A1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43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93279"/>
    <w:rPr>
      <w:color w:val="808080"/>
    </w:rPr>
  </w:style>
  <w:style w:type="paragraph" w:styleId="Prrafodelista">
    <w:name w:val="List Paragraph"/>
    <w:basedOn w:val="Normal"/>
    <w:uiPriority w:val="34"/>
    <w:qFormat/>
    <w:rsid w:val="00CB5C2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047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47E5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047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47E5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OS%20Y%20ARCHIVOS%20DESDE%202020\UNIDAD%20DE%20INVESTIGACION\ACTUALIZACION%20DEL%20MANUAL%20DE%20INVESTIGACION%20-%20FAING\PLANTILLA%20PARA%20TEMA%20DE%20TESIS\FORMATO%20-plantilla%20FA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A53BE5821342CFB80B22B20C65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8BE09-0CAE-4A71-BE83-EF32E7B555C5}"/>
      </w:docPartPr>
      <w:docPartBody>
        <w:p w:rsidR="000259D5" w:rsidRDefault="007E0148" w:rsidP="007E0148">
          <w:pPr>
            <w:pStyle w:val="55A53BE5821342CFB80B22B20C650568"/>
          </w:pPr>
          <w:r w:rsidRPr="00523761">
            <w:rPr>
              <w:rStyle w:val="Textodelmarcadordeposicin"/>
              <w:rFonts w:ascii="Arial" w:hAnsi="Arial" w:cs="Arial"/>
            </w:rPr>
            <w:t>Ingrese apellidos y nombres</w:t>
          </w:r>
        </w:p>
      </w:docPartBody>
    </w:docPart>
    <w:docPart>
      <w:docPartPr>
        <w:name w:val="21977830430747AAACDC975063F2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7627B-13FE-49CA-819B-ED1425BF8662}"/>
      </w:docPartPr>
      <w:docPartBody>
        <w:p w:rsidR="000259D5" w:rsidRDefault="001A3BC5">
          <w:pPr>
            <w:pStyle w:val="21977830430747AAACDC975063F2612A"/>
          </w:pPr>
          <w:r w:rsidRPr="006613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BB60A20F1FA4F9884C40FD2914BA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7ED80-7818-4825-83A1-31F1BF01595B}"/>
      </w:docPartPr>
      <w:docPartBody>
        <w:p w:rsidR="000259D5" w:rsidRDefault="007E0148" w:rsidP="007E0148">
          <w:pPr>
            <w:pStyle w:val="EBB60A20F1FA4F9884C40FD2914BA075"/>
          </w:pPr>
          <w:r w:rsidRPr="004D7A5A">
            <w:rPr>
              <w:rStyle w:val="Textodelmarcadordeposicin"/>
              <w:rFonts w:ascii="Arial" w:hAnsi="Arial" w:cs="Arial"/>
            </w:rPr>
            <w:t>Escriba el enunciado del tema propuesto</w:t>
          </w:r>
        </w:p>
      </w:docPartBody>
    </w:docPart>
    <w:docPart>
      <w:docPartPr>
        <w:name w:val="359692D9FE8F4CC98BF10A24736CE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8AD2E-3A03-4199-9321-7D31E2B31763}"/>
      </w:docPartPr>
      <w:docPartBody>
        <w:p w:rsidR="000259D5" w:rsidRDefault="007E0148" w:rsidP="007E0148">
          <w:pPr>
            <w:pStyle w:val="359692D9FE8F4CC98BF10A24736CE3A3"/>
          </w:pPr>
          <w:r w:rsidRPr="004D7A5A">
            <w:rPr>
              <w:rStyle w:val="Textodelmarcadordeposicin"/>
              <w:rFonts w:ascii="Arial" w:hAnsi="Arial" w:cs="Arial"/>
            </w:rPr>
            <w:t xml:space="preserve">Síntesis del contexto </w:t>
          </w:r>
          <w:r>
            <w:rPr>
              <w:rStyle w:val="Textodelmarcadordeposicin"/>
              <w:rFonts w:ascii="Arial" w:hAnsi="Arial" w:cs="Arial"/>
            </w:rPr>
            <w:t>o</w:t>
          </w:r>
          <w:r w:rsidRPr="004D7A5A">
            <w:rPr>
              <w:rStyle w:val="Textodelmarcadordeposicin"/>
              <w:rFonts w:ascii="Arial" w:hAnsi="Arial" w:cs="Arial"/>
            </w:rPr>
            <w:t xml:space="preserve"> problema que motiva la in</w:t>
          </w:r>
          <w:r>
            <w:rPr>
              <w:rStyle w:val="Textodelmarcadordeposicin"/>
              <w:rFonts w:ascii="Arial" w:hAnsi="Arial" w:cs="Arial"/>
            </w:rPr>
            <w:t>vestigación</w:t>
          </w:r>
          <w:r w:rsidRPr="00523761">
            <w:rPr>
              <w:rStyle w:val="Textodelmarcadordeposicin"/>
              <w:rFonts w:ascii="Arial" w:hAnsi="Arial" w:cs="Arial"/>
            </w:rPr>
            <w:t xml:space="preserve"> (3–5 líneas)</w:t>
          </w:r>
        </w:p>
      </w:docPartBody>
    </w:docPart>
    <w:docPart>
      <w:docPartPr>
        <w:name w:val="FDBF9AD100544C46BEA714863B581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04BBB-73A0-4922-B63A-0F3060494C8D}"/>
      </w:docPartPr>
      <w:docPartBody>
        <w:p w:rsidR="000259D5" w:rsidRDefault="007E0148" w:rsidP="007E0148">
          <w:pPr>
            <w:pStyle w:val="FDBF9AD100544C46BEA714863B5814ED"/>
          </w:pPr>
          <w:r w:rsidRPr="00523761">
            <w:rPr>
              <w:rStyle w:val="Textodelmarcadordeposicin"/>
              <w:rFonts w:ascii="Arial" w:hAnsi="Arial" w:cs="Arial"/>
            </w:rPr>
            <w:t>Escriba la línea de investigación</w:t>
          </w:r>
          <w:r>
            <w:rPr>
              <w:rStyle w:val="Textodelmarcadordeposicin"/>
              <w:rFonts w:ascii="Arial" w:hAnsi="Arial" w:cs="Arial"/>
            </w:rPr>
            <w:t xml:space="preserve"> de la escuela profesional</w:t>
          </w:r>
        </w:p>
      </w:docPartBody>
    </w:docPart>
    <w:docPart>
      <w:docPartPr>
        <w:name w:val="AC294DE4D999415A848C061AAF17B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B1579-718B-462F-8AA9-E47547821963}"/>
      </w:docPartPr>
      <w:docPartBody>
        <w:p w:rsidR="000259D5" w:rsidRDefault="007E0148" w:rsidP="007E0148">
          <w:pPr>
            <w:pStyle w:val="AC294DE4D999415A848C061AAF17BADA"/>
          </w:pPr>
          <w:r w:rsidRPr="00523761">
            <w:rPr>
              <w:rStyle w:val="Textodelmarcadordeposicin"/>
              <w:rFonts w:ascii="Arial" w:hAnsi="Arial" w:cs="Arial"/>
            </w:rPr>
            <w:t xml:space="preserve">Inserte firma </w:t>
          </w:r>
        </w:p>
      </w:docPartBody>
    </w:docPart>
    <w:docPart>
      <w:docPartPr>
        <w:name w:val="4BE0021D7C4F463B8C813B9EB77D5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EA813-233D-4D15-9CB2-09B8A6613C58}"/>
      </w:docPartPr>
      <w:docPartBody>
        <w:p w:rsidR="000259D5" w:rsidRDefault="007E0148" w:rsidP="007E0148">
          <w:pPr>
            <w:pStyle w:val="4BE0021D7C4F463B8C813B9EB77D53CB"/>
          </w:pPr>
          <w:r w:rsidRPr="00523761">
            <w:rPr>
              <w:rStyle w:val="Textodelmarcadordeposicin"/>
              <w:rFonts w:ascii="Arial" w:hAnsi="Arial" w:cs="Arial"/>
            </w:rPr>
            <w:t>Inserte firma si aplica</w:t>
          </w:r>
        </w:p>
      </w:docPartBody>
    </w:docPart>
    <w:docPart>
      <w:docPartPr>
        <w:name w:val="CF1B234D57884D71B55698040BC36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3B119-2BDB-4C4C-9754-9E7E1274834D}"/>
      </w:docPartPr>
      <w:docPartBody>
        <w:p w:rsidR="000259D5" w:rsidRDefault="007E0148" w:rsidP="007E0148">
          <w:pPr>
            <w:pStyle w:val="CF1B234D57884D71B55698040BC36124"/>
          </w:pPr>
          <w:r w:rsidRPr="00E17D5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FAE9B590FC9741FBB97EA2928973C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99EAC-6020-4441-8D7B-24ACB3F64AE7}"/>
      </w:docPartPr>
      <w:docPartBody>
        <w:p w:rsidR="008579DF" w:rsidRDefault="007E0148" w:rsidP="007E0148">
          <w:pPr>
            <w:pStyle w:val="FAE9B590FC9741FBB97EA2928973CFA0"/>
          </w:pPr>
          <w:r w:rsidRPr="00353B04">
            <w:rPr>
              <w:rStyle w:val="Textodelmarcadordeposicin"/>
            </w:rPr>
            <w:t>E</w:t>
          </w:r>
          <w:r w:rsidRPr="00353B04">
            <w:rPr>
              <w:rStyle w:val="Textodelmarcadordeposicin"/>
              <w:rFonts w:ascii="Arial" w:hAnsi="Arial" w:cs="Arial"/>
            </w:rPr>
            <w:t>scriba el nombre del docente</w:t>
          </w:r>
        </w:p>
      </w:docPartBody>
    </w:docPart>
    <w:docPart>
      <w:docPartPr>
        <w:name w:val="228BB8013EB24185846CA799E1B5A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40434-970D-4B27-8EEB-E95036E6B218}"/>
      </w:docPartPr>
      <w:docPartBody>
        <w:p w:rsidR="008579DF" w:rsidRDefault="007E0148" w:rsidP="007E0148">
          <w:pPr>
            <w:pStyle w:val="228BB8013EB24185846CA799E1B5A0BC"/>
          </w:pPr>
          <w:r w:rsidRPr="00353B04">
            <w:rPr>
              <w:rStyle w:val="Textodelmarcadordeposicin"/>
              <w:rFonts w:ascii="Arial" w:hAnsi="Arial" w:cs="Arial"/>
            </w:rPr>
            <w:t>Área o especialidad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90"/>
    <w:rsid w:val="000259D5"/>
    <w:rsid w:val="001A3BC5"/>
    <w:rsid w:val="001E4690"/>
    <w:rsid w:val="00355B40"/>
    <w:rsid w:val="006142C1"/>
    <w:rsid w:val="006715C6"/>
    <w:rsid w:val="007E0148"/>
    <w:rsid w:val="00845AAF"/>
    <w:rsid w:val="008579DF"/>
    <w:rsid w:val="00B8790D"/>
    <w:rsid w:val="00C3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419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E0148"/>
    <w:rPr>
      <w:color w:val="808080"/>
    </w:rPr>
  </w:style>
  <w:style w:type="paragraph" w:customStyle="1" w:styleId="21977830430747AAACDC975063F2612A">
    <w:name w:val="21977830430747AAACDC975063F2612A"/>
  </w:style>
  <w:style w:type="paragraph" w:customStyle="1" w:styleId="55A53BE5821342CFB80B22B20C6505683">
    <w:name w:val="55A53BE5821342CFB80B22B20C6505683"/>
    <w:rsid w:val="00B8790D"/>
    <w:rPr>
      <w:rFonts w:eastAsiaTheme="minorHAnsi"/>
      <w:lang w:val="es-ES_tradnl" w:eastAsia="en-US"/>
    </w:rPr>
  </w:style>
  <w:style w:type="paragraph" w:customStyle="1" w:styleId="EBB60A20F1FA4F9884C40FD2914BA0753">
    <w:name w:val="EBB60A20F1FA4F9884C40FD2914BA0753"/>
    <w:rsid w:val="00B8790D"/>
    <w:rPr>
      <w:rFonts w:eastAsiaTheme="minorHAnsi"/>
      <w:lang w:val="es-ES_tradnl" w:eastAsia="en-US"/>
    </w:rPr>
  </w:style>
  <w:style w:type="paragraph" w:customStyle="1" w:styleId="359692D9FE8F4CC98BF10A24736CE3A33">
    <w:name w:val="359692D9FE8F4CC98BF10A24736CE3A33"/>
    <w:rsid w:val="00B8790D"/>
    <w:rPr>
      <w:rFonts w:eastAsiaTheme="minorHAnsi"/>
      <w:lang w:val="es-ES_tradnl" w:eastAsia="en-US"/>
    </w:rPr>
  </w:style>
  <w:style w:type="paragraph" w:customStyle="1" w:styleId="FDBF9AD100544C46BEA714863B5814ED3">
    <w:name w:val="FDBF9AD100544C46BEA714863B5814ED3"/>
    <w:rsid w:val="00B8790D"/>
    <w:rPr>
      <w:rFonts w:eastAsiaTheme="minorHAnsi"/>
      <w:lang w:val="es-ES_tradnl" w:eastAsia="en-US"/>
    </w:rPr>
  </w:style>
  <w:style w:type="paragraph" w:customStyle="1" w:styleId="FAE9B590FC9741FBB97EA2928973CFA03">
    <w:name w:val="FAE9B590FC9741FBB97EA2928973CFA03"/>
    <w:rsid w:val="00B8790D"/>
    <w:rPr>
      <w:rFonts w:eastAsiaTheme="minorHAnsi"/>
      <w:lang w:val="es-ES_tradnl" w:eastAsia="en-US"/>
    </w:rPr>
  </w:style>
  <w:style w:type="paragraph" w:customStyle="1" w:styleId="228BB8013EB24185846CA799E1B5A0BC1">
    <w:name w:val="228BB8013EB24185846CA799E1B5A0BC1"/>
    <w:rsid w:val="00B8790D"/>
    <w:rPr>
      <w:rFonts w:eastAsiaTheme="minorHAnsi"/>
      <w:lang w:val="es-ES_tradnl" w:eastAsia="en-US"/>
    </w:rPr>
  </w:style>
  <w:style w:type="paragraph" w:customStyle="1" w:styleId="AC294DE4D999415A848C061AAF17BADA3">
    <w:name w:val="AC294DE4D999415A848C061AAF17BADA3"/>
    <w:rsid w:val="00B8790D"/>
    <w:rPr>
      <w:rFonts w:eastAsiaTheme="minorHAnsi"/>
      <w:lang w:val="es-ES_tradnl" w:eastAsia="en-US"/>
    </w:rPr>
  </w:style>
  <w:style w:type="paragraph" w:customStyle="1" w:styleId="4BE0021D7C4F463B8C813B9EB77D53CB3">
    <w:name w:val="4BE0021D7C4F463B8C813B9EB77D53CB3"/>
    <w:rsid w:val="00B8790D"/>
    <w:rPr>
      <w:rFonts w:eastAsiaTheme="minorHAnsi"/>
      <w:lang w:val="es-ES_tradnl" w:eastAsia="en-US"/>
    </w:rPr>
  </w:style>
  <w:style w:type="paragraph" w:customStyle="1" w:styleId="CF1B234D57884D71B55698040BC361243">
    <w:name w:val="CF1B234D57884D71B55698040BC361243"/>
    <w:rsid w:val="00B8790D"/>
    <w:rPr>
      <w:rFonts w:eastAsiaTheme="minorHAnsi"/>
      <w:lang w:val="es-ES_tradnl" w:eastAsia="en-US"/>
    </w:rPr>
  </w:style>
  <w:style w:type="paragraph" w:customStyle="1" w:styleId="55A53BE5821342CFB80B22B20C650568">
    <w:name w:val="55A53BE5821342CFB80B22B20C650568"/>
    <w:rsid w:val="007E0148"/>
    <w:rPr>
      <w:rFonts w:eastAsiaTheme="minorHAnsi"/>
      <w:lang w:val="es-ES_tradnl" w:eastAsia="en-US"/>
    </w:rPr>
  </w:style>
  <w:style w:type="paragraph" w:customStyle="1" w:styleId="EBB60A20F1FA4F9884C40FD2914BA075">
    <w:name w:val="EBB60A20F1FA4F9884C40FD2914BA075"/>
    <w:rsid w:val="007E0148"/>
    <w:rPr>
      <w:rFonts w:eastAsiaTheme="minorHAnsi"/>
      <w:lang w:val="es-ES_tradnl" w:eastAsia="en-US"/>
    </w:rPr>
  </w:style>
  <w:style w:type="paragraph" w:customStyle="1" w:styleId="359692D9FE8F4CC98BF10A24736CE3A3">
    <w:name w:val="359692D9FE8F4CC98BF10A24736CE3A3"/>
    <w:rsid w:val="007E0148"/>
    <w:rPr>
      <w:rFonts w:eastAsiaTheme="minorHAnsi"/>
      <w:lang w:val="es-ES_tradnl" w:eastAsia="en-US"/>
    </w:rPr>
  </w:style>
  <w:style w:type="paragraph" w:customStyle="1" w:styleId="FDBF9AD100544C46BEA714863B5814ED">
    <w:name w:val="FDBF9AD100544C46BEA714863B5814ED"/>
    <w:rsid w:val="007E0148"/>
    <w:rPr>
      <w:rFonts w:eastAsiaTheme="minorHAnsi"/>
      <w:lang w:val="es-ES_tradnl" w:eastAsia="en-US"/>
    </w:rPr>
  </w:style>
  <w:style w:type="paragraph" w:customStyle="1" w:styleId="FAE9B590FC9741FBB97EA2928973CFA0">
    <w:name w:val="FAE9B590FC9741FBB97EA2928973CFA0"/>
    <w:rsid w:val="007E0148"/>
    <w:rPr>
      <w:rFonts w:eastAsiaTheme="minorHAnsi"/>
      <w:lang w:val="es-ES_tradnl" w:eastAsia="en-US"/>
    </w:rPr>
  </w:style>
  <w:style w:type="paragraph" w:customStyle="1" w:styleId="228BB8013EB24185846CA799E1B5A0BC">
    <w:name w:val="228BB8013EB24185846CA799E1B5A0BC"/>
    <w:rsid w:val="007E0148"/>
    <w:rPr>
      <w:rFonts w:eastAsiaTheme="minorHAnsi"/>
      <w:lang w:val="es-ES_tradnl" w:eastAsia="en-US"/>
    </w:rPr>
  </w:style>
  <w:style w:type="paragraph" w:customStyle="1" w:styleId="AC294DE4D999415A848C061AAF17BADA">
    <w:name w:val="AC294DE4D999415A848C061AAF17BADA"/>
    <w:rsid w:val="007E0148"/>
    <w:rPr>
      <w:rFonts w:eastAsiaTheme="minorHAnsi"/>
      <w:lang w:val="es-ES_tradnl" w:eastAsia="en-US"/>
    </w:rPr>
  </w:style>
  <w:style w:type="paragraph" w:customStyle="1" w:styleId="4BE0021D7C4F463B8C813B9EB77D53CB">
    <w:name w:val="4BE0021D7C4F463B8C813B9EB77D53CB"/>
    <w:rsid w:val="007E0148"/>
    <w:rPr>
      <w:rFonts w:eastAsiaTheme="minorHAnsi"/>
      <w:lang w:val="es-ES_tradnl" w:eastAsia="en-US"/>
    </w:rPr>
  </w:style>
  <w:style w:type="paragraph" w:customStyle="1" w:styleId="CF1B234D57884D71B55698040BC36124">
    <w:name w:val="CF1B234D57884D71B55698040BC36124"/>
    <w:rsid w:val="007E0148"/>
    <w:rPr>
      <w:rFonts w:eastAsiaTheme="minorHAnsi"/>
      <w:lang w:val="es-ES_tradn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-plantilla FAING</Template>
  <TotalTime>37</TotalTime>
  <Pages>2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2026-04-24T17:12:00Z</cp:lastPrinted>
  <dcterms:created xsi:type="dcterms:W3CDTF">2026-04-17T17:43:00Z</dcterms:created>
  <dcterms:modified xsi:type="dcterms:W3CDTF">2026-04-27T16:32:00Z</dcterms:modified>
</cp:coreProperties>
</file>