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B81573" w14:textId="77777777" w:rsidR="00B47F97" w:rsidRPr="00C82761" w:rsidRDefault="00B47F97" w:rsidP="00622A89">
      <w:pPr>
        <w:spacing w:line="360" w:lineRule="auto"/>
        <w:jc w:val="center"/>
        <w:rPr>
          <w:rFonts w:ascii="Arial" w:hAnsi="Arial" w:cs="Arial"/>
          <w:b/>
          <w:sz w:val="24"/>
          <w:lang w:val="es-PE"/>
        </w:rPr>
      </w:pPr>
    </w:p>
    <w:p w14:paraId="021B7D60" w14:textId="544004F0" w:rsidR="00622A89" w:rsidRPr="00C82761" w:rsidRDefault="004910ED" w:rsidP="00622A89">
      <w:pPr>
        <w:spacing w:line="360" w:lineRule="auto"/>
        <w:jc w:val="center"/>
        <w:rPr>
          <w:rFonts w:ascii="Arial" w:hAnsi="Arial" w:cs="Arial"/>
          <w:b/>
          <w:sz w:val="24"/>
          <w:lang w:val="es-PE"/>
        </w:rPr>
      </w:pPr>
      <w:r w:rsidRPr="00C82761">
        <w:rPr>
          <w:rFonts w:ascii="Arial" w:hAnsi="Arial" w:cs="Arial"/>
          <w:b/>
          <w:sz w:val="24"/>
          <w:lang w:val="es-PE"/>
        </w:rPr>
        <w:t>INFORME DE CULMINACIÓN DE ASESOR</w:t>
      </w:r>
      <w:r w:rsidR="00C82761" w:rsidRPr="00C82761">
        <w:rPr>
          <w:rFonts w:ascii="Arial" w:hAnsi="Arial" w:cs="Arial"/>
          <w:b/>
          <w:sz w:val="24"/>
          <w:lang w:val="es-PE"/>
        </w:rPr>
        <w:t>AMIENTO</w:t>
      </w:r>
      <w:r w:rsidRPr="00C82761">
        <w:rPr>
          <w:rFonts w:ascii="Arial" w:hAnsi="Arial" w:cs="Arial"/>
          <w:b/>
          <w:sz w:val="24"/>
          <w:lang w:val="es-PE"/>
        </w:rPr>
        <w:t xml:space="preserve"> DE</w:t>
      </w:r>
      <w:r w:rsidR="0033087E" w:rsidRPr="00C82761">
        <w:rPr>
          <w:rFonts w:ascii="Arial" w:hAnsi="Arial" w:cs="Arial"/>
          <w:b/>
          <w:sz w:val="24"/>
          <w:lang w:val="es-PE"/>
        </w:rPr>
        <w:t>L PLAN DE</w:t>
      </w:r>
      <w:r w:rsidRPr="00C82761">
        <w:rPr>
          <w:rFonts w:ascii="Arial" w:hAnsi="Arial" w:cs="Arial"/>
          <w:b/>
          <w:sz w:val="24"/>
          <w:lang w:val="es-PE"/>
        </w:rPr>
        <w:t xml:space="preserve"> TESIS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42"/>
        <w:gridCol w:w="7305"/>
      </w:tblGrid>
      <w:tr w:rsidR="00622A89" w:rsidRPr="00C82761" w14:paraId="2D9DB213" w14:textId="77777777" w:rsidTr="00B47F97">
        <w:tc>
          <w:tcPr>
            <w:tcW w:w="1193" w:type="dxa"/>
          </w:tcPr>
          <w:p w14:paraId="73A57FDF" w14:textId="77777777" w:rsidR="00622A89" w:rsidRPr="00C82761" w:rsidRDefault="00622A89" w:rsidP="00622A89">
            <w:pPr>
              <w:spacing w:line="360" w:lineRule="auto"/>
              <w:rPr>
                <w:rFonts w:ascii="Arial" w:hAnsi="Arial" w:cs="Arial"/>
                <w:b/>
                <w:lang w:val="es-PE"/>
              </w:rPr>
            </w:pPr>
            <w:r w:rsidRPr="00C82761">
              <w:rPr>
                <w:rFonts w:ascii="Arial" w:hAnsi="Arial" w:cs="Arial"/>
                <w:b/>
                <w:lang w:val="es-PE"/>
              </w:rPr>
              <w:t>A</w:t>
            </w:r>
          </w:p>
        </w:tc>
        <w:tc>
          <w:tcPr>
            <w:tcW w:w="7454" w:type="dxa"/>
          </w:tcPr>
          <w:p w14:paraId="2F279077" w14:textId="3FCF9DCE" w:rsidR="00622A89" w:rsidRPr="00C82761" w:rsidRDefault="00622A89" w:rsidP="00622A89">
            <w:pPr>
              <w:rPr>
                <w:rFonts w:ascii="Arial" w:hAnsi="Arial" w:cs="Arial"/>
                <w:lang w:val="es-PE"/>
              </w:rPr>
            </w:pPr>
            <w:r w:rsidRPr="00C82761">
              <w:rPr>
                <w:rFonts w:ascii="Arial" w:hAnsi="Arial" w:cs="Arial"/>
                <w:lang w:val="es-PE"/>
              </w:rPr>
              <w:t xml:space="preserve">: </w:t>
            </w:r>
            <w:sdt>
              <w:sdtPr>
                <w:rPr>
                  <w:rStyle w:val="Textodelmarcadordeposicin"/>
                  <w:rFonts w:ascii="Arial" w:hAnsi="Arial" w:cs="Arial"/>
                  <w:lang w:val="es-ES_tradnl"/>
                </w:rPr>
                <w:id w:val="1822155207"/>
                <w:placeholder>
                  <w:docPart w:val="13C50079EC0740FFB4CAA6935BB40524"/>
                </w:placeholder>
                <w:showingPlcHdr/>
                <w:text/>
              </w:sdtPr>
              <w:sdtEndPr>
                <w:rPr>
                  <w:rStyle w:val="Textodelmarcadordeposicin"/>
                </w:rPr>
              </w:sdtEndPr>
              <w:sdtContent>
                <w:r w:rsidR="00AF5EA7" w:rsidRPr="00C82761">
                  <w:rPr>
                    <w:rStyle w:val="Textodelmarcadordeposicin"/>
                    <w:rFonts w:ascii="Arial" w:hAnsi="Arial" w:cs="Arial"/>
                  </w:rPr>
                  <w:t>[</w:t>
                </w:r>
                <w:r w:rsidR="00D05FD3" w:rsidRPr="00C82761">
                  <w:rPr>
                    <w:rStyle w:val="Textodelmarcadordeposicin"/>
                    <w:rFonts w:ascii="Arial" w:hAnsi="Arial" w:cs="Arial"/>
                  </w:rPr>
                  <w:t xml:space="preserve">Haga clic o pulse aquí </w:t>
                </w:r>
                <w:r w:rsidR="00D05FD3" w:rsidRPr="00C82761">
                  <w:rPr>
                    <w:rStyle w:val="Textodelmarcadordeposicin"/>
                    <w:rFonts w:ascii="Arial" w:hAnsi="Arial" w:cs="Arial"/>
                    <w:lang w:val="es-419"/>
                  </w:rPr>
                  <w:t>para escribir texto</w:t>
                </w:r>
                <w:r w:rsidR="00AF5EA7" w:rsidRPr="00C82761">
                  <w:rPr>
                    <w:rStyle w:val="Textodelmarcadordeposicin"/>
                    <w:rFonts w:ascii="Arial" w:hAnsi="Arial" w:cs="Arial"/>
                  </w:rPr>
                  <w:t>]</w:t>
                </w:r>
              </w:sdtContent>
            </w:sdt>
          </w:p>
          <w:p w14:paraId="1BDDF8C7" w14:textId="77777777" w:rsidR="00622A89" w:rsidRPr="00C82761" w:rsidRDefault="00622A89" w:rsidP="00622A89">
            <w:pPr>
              <w:spacing w:after="120"/>
              <w:rPr>
                <w:rFonts w:ascii="Arial" w:hAnsi="Arial" w:cs="Arial"/>
                <w:lang w:val="es-PE"/>
              </w:rPr>
            </w:pPr>
            <w:r w:rsidRPr="00C82761">
              <w:rPr>
                <w:rFonts w:ascii="Arial" w:hAnsi="Arial" w:cs="Arial"/>
                <w:lang w:val="es-PE"/>
              </w:rPr>
              <w:t xml:space="preserve">   Decano de la Facultad de Ingeniería</w:t>
            </w:r>
          </w:p>
        </w:tc>
      </w:tr>
      <w:tr w:rsidR="00622A89" w:rsidRPr="00C82761" w14:paraId="5FE05C87" w14:textId="77777777" w:rsidTr="00B47F97">
        <w:tc>
          <w:tcPr>
            <w:tcW w:w="1193" w:type="dxa"/>
          </w:tcPr>
          <w:p w14:paraId="15C55D32" w14:textId="77777777" w:rsidR="00622A89" w:rsidRPr="00C82761" w:rsidRDefault="00622A89" w:rsidP="00622A89">
            <w:pPr>
              <w:spacing w:line="360" w:lineRule="auto"/>
              <w:rPr>
                <w:rFonts w:ascii="Arial" w:hAnsi="Arial" w:cs="Arial"/>
                <w:b/>
                <w:lang w:val="es-PE"/>
              </w:rPr>
            </w:pPr>
            <w:r w:rsidRPr="00C82761">
              <w:rPr>
                <w:rFonts w:ascii="Arial" w:hAnsi="Arial" w:cs="Arial"/>
                <w:b/>
                <w:lang w:val="es-PE"/>
              </w:rPr>
              <w:t>De</w:t>
            </w:r>
          </w:p>
        </w:tc>
        <w:tc>
          <w:tcPr>
            <w:tcW w:w="7454" w:type="dxa"/>
          </w:tcPr>
          <w:p w14:paraId="4F94F5EB" w14:textId="47165BE1" w:rsidR="00622A89" w:rsidRPr="00C82761" w:rsidRDefault="00622A89" w:rsidP="00622A89">
            <w:pPr>
              <w:jc w:val="both"/>
              <w:rPr>
                <w:rFonts w:ascii="Arial" w:hAnsi="Arial" w:cs="Arial"/>
                <w:lang w:val="es-PE"/>
              </w:rPr>
            </w:pPr>
            <w:r w:rsidRPr="00C82761">
              <w:rPr>
                <w:rFonts w:ascii="Arial" w:hAnsi="Arial" w:cs="Arial"/>
                <w:lang w:val="es-PE"/>
              </w:rPr>
              <w:t>:</w:t>
            </w:r>
            <w:sdt>
              <w:sdtPr>
                <w:rPr>
                  <w:rFonts w:ascii="Arial" w:hAnsi="Arial" w:cs="Arial"/>
                  <w:lang w:val="es-ES_tradnl"/>
                </w:rPr>
                <w:id w:val="426080601"/>
                <w:placeholder>
                  <w:docPart w:val="523B45EDE6784020A8105C8142923B80"/>
                </w:placeholder>
                <w:showingPlcHdr/>
                <w:text/>
              </w:sdtPr>
              <w:sdtEndPr>
                <w:rPr>
                  <w:rStyle w:val="Textodelmarcadordeposicin"/>
                  <w:color w:val="808080"/>
                </w:rPr>
              </w:sdtEndPr>
              <w:sdtContent>
                <w:r w:rsidR="00D05FD3" w:rsidRPr="00C82761">
                  <w:rPr>
                    <w:rStyle w:val="Textodelmarcadordeposicin"/>
                    <w:rFonts w:ascii="Arial" w:hAnsi="Arial" w:cs="Arial"/>
                    <w:lang w:val="es-ES_tradnl"/>
                  </w:rPr>
                  <w:t>[Nombre y apellidos del asesor</w:t>
                </w:r>
                <w:r w:rsidR="00D05FD3" w:rsidRPr="00C82761">
                  <w:rPr>
                    <w:rStyle w:val="Textodelmarcadordeposicin"/>
                    <w:rFonts w:ascii="Arial" w:hAnsi="Arial" w:cs="Arial"/>
                  </w:rPr>
                  <w:t>]</w:t>
                </w:r>
              </w:sdtContent>
            </w:sdt>
            <w:r w:rsidRPr="00C82761">
              <w:rPr>
                <w:rFonts w:ascii="Arial" w:hAnsi="Arial" w:cs="Arial"/>
                <w:lang w:val="es-PE"/>
              </w:rPr>
              <w:t xml:space="preserve"> </w:t>
            </w:r>
          </w:p>
          <w:p w14:paraId="20AB1F66" w14:textId="3F582DDD" w:rsidR="00622A89" w:rsidRPr="00C82761" w:rsidRDefault="00622A89" w:rsidP="00622A89">
            <w:pPr>
              <w:spacing w:after="120"/>
              <w:jc w:val="both"/>
              <w:rPr>
                <w:rFonts w:ascii="Arial" w:hAnsi="Arial" w:cs="Arial"/>
                <w:lang w:val="es-PE"/>
              </w:rPr>
            </w:pPr>
            <w:r w:rsidRPr="00C82761">
              <w:rPr>
                <w:rFonts w:ascii="Arial" w:hAnsi="Arial" w:cs="Arial"/>
                <w:lang w:val="es-PE"/>
              </w:rPr>
              <w:t xml:space="preserve">   </w:t>
            </w:r>
            <w:r w:rsidR="00AD3A67" w:rsidRPr="00C82761">
              <w:rPr>
                <w:rFonts w:ascii="Arial" w:hAnsi="Arial" w:cs="Arial"/>
                <w:lang w:val="es-PE"/>
              </w:rPr>
              <w:t>Asesor</w:t>
            </w:r>
            <w:r w:rsidR="00072131" w:rsidRPr="00C82761">
              <w:rPr>
                <w:rFonts w:ascii="Arial" w:hAnsi="Arial" w:cs="Arial"/>
                <w:lang w:val="es-PE"/>
              </w:rPr>
              <w:t>(a)</w:t>
            </w:r>
            <w:r w:rsidRPr="00C82761">
              <w:rPr>
                <w:rFonts w:ascii="Arial" w:hAnsi="Arial" w:cs="Arial"/>
                <w:lang w:val="es-PE"/>
              </w:rPr>
              <w:t xml:space="preserve"> </w:t>
            </w:r>
            <w:r w:rsidR="00072131" w:rsidRPr="00C82761">
              <w:rPr>
                <w:rFonts w:ascii="Arial" w:hAnsi="Arial" w:cs="Arial"/>
                <w:lang w:val="es-PE"/>
              </w:rPr>
              <w:t>de plan de tesis</w:t>
            </w:r>
          </w:p>
        </w:tc>
      </w:tr>
      <w:tr w:rsidR="00622A89" w:rsidRPr="00C82761" w14:paraId="20A5F7BB" w14:textId="77777777" w:rsidTr="00B47F97">
        <w:tc>
          <w:tcPr>
            <w:tcW w:w="1193" w:type="dxa"/>
          </w:tcPr>
          <w:p w14:paraId="3D4A8408" w14:textId="77777777" w:rsidR="00622A89" w:rsidRPr="00C82761" w:rsidRDefault="00622A89" w:rsidP="00622A89">
            <w:pPr>
              <w:spacing w:line="360" w:lineRule="auto"/>
              <w:rPr>
                <w:rFonts w:ascii="Arial" w:hAnsi="Arial" w:cs="Arial"/>
                <w:b/>
                <w:lang w:val="es-PE"/>
              </w:rPr>
            </w:pPr>
            <w:r w:rsidRPr="00C82761">
              <w:rPr>
                <w:rFonts w:ascii="Arial" w:hAnsi="Arial" w:cs="Arial"/>
                <w:b/>
                <w:lang w:val="es-PE"/>
              </w:rPr>
              <w:t>Referencia</w:t>
            </w:r>
          </w:p>
        </w:tc>
        <w:tc>
          <w:tcPr>
            <w:tcW w:w="7454" w:type="dxa"/>
          </w:tcPr>
          <w:p w14:paraId="6EB7EA57" w14:textId="2C9BACE8" w:rsidR="00622A89" w:rsidRPr="00C82761" w:rsidRDefault="00622A89" w:rsidP="00622A89">
            <w:pPr>
              <w:spacing w:after="120" w:line="360" w:lineRule="auto"/>
              <w:jc w:val="both"/>
              <w:rPr>
                <w:rFonts w:ascii="Arial" w:hAnsi="Arial" w:cs="Arial"/>
                <w:lang w:val="es-PE"/>
              </w:rPr>
            </w:pPr>
            <w:r w:rsidRPr="00C82761">
              <w:rPr>
                <w:rFonts w:ascii="Arial" w:hAnsi="Arial" w:cs="Arial"/>
                <w:lang w:val="es-PE"/>
              </w:rPr>
              <w:t xml:space="preserve">: </w:t>
            </w:r>
            <w:sdt>
              <w:sdtPr>
                <w:rPr>
                  <w:rFonts w:ascii="Arial" w:hAnsi="Arial" w:cs="Arial"/>
                  <w:lang w:val="es-PE"/>
                </w:rPr>
                <w:id w:val="-639806754"/>
                <w:placeholder>
                  <w:docPart w:val="9825948B818541F08EC8AAAD05C8C090"/>
                </w:placeholder>
                <w:showingPlcHdr/>
                <w:text/>
              </w:sdtPr>
              <w:sdtEndPr/>
              <w:sdtContent>
                <w:r w:rsidR="00D05FD3" w:rsidRPr="00C82761">
                  <w:rPr>
                    <w:rStyle w:val="Textodelmarcadordeposicin"/>
                    <w:rFonts w:ascii="Arial" w:hAnsi="Arial" w:cs="Arial"/>
                  </w:rPr>
                  <w:t>[</w:t>
                </w:r>
                <w:r w:rsidR="00D05FD3" w:rsidRPr="00C82761">
                  <w:rPr>
                    <w:rStyle w:val="Textodelmarcadordeposicin"/>
                    <w:rFonts w:ascii="Arial" w:hAnsi="Arial" w:cs="Arial"/>
                    <w:lang w:val="es-419"/>
                  </w:rPr>
                  <w:t>Resolución</w:t>
                </w:r>
                <w:r w:rsidR="00D05FD3" w:rsidRPr="00C82761">
                  <w:rPr>
                    <w:rStyle w:val="Textodelmarcadordeposicin"/>
                    <w:rFonts w:ascii="Arial" w:hAnsi="Arial" w:cs="Arial"/>
                  </w:rPr>
                  <w:t xml:space="preserve"> N°…]</w:t>
                </w:r>
                <w:r w:rsidR="00072131" w:rsidRPr="00C82761">
                  <w:rPr>
                    <w:rStyle w:val="Textodelmarcadordeposicin"/>
                    <w:rFonts w:ascii="Arial" w:hAnsi="Arial" w:cs="Arial"/>
                  </w:rPr>
                  <w:t xml:space="preserve"> </w:t>
                </w:r>
                <w:r w:rsidR="00072131" w:rsidRPr="00C82761">
                  <w:rPr>
                    <w:rStyle w:val="Textodelmarcadordeposicin"/>
                    <w:rFonts w:ascii="Arial" w:hAnsi="Arial" w:cs="Arial"/>
                  </w:rPr>
                  <w:t>[</w:t>
                </w:r>
                <w:r w:rsidR="00072131" w:rsidRPr="00C82761">
                  <w:rPr>
                    <w:rStyle w:val="Textodelmarcadordeposicin"/>
                    <w:rFonts w:ascii="Arial" w:hAnsi="Arial" w:cs="Arial"/>
                    <w:lang w:val="es-419"/>
                  </w:rPr>
                  <w:t>fecha</w:t>
                </w:r>
                <w:r w:rsidR="00072131" w:rsidRPr="00C82761">
                  <w:rPr>
                    <w:rStyle w:val="Textodelmarcadordeposicin"/>
                    <w:rFonts w:ascii="Arial" w:hAnsi="Arial" w:cs="Arial"/>
                  </w:rPr>
                  <w:t xml:space="preserve"> de </w:t>
                </w:r>
                <w:r w:rsidR="00072131" w:rsidRPr="00C82761">
                  <w:rPr>
                    <w:rStyle w:val="Textodelmarcadordeposicin"/>
                    <w:rFonts w:ascii="Arial" w:hAnsi="Arial" w:cs="Arial"/>
                    <w:lang w:val="es-419"/>
                  </w:rPr>
                  <w:t>designación</w:t>
                </w:r>
                <w:r w:rsidR="00072131" w:rsidRPr="00C82761">
                  <w:rPr>
                    <w:rStyle w:val="Textodelmarcadordeposicin"/>
                    <w:rFonts w:ascii="Arial" w:hAnsi="Arial" w:cs="Arial"/>
                  </w:rPr>
                  <w:t>]</w:t>
                </w:r>
              </w:sdtContent>
            </w:sdt>
          </w:p>
        </w:tc>
      </w:tr>
      <w:tr w:rsidR="00C82761" w:rsidRPr="00C82761" w14:paraId="6C7AC3B2" w14:textId="77777777" w:rsidTr="00B47F97">
        <w:tc>
          <w:tcPr>
            <w:tcW w:w="1193" w:type="dxa"/>
          </w:tcPr>
          <w:p w14:paraId="46FACE6F" w14:textId="1053E724" w:rsidR="00C82761" w:rsidRPr="00C82761" w:rsidRDefault="00C82761" w:rsidP="00622A89">
            <w:pPr>
              <w:spacing w:line="360" w:lineRule="auto"/>
              <w:rPr>
                <w:rFonts w:ascii="Arial" w:hAnsi="Arial" w:cs="Arial"/>
                <w:b/>
                <w:lang w:val="es-PE"/>
              </w:rPr>
            </w:pPr>
            <w:r w:rsidRPr="00C82761">
              <w:rPr>
                <w:rFonts w:ascii="Arial" w:hAnsi="Arial" w:cs="Arial"/>
                <w:b/>
                <w:lang w:val="es-PE"/>
              </w:rPr>
              <w:t xml:space="preserve">Asunto </w:t>
            </w:r>
          </w:p>
        </w:tc>
        <w:tc>
          <w:tcPr>
            <w:tcW w:w="7454" w:type="dxa"/>
          </w:tcPr>
          <w:p w14:paraId="1ECE540A" w14:textId="3E39FE8A" w:rsidR="00C82761" w:rsidRPr="00C82761" w:rsidRDefault="00C82761" w:rsidP="00622A89">
            <w:pPr>
              <w:spacing w:after="120" w:line="360" w:lineRule="auto"/>
              <w:jc w:val="both"/>
              <w:rPr>
                <w:rFonts w:ascii="Arial" w:hAnsi="Arial" w:cs="Arial"/>
                <w:lang w:val="es-ES_tradnl"/>
              </w:rPr>
            </w:pPr>
            <w:r w:rsidRPr="00C82761">
              <w:rPr>
                <w:rFonts w:ascii="Arial" w:hAnsi="Arial" w:cs="Arial"/>
                <w:szCs w:val="24"/>
                <w:lang w:val="es-ES_tradnl"/>
              </w:rPr>
              <w:t>Culminación</w:t>
            </w:r>
            <w:r w:rsidRPr="00C82761">
              <w:rPr>
                <w:rFonts w:ascii="Arial" w:hAnsi="Arial" w:cs="Arial"/>
                <w:spacing w:val="-7"/>
                <w:szCs w:val="24"/>
                <w:lang w:val="es-ES_tradnl"/>
              </w:rPr>
              <w:t xml:space="preserve"> </w:t>
            </w:r>
            <w:r w:rsidRPr="00C82761">
              <w:rPr>
                <w:rFonts w:ascii="Arial" w:hAnsi="Arial" w:cs="Arial"/>
                <w:szCs w:val="24"/>
                <w:lang w:val="es-ES_tradnl"/>
              </w:rPr>
              <w:t>de</w:t>
            </w:r>
            <w:r w:rsidRPr="00C82761">
              <w:rPr>
                <w:rFonts w:ascii="Arial" w:hAnsi="Arial" w:cs="Arial"/>
                <w:spacing w:val="-6"/>
                <w:szCs w:val="24"/>
                <w:lang w:val="es-ES_tradnl"/>
              </w:rPr>
              <w:t xml:space="preserve"> </w:t>
            </w:r>
            <w:r w:rsidRPr="00C82761">
              <w:rPr>
                <w:rFonts w:ascii="Arial" w:hAnsi="Arial" w:cs="Arial"/>
                <w:spacing w:val="-2"/>
                <w:szCs w:val="24"/>
                <w:lang w:val="es-ES_tradnl"/>
              </w:rPr>
              <w:t>Asesoramiento</w:t>
            </w:r>
          </w:p>
        </w:tc>
      </w:tr>
      <w:tr w:rsidR="00622A89" w:rsidRPr="00C82761" w14:paraId="1CA4A232" w14:textId="77777777" w:rsidTr="00B47F97">
        <w:tc>
          <w:tcPr>
            <w:tcW w:w="1193" w:type="dxa"/>
          </w:tcPr>
          <w:p w14:paraId="1A1D789C" w14:textId="1CADCBFF" w:rsidR="00622A89" w:rsidRPr="00C82761" w:rsidRDefault="00622A89" w:rsidP="00072131">
            <w:pPr>
              <w:rPr>
                <w:rFonts w:ascii="Arial" w:hAnsi="Arial" w:cs="Arial"/>
                <w:b/>
                <w:lang w:val="es-PE"/>
              </w:rPr>
            </w:pPr>
            <w:r w:rsidRPr="00C82761">
              <w:rPr>
                <w:rFonts w:ascii="Arial" w:hAnsi="Arial" w:cs="Arial"/>
                <w:b/>
                <w:lang w:val="es-PE"/>
              </w:rPr>
              <w:t>Fecha</w:t>
            </w:r>
            <w:r w:rsidR="00072131" w:rsidRPr="00C82761">
              <w:rPr>
                <w:rFonts w:ascii="Arial" w:hAnsi="Arial" w:cs="Arial"/>
                <w:b/>
                <w:lang w:val="es-PE"/>
              </w:rPr>
              <w:t xml:space="preserve"> de informe</w:t>
            </w:r>
          </w:p>
        </w:tc>
        <w:tc>
          <w:tcPr>
            <w:tcW w:w="7454" w:type="dxa"/>
          </w:tcPr>
          <w:p w14:paraId="77A8AA92" w14:textId="6E28E1B2" w:rsidR="00622A89" w:rsidRPr="00C82761" w:rsidRDefault="00622A89" w:rsidP="00622A89">
            <w:pPr>
              <w:spacing w:line="360" w:lineRule="auto"/>
              <w:jc w:val="both"/>
              <w:rPr>
                <w:rFonts w:ascii="Arial" w:hAnsi="Arial" w:cs="Arial"/>
                <w:lang w:val="es-PE"/>
              </w:rPr>
            </w:pPr>
            <w:r w:rsidRPr="00C82761">
              <w:rPr>
                <w:rFonts w:ascii="Arial" w:hAnsi="Arial" w:cs="Arial"/>
                <w:lang w:val="es-PE"/>
              </w:rPr>
              <w:t xml:space="preserve">: </w:t>
            </w:r>
            <w:r w:rsidR="00C52E65" w:rsidRPr="00C82761">
              <w:rPr>
                <w:rFonts w:ascii="Arial" w:hAnsi="Arial" w:cs="Arial"/>
                <w:lang w:val="es-PE"/>
              </w:rPr>
              <w:t xml:space="preserve"> </w:t>
            </w:r>
            <w:sdt>
              <w:sdtPr>
                <w:rPr>
                  <w:rFonts w:ascii="Arial" w:hAnsi="Arial" w:cs="Arial"/>
                  <w:lang w:val="es-PE"/>
                </w:rPr>
                <w:id w:val="15051159"/>
                <w:placeholder>
                  <w:docPart w:val="1AE97EC52D33417893F2685F65F45EE1"/>
                </w:placeholder>
                <w:showingPlcHdr/>
                <w:date w:fullDate="2026-04-03T00:00:00Z">
                  <w:dateFormat w:val="d/M/yyyy"/>
                  <w:lid w:val="es-419"/>
                  <w:storeMappedDataAs w:val="dateTime"/>
                  <w:calendar w:val="gregorian"/>
                </w:date>
              </w:sdtPr>
              <w:sdtEndPr/>
              <w:sdtContent>
                <w:r w:rsidR="00AF5EA7" w:rsidRPr="00C82761">
                  <w:rPr>
                    <w:rStyle w:val="Textodelmarcadordeposicin"/>
                    <w:rFonts w:ascii="Arial" w:hAnsi="Arial" w:cs="Arial"/>
                  </w:rPr>
                  <w:t>Haga clic aquí o pulse para escribir una fecha.</w:t>
                </w:r>
              </w:sdtContent>
            </w:sdt>
          </w:p>
        </w:tc>
      </w:tr>
    </w:tbl>
    <w:p w14:paraId="72EF1514" w14:textId="3B28601E" w:rsidR="00622A89" w:rsidRPr="00C82761" w:rsidRDefault="00622A89" w:rsidP="00622A89">
      <w:pPr>
        <w:rPr>
          <w:rFonts w:ascii="Arial" w:hAnsi="Arial" w:cs="Arial"/>
          <w:lang w:val="es-ES"/>
        </w:rPr>
      </w:pPr>
    </w:p>
    <w:p w14:paraId="1879AD4F" w14:textId="0D9F2557" w:rsidR="00DA2A3A" w:rsidRPr="00C82761" w:rsidRDefault="00072131" w:rsidP="00C82761">
      <w:pPr>
        <w:spacing w:after="240" w:line="276" w:lineRule="auto"/>
        <w:jc w:val="both"/>
        <w:rPr>
          <w:rFonts w:ascii="Arial" w:hAnsi="Arial" w:cs="Arial"/>
          <w:lang w:val="es-ES"/>
        </w:rPr>
      </w:pPr>
      <w:r w:rsidRPr="00C82761">
        <w:rPr>
          <w:rFonts w:ascii="Arial" w:hAnsi="Arial" w:cs="Arial"/>
          <w:lang w:val="es-ES"/>
        </w:rPr>
        <w:t>Me</w:t>
      </w:r>
      <w:r w:rsidRPr="00C82761">
        <w:rPr>
          <w:rFonts w:ascii="Arial" w:hAnsi="Arial" w:cs="Arial"/>
          <w:lang w:val="es-ES"/>
        </w:rPr>
        <w:t xml:space="preserve"> </w:t>
      </w:r>
      <w:r w:rsidRPr="00C82761">
        <w:rPr>
          <w:rFonts w:ascii="Arial" w:hAnsi="Arial" w:cs="Arial"/>
          <w:lang w:val="es-ES"/>
        </w:rPr>
        <w:t>dirijo</w:t>
      </w:r>
      <w:r w:rsidRPr="00C82761">
        <w:rPr>
          <w:rFonts w:ascii="Arial" w:hAnsi="Arial" w:cs="Arial"/>
          <w:lang w:val="es-ES"/>
        </w:rPr>
        <w:t xml:space="preserve"> </w:t>
      </w:r>
      <w:r w:rsidRPr="00C82761">
        <w:rPr>
          <w:rFonts w:ascii="Arial" w:hAnsi="Arial" w:cs="Arial"/>
          <w:lang w:val="es-ES"/>
        </w:rPr>
        <w:t>a</w:t>
      </w:r>
      <w:r w:rsidRPr="00C82761">
        <w:rPr>
          <w:rFonts w:ascii="Arial" w:hAnsi="Arial" w:cs="Arial"/>
          <w:lang w:val="es-ES"/>
        </w:rPr>
        <w:t xml:space="preserve"> </w:t>
      </w:r>
      <w:r w:rsidRPr="00C82761">
        <w:rPr>
          <w:rFonts w:ascii="Arial" w:hAnsi="Arial" w:cs="Arial"/>
          <w:lang w:val="es-ES"/>
        </w:rPr>
        <w:t>usted</w:t>
      </w:r>
      <w:r w:rsidRPr="00C82761">
        <w:rPr>
          <w:rFonts w:ascii="Arial" w:hAnsi="Arial" w:cs="Arial"/>
          <w:lang w:val="es-ES"/>
        </w:rPr>
        <w:t xml:space="preserve"> </w:t>
      </w:r>
      <w:r w:rsidRPr="00C82761">
        <w:rPr>
          <w:rFonts w:ascii="Arial" w:hAnsi="Arial" w:cs="Arial"/>
          <w:lang w:val="es-ES"/>
        </w:rPr>
        <w:t>para</w:t>
      </w:r>
      <w:r w:rsidRPr="00C82761">
        <w:rPr>
          <w:rFonts w:ascii="Arial" w:hAnsi="Arial" w:cs="Arial"/>
          <w:lang w:val="es-ES"/>
        </w:rPr>
        <w:t xml:space="preserve"> </w:t>
      </w:r>
      <w:r w:rsidRPr="00C82761">
        <w:rPr>
          <w:rFonts w:ascii="Arial" w:hAnsi="Arial" w:cs="Arial"/>
          <w:lang w:val="es-ES"/>
        </w:rPr>
        <w:t>hacerle</w:t>
      </w:r>
      <w:r w:rsidRPr="00C82761">
        <w:rPr>
          <w:rFonts w:ascii="Arial" w:hAnsi="Arial" w:cs="Arial"/>
          <w:lang w:val="es-ES"/>
        </w:rPr>
        <w:t xml:space="preserve"> </w:t>
      </w:r>
      <w:r w:rsidRPr="00C82761">
        <w:rPr>
          <w:rFonts w:ascii="Arial" w:hAnsi="Arial" w:cs="Arial"/>
          <w:lang w:val="es-ES"/>
        </w:rPr>
        <w:t>llegar</w:t>
      </w:r>
      <w:r w:rsidRPr="00C82761">
        <w:rPr>
          <w:rFonts w:ascii="Arial" w:hAnsi="Arial" w:cs="Arial"/>
          <w:lang w:val="es-ES"/>
        </w:rPr>
        <w:t xml:space="preserve"> </w:t>
      </w:r>
      <w:r w:rsidRPr="00C82761">
        <w:rPr>
          <w:rFonts w:ascii="Arial" w:hAnsi="Arial" w:cs="Arial"/>
          <w:lang w:val="es-ES"/>
        </w:rPr>
        <w:t>el</w:t>
      </w:r>
      <w:r w:rsidRPr="00C82761">
        <w:rPr>
          <w:rFonts w:ascii="Arial" w:hAnsi="Arial" w:cs="Arial"/>
          <w:lang w:val="es-ES"/>
        </w:rPr>
        <w:t xml:space="preserve"> </w:t>
      </w:r>
      <w:r w:rsidRPr="00C82761">
        <w:rPr>
          <w:rFonts w:ascii="Arial" w:hAnsi="Arial" w:cs="Arial"/>
          <w:lang w:val="es-ES"/>
        </w:rPr>
        <w:t>informe</w:t>
      </w:r>
      <w:r w:rsidRPr="00C82761">
        <w:rPr>
          <w:rFonts w:ascii="Arial" w:hAnsi="Arial" w:cs="Arial"/>
          <w:lang w:val="es-ES"/>
        </w:rPr>
        <w:t xml:space="preserve"> </w:t>
      </w:r>
      <w:r w:rsidRPr="00C82761">
        <w:rPr>
          <w:rFonts w:ascii="Arial" w:hAnsi="Arial" w:cs="Arial"/>
          <w:lang w:val="es-ES"/>
        </w:rPr>
        <w:t>de</w:t>
      </w:r>
      <w:r w:rsidRPr="00C82761">
        <w:rPr>
          <w:rFonts w:ascii="Arial" w:hAnsi="Arial" w:cs="Arial"/>
          <w:lang w:val="es-ES"/>
        </w:rPr>
        <w:t xml:space="preserve"> </w:t>
      </w:r>
      <w:r w:rsidRPr="00C82761">
        <w:rPr>
          <w:rFonts w:ascii="Arial" w:hAnsi="Arial" w:cs="Arial"/>
          <w:lang w:val="es-ES"/>
        </w:rPr>
        <w:t>Plan</w:t>
      </w:r>
      <w:r w:rsidRPr="00C82761">
        <w:rPr>
          <w:rFonts w:ascii="Arial" w:hAnsi="Arial" w:cs="Arial"/>
          <w:lang w:val="es-ES"/>
        </w:rPr>
        <w:t xml:space="preserve"> </w:t>
      </w:r>
      <w:r w:rsidRPr="00C82761">
        <w:rPr>
          <w:rFonts w:ascii="Arial" w:hAnsi="Arial" w:cs="Arial"/>
          <w:lang w:val="es-ES"/>
        </w:rPr>
        <w:t>de</w:t>
      </w:r>
      <w:r w:rsidRPr="00C82761">
        <w:rPr>
          <w:rFonts w:ascii="Arial" w:hAnsi="Arial" w:cs="Arial"/>
          <w:lang w:val="es-ES"/>
        </w:rPr>
        <w:t xml:space="preserve"> </w:t>
      </w:r>
      <w:r w:rsidRPr="00C82761">
        <w:rPr>
          <w:rFonts w:ascii="Arial" w:hAnsi="Arial" w:cs="Arial"/>
          <w:lang w:val="es-ES"/>
        </w:rPr>
        <w:t>tesis,</w:t>
      </w:r>
      <w:r w:rsidRPr="00C82761">
        <w:rPr>
          <w:rFonts w:ascii="Arial" w:hAnsi="Arial" w:cs="Arial"/>
          <w:lang w:val="es-ES"/>
        </w:rPr>
        <w:t xml:space="preserve"> </w:t>
      </w:r>
      <w:r w:rsidRPr="00C82761">
        <w:rPr>
          <w:rFonts w:ascii="Arial" w:hAnsi="Arial" w:cs="Arial"/>
          <w:lang w:val="es-ES"/>
        </w:rPr>
        <w:t>titulada</w:t>
      </w:r>
      <w:r w:rsidR="00DA2A3A" w:rsidRPr="00C82761">
        <w:rPr>
          <w:rFonts w:ascii="Arial" w:hAnsi="Arial" w:cs="Arial"/>
          <w:lang w:val="es-ES"/>
        </w:rPr>
        <w:t xml:space="preserve"> </w:t>
      </w:r>
      <w:sdt>
        <w:sdtPr>
          <w:rPr>
            <w:rFonts w:ascii="Arial" w:hAnsi="Arial" w:cs="Arial"/>
            <w:lang w:val="es-ES"/>
          </w:rPr>
          <w:id w:val="1317062330"/>
          <w:placeholder>
            <w:docPart w:val="F0212250CB034532A28E5D69DBD9784E"/>
          </w:placeholder>
          <w:showingPlcHdr/>
          <w:text/>
        </w:sdtPr>
        <w:sdtEndPr/>
        <w:sdtContent>
          <w:r w:rsidR="00DA2A3A" w:rsidRPr="00C82761">
            <w:rPr>
              <w:rStyle w:val="Textodelmarcadordeposicin"/>
              <w:rFonts w:ascii="Arial" w:hAnsi="Arial" w:cs="Arial"/>
              <w:lang w:val="es-ES_tradnl"/>
            </w:rPr>
            <w:t>[</w:t>
          </w:r>
          <w:r w:rsidR="00755158" w:rsidRPr="00C82761">
            <w:rPr>
              <w:rStyle w:val="Textodelmarcadordeposicin"/>
              <w:rFonts w:ascii="Arial" w:hAnsi="Arial" w:cs="Arial"/>
              <w:lang w:val="es-ES_tradnl"/>
            </w:rPr>
            <w:t>Escriba el nombre de la tesis</w:t>
          </w:r>
          <w:r w:rsidR="00DA2A3A" w:rsidRPr="00C82761">
            <w:rPr>
              <w:rStyle w:val="Textodelmarcadordeposicin"/>
              <w:rFonts w:ascii="Arial" w:hAnsi="Arial" w:cs="Arial"/>
              <w:lang w:val="es-ES_tradnl"/>
            </w:rPr>
            <w:t>]</w:t>
          </w:r>
        </w:sdtContent>
      </w:sdt>
      <w:r w:rsidR="00DA2A3A" w:rsidRPr="00C82761">
        <w:rPr>
          <w:rFonts w:ascii="Arial" w:hAnsi="Arial" w:cs="Arial"/>
          <w:lang w:val="es-ES"/>
        </w:rPr>
        <w:t xml:space="preserve">, </w:t>
      </w:r>
      <w:r w:rsidR="00755158" w:rsidRPr="00C82761">
        <w:rPr>
          <w:rFonts w:ascii="Arial" w:hAnsi="Arial" w:cs="Arial"/>
          <w:lang w:val="es-ES"/>
        </w:rPr>
        <w:t xml:space="preserve">realizada por </w:t>
      </w:r>
      <w:sdt>
        <w:sdtPr>
          <w:rPr>
            <w:rFonts w:ascii="Arial" w:hAnsi="Arial" w:cs="Arial"/>
            <w:lang w:val="es-ES"/>
          </w:rPr>
          <w:id w:val="-1382629001"/>
          <w:placeholder>
            <w:docPart w:val="AC5E064C6F3C4EF3AAF59DFE165470F2"/>
          </w:placeholder>
          <w:showingPlcHdr/>
          <w:text/>
        </w:sdtPr>
        <w:sdtEndPr/>
        <w:sdtContent>
          <w:r w:rsidR="00DA2A3A" w:rsidRPr="00C82761">
            <w:rPr>
              <w:rStyle w:val="Textodelmarcadordeposicin"/>
              <w:rFonts w:ascii="Arial" w:hAnsi="Arial" w:cs="Arial"/>
            </w:rPr>
            <w:t>[</w:t>
          </w:r>
          <w:r w:rsidR="00DA2A3A" w:rsidRPr="00C82761">
            <w:rPr>
              <w:rStyle w:val="Textodelmarcadordeposicin"/>
              <w:rFonts w:ascii="Arial" w:hAnsi="Arial" w:cs="Arial"/>
              <w:lang w:val="es-ES_tradnl"/>
            </w:rPr>
            <w:t>Nombres y apellidos</w:t>
          </w:r>
          <w:r w:rsidR="00755158" w:rsidRPr="00C82761">
            <w:rPr>
              <w:rStyle w:val="Textodelmarcadordeposicin"/>
              <w:rFonts w:ascii="Arial" w:hAnsi="Arial" w:cs="Arial"/>
              <w:lang w:val="es-ES_tradnl"/>
            </w:rPr>
            <w:t xml:space="preserve"> del graduando(s)</w:t>
          </w:r>
          <w:r w:rsidR="00DA2A3A" w:rsidRPr="00C82761">
            <w:rPr>
              <w:rStyle w:val="Textodelmarcadordeposicin"/>
              <w:rFonts w:ascii="Arial" w:hAnsi="Arial" w:cs="Arial"/>
            </w:rPr>
            <w:t>]</w:t>
          </w:r>
        </w:sdtContent>
      </w:sdt>
      <w:bookmarkStart w:id="0" w:name="_Hlk227860950"/>
      <w:r w:rsidR="00DA2A3A" w:rsidRPr="00C82761">
        <w:rPr>
          <w:rFonts w:ascii="Arial" w:hAnsi="Arial" w:cs="Arial"/>
          <w:lang w:val="es-ES"/>
        </w:rPr>
        <w:t xml:space="preserve">, </w:t>
      </w:r>
      <w:bookmarkEnd w:id="0"/>
      <w:r w:rsidR="00755158" w:rsidRPr="00C82761">
        <w:rPr>
          <w:rFonts w:ascii="Arial" w:hAnsi="Arial" w:cs="Arial"/>
          <w:lang w:val="es-ES"/>
        </w:rPr>
        <w:t>de la escuela profesional</w:t>
      </w:r>
      <w:r w:rsidR="00DA2A3A" w:rsidRPr="00C82761">
        <w:rPr>
          <w:rFonts w:ascii="Arial" w:hAnsi="Arial" w:cs="Arial"/>
          <w:lang w:val="es-ES"/>
        </w:rPr>
        <w:t>:</w:t>
      </w:r>
      <w:sdt>
        <w:sdtPr>
          <w:rPr>
            <w:rFonts w:ascii="Arial" w:hAnsi="Arial" w:cs="Arial"/>
            <w:lang w:val="es-ES"/>
          </w:rPr>
          <w:id w:val="1697586459"/>
          <w:placeholder>
            <w:docPart w:val="B967EFE64B694D0EA60039D53742CE7A"/>
          </w:placeholder>
          <w:showingPlcHdr/>
          <w:text/>
        </w:sdtPr>
        <w:sdtEndPr/>
        <w:sdtContent>
          <w:r w:rsidR="00D05FD3" w:rsidRPr="00C82761">
            <w:rPr>
              <w:rStyle w:val="Textodelmarcadordeposicin"/>
              <w:rFonts w:ascii="Arial" w:hAnsi="Arial" w:cs="Arial"/>
            </w:rPr>
            <w:t>[</w:t>
          </w:r>
          <w:r w:rsidR="00D05FD3" w:rsidRPr="00C82761">
            <w:rPr>
              <w:rStyle w:val="Textodelmarcadordeposicin"/>
              <w:rFonts w:ascii="Arial" w:hAnsi="Arial" w:cs="Arial"/>
              <w:lang w:val="es-419"/>
            </w:rPr>
            <w:t xml:space="preserve">Escriba el nombre </w:t>
          </w:r>
          <w:r w:rsidR="00755158" w:rsidRPr="00C82761">
            <w:rPr>
              <w:rStyle w:val="Textodelmarcadordeposicin"/>
              <w:rFonts w:ascii="Arial" w:hAnsi="Arial" w:cs="Arial"/>
              <w:lang w:val="es-419"/>
            </w:rPr>
            <w:t>de la escuela</w:t>
          </w:r>
          <w:r w:rsidR="00D05FD3" w:rsidRPr="00C82761">
            <w:rPr>
              <w:rStyle w:val="Textodelmarcadordeposicin"/>
              <w:rFonts w:ascii="Arial" w:hAnsi="Arial" w:cs="Arial"/>
              <w:lang w:val="es-419"/>
            </w:rPr>
            <w:t>]</w:t>
          </w:r>
        </w:sdtContent>
      </w:sdt>
      <w:r w:rsidR="00755158" w:rsidRPr="00C82761">
        <w:rPr>
          <w:rFonts w:ascii="Arial" w:hAnsi="Arial" w:cs="Arial"/>
          <w:lang w:val="es-ES"/>
        </w:rPr>
        <w:t>.</w:t>
      </w:r>
    </w:p>
    <w:p w14:paraId="70E14D3E" w14:textId="25142338" w:rsidR="00755158" w:rsidRPr="00C82761" w:rsidRDefault="00755158" w:rsidP="00C82761">
      <w:pPr>
        <w:spacing w:line="276" w:lineRule="auto"/>
        <w:jc w:val="both"/>
        <w:rPr>
          <w:rFonts w:ascii="Arial" w:hAnsi="Arial" w:cs="Arial"/>
          <w:lang w:val="es-ES"/>
        </w:rPr>
      </w:pPr>
      <w:r w:rsidRPr="00C82761">
        <w:rPr>
          <w:rFonts w:ascii="Arial" w:hAnsi="Arial" w:cs="Arial"/>
          <w:lang w:val="es-ES"/>
        </w:rPr>
        <w:t>(</w:t>
      </w:r>
      <w:sdt>
        <w:sdtPr>
          <w:rPr>
            <w:rFonts w:ascii="Arial" w:hAnsi="Arial" w:cs="Arial"/>
            <w:lang w:val="es-ES"/>
          </w:rPr>
          <w:id w:val="-639493755"/>
          <w:placeholder>
            <w:docPart w:val="152315AE590544648B8C057FBF230066"/>
          </w:placeholder>
          <w:showingPlcHdr/>
          <w:text/>
        </w:sdtPr>
        <w:sdtContent>
          <w:r w:rsidRPr="00C82761">
            <w:rPr>
              <w:rFonts w:ascii="Arial" w:hAnsi="Arial" w:cs="Arial"/>
              <w:lang w:val="es-ES"/>
            </w:rPr>
            <w:t xml:space="preserve">    </w:t>
          </w:r>
        </w:sdtContent>
      </w:sdt>
      <w:r w:rsidRPr="00C82761">
        <w:rPr>
          <w:rFonts w:ascii="Arial" w:hAnsi="Arial" w:cs="Arial"/>
          <w:lang w:val="es-ES"/>
        </w:rPr>
        <w:t>) Cumple</w:t>
      </w:r>
      <w:r w:rsidRPr="00C82761">
        <w:rPr>
          <w:rFonts w:ascii="Arial" w:hAnsi="Arial" w:cs="Arial"/>
          <w:lang w:val="es-ES"/>
        </w:rPr>
        <w:t xml:space="preserve"> con los requisitos de plan de tesis, dándose por concluido el asesoramiento en esta fase.</w:t>
      </w:r>
    </w:p>
    <w:p w14:paraId="0E5D36EB" w14:textId="3D729875" w:rsidR="00755158" w:rsidRPr="00C82761" w:rsidRDefault="00755158" w:rsidP="00C82761">
      <w:pPr>
        <w:spacing w:after="240" w:line="276" w:lineRule="auto"/>
        <w:jc w:val="both"/>
        <w:rPr>
          <w:rFonts w:ascii="Arial" w:hAnsi="Arial" w:cs="Arial"/>
          <w:lang w:val="es-ES"/>
        </w:rPr>
      </w:pPr>
      <w:r w:rsidRPr="00C82761">
        <w:rPr>
          <w:rFonts w:ascii="Arial" w:hAnsi="Arial" w:cs="Arial"/>
          <w:lang w:val="es-ES"/>
        </w:rPr>
        <w:t>(</w:t>
      </w:r>
      <w:sdt>
        <w:sdtPr>
          <w:rPr>
            <w:rFonts w:ascii="Arial" w:hAnsi="Arial" w:cs="Arial"/>
            <w:lang w:val="es-ES"/>
          </w:rPr>
          <w:id w:val="-374467384"/>
          <w:placeholder>
            <w:docPart w:val="06AB98DE2572493293D6A1EF58A10F88"/>
          </w:placeholder>
          <w:showingPlcHdr/>
          <w:text/>
        </w:sdtPr>
        <w:sdtContent>
          <w:r w:rsidRPr="00C82761">
            <w:rPr>
              <w:rFonts w:ascii="Arial" w:hAnsi="Arial" w:cs="Arial"/>
              <w:lang w:val="es-ES"/>
            </w:rPr>
            <w:t xml:space="preserve">   </w:t>
          </w:r>
        </w:sdtContent>
      </w:sdt>
      <w:r w:rsidRPr="00C82761">
        <w:rPr>
          <w:rFonts w:ascii="Arial" w:hAnsi="Arial" w:cs="Arial"/>
          <w:lang w:val="es-ES"/>
        </w:rPr>
        <w:t xml:space="preserve">) </w:t>
      </w:r>
      <w:r w:rsidRPr="00C82761">
        <w:rPr>
          <w:rFonts w:ascii="Arial" w:hAnsi="Arial" w:cs="Arial"/>
          <w:lang w:val="es-ES"/>
        </w:rPr>
        <w:t>No cumple con los plazos establecidos por el desarrollo del plan de tesis, dándose por concluido el asesoramiento en esta fase.</w:t>
      </w:r>
    </w:p>
    <w:p w14:paraId="5EB62CBD" w14:textId="29107E5C" w:rsidR="00755158" w:rsidRPr="00C82761" w:rsidRDefault="00755158" w:rsidP="00C82761">
      <w:pPr>
        <w:spacing w:line="276" w:lineRule="auto"/>
        <w:jc w:val="both"/>
        <w:rPr>
          <w:rFonts w:ascii="Arial" w:hAnsi="Arial" w:cs="Arial"/>
          <w:lang w:val="es-ES"/>
        </w:rPr>
      </w:pPr>
      <w:r w:rsidRPr="00C82761">
        <w:rPr>
          <w:rFonts w:ascii="Arial" w:hAnsi="Arial" w:cs="Arial"/>
          <w:lang w:val="es-ES"/>
        </w:rPr>
        <w:t>Es todo cuanto informo a usted para conocimiento y fines</w:t>
      </w:r>
    </w:p>
    <w:p w14:paraId="49771640" w14:textId="101D3CCC" w:rsidR="00755158" w:rsidRPr="00C82761" w:rsidRDefault="00755158" w:rsidP="00C82761">
      <w:pPr>
        <w:spacing w:line="276" w:lineRule="auto"/>
        <w:jc w:val="both"/>
        <w:rPr>
          <w:rFonts w:ascii="Arial" w:hAnsi="Arial" w:cs="Arial"/>
          <w:lang w:val="es-ES"/>
        </w:rPr>
      </w:pPr>
      <w:r w:rsidRPr="00C82761">
        <w:rPr>
          <w:rFonts w:ascii="Arial" w:hAnsi="Arial" w:cs="Arial"/>
          <w:lang w:val="es-ES"/>
        </w:rPr>
        <w:t>Atentamente,</w:t>
      </w:r>
    </w:p>
    <w:p w14:paraId="01031A0C" w14:textId="77777777" w:rsidR="00622A89" w:rsidRPr="00C82761" w:rsidRDefault="00622A89" w:rsidP="00622A89">
      <w:pPr>
        <w:rPr>
          <w:rFonts w:ascii="Arial" w:hAnsi="Arial" w:cs="Arial"/>
          <w:lang w:val="es-ES"/>
        </w:rPr>
      </w:pPr>
    </w:p>
    <w:p w14:paraId="6F0AFEB8" w14:textId="77777777" w:rsidR="001C298F" w:rsidRPr="00C82761" w:rsidRDefault="001C298F" w:rsidP="00622A89">
      <w:pPr>
        <w:rPr>
          <w:rFonts w:ascii="Arial" w:hAnsi="Arial" w:cs="Arial"/>
          <w:lang w:val="es-ES"/>
        </w:rPr>
      </w:pPr>
    </w:p>
    <w:sdt>
      <w:sdtPr>
        <w:rPr>
          <w:rFonts w:ascii="Arial" w:hAnsi="Arial" w:cs="Arial"/>
          <w:lang w:val="es-PE"/>
        </w:rPr>
        <w:id w:val="-2050208448"/>
        <w:placeholder>
          <w:docPart w:val="DefaultPlaceholder_-1854013440"/>
        </w:placeholder>
        <w:text/>
      </w:sdtPr>
      <w:sdtEndPr/>
      <w:sdtContent>
        <w:p w14:paraId="13DADA2D" w14:textId="26888E47" w:rsidR="00E309B0" w:rsidRPr="00C82761" w:rsidRDefault="00E309B0" w:rsidP="00755158">
          <w:pPr>
            <w:spacing w:after="0" w:line="240" w:lineRule="auto"/>
            <w:jc w:val="right"/>
            <w:rPr>
              <w:rFonts w:ascii="Arial" w:hAnsi="Arial" w:cs="Arial"/>
              <w:lang w:val="es-PE"/>
            </w:rPr>
          </w:pPr>
          <w:r w:rsidRPr="00C82761">
            <w:rPr>
              <w:rStyle w:val="Textodelmarcadordeposicin"/>
              <w:rFonts w:ascii="Arial" w:hAnsi="Arial" w:cs="Arial"/>
              <w:lang w:val="es-ES_tradnl"/>
            </w:rPr>
            <w:t>………….….……………..</w:t>
          </w:r>
        </w:p>
      </w:sdtContent>
    </w:sdt>
    <w:p w14:paraId="22B5B3BE" w14:textId="77777777" w:rsidR="00E309B0" w:rsidRPr="00C82761" w:rsidRDefault="00AD3A67" w:rsidP="00C82761">
      <w:pPr>
        <w:spacing w:after="0" w:line="240" w:lineRule="auto"/>
        <w:ind w:left="5670"/>
        <w:jc w:val="center"/>
        <w:rPr>
          <w:rFonts w:ascii="Arial" w:hAnsi="Arial" w:cs="Arial"/>
          <w:lang w:val="es-PE"/>
        </w:rPr>
      </w:pPr>
      <w:r w:rsidRPr="00C82761">
        <w:rPr>
          <w:rFonts w:ascii="Arial" w:hAnsi="Arial" w:cs="Arial"/>
          <w:lang w:val="es-PE"/>
        </w:rPr>
        <w:t>Asesor</w:t>
      </w:r>
    </w:p>
    <w:p w14:paraId="2FBD3F0A" w14:textId="77777777" w:rsidR="00E309B0" w:rsidRPr="00C82761" w:rsidRDefault="00E309B0" w:rsidP="00755158">
      <w:pPr>
        <w:jc w:val="right"/>
        <w:rPr>
          <w:rFonts w:ascii="Arial" w:hAnsi="Arial" w:cs="Arial"/>
          <w:lang w:val="es-PE"/>
        </w:rPr>
      </w:pPr>
    </w:p>
    <w:p w14:paraId="0A283342" w14:textId="77777777" w:rsidR="001C298F" w:rsidRPr="00C82761" w:rsidRDefault="001C298F" w:rsidP="00E309B0">
      <w:pPr>
        <w:rPr>
          <w:rFonts w:ascii="Arial" w:hAnsi="Arial" w:cs="Arial"/>
          <w:lang w:val="es-PE"/>
        </w:rPr>
      </w:pPr>
    </w:p>
    <w:sectPr w:rsidR="001C298F" w:rsidRPr="00C82761" w:rsidSect="00B47F97">
      <w:headerReference w:type="default" r:id="rId7"/>
      <w:pgSz w:w="12240" w:h="15840"/>
      <w:pgMar w:top="1417" w:right="1892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B50D95" w14:textId="77777777" w:rsidR="00A057A4" w:rsidRDefault="00A057A4" w:rsidP="00622A89">
      <w:pPr>
        <w:spacing w:after="0" w:line="240" w:lineRule="auto"/>
      </w:pPr>
      <w:r>
        <w:separator/>
      </w:r>
    </w:p>
  </w:endnote>
  <w:endnote w:type="continuationSeparator" w:id="0">
    <w:p w14:paraId="1448993B" w14:textId="77777777" w:rsidR="00A057A4" w:rsidRDefault="00A057A4" w:rsidP="00622A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09EC76" w14:textId="77777777" w:rsidR="00A057A4" w:rsidRDefault="00A057A4" w:rsidP="00622A89">
      <w:pPr>
        <w:spacing w:after="0" w:line="240" w:lineRule="auto"/>
      </w:pPr>
      <w:r>
        <w:separator/>
      </w:r>
    </w:p>
  </w:footnote>
  <w:footnote w:type="continuationSeparator" w:id="0">
    <w:p w14:paraId="3AB48BA3" w14:textId="77777777" w:rsidR="00A057A4" w:rsidRDefault="00A057A4" w:rsidP="00622A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5F994" w14:textId="381D66AA" w:rsidR="00622A89" w:rsidRPr="008C6A02" w:rsidRDefault="008C6A02" w:rsidP="008C6A02">
    <w:pPr>
      <w:pStyle w:val="NormalWeb"/>
      <w:ind w:left="-567"/>
    </w:pPr>
    <w:r>
      <w:rPr>
        <w:noProof/>
      </w:rPr>
      <w:drawing>
        <wp:inline distT="0" distB="0" distL="0" distR="0" wp14:anchorId="16BB3364" wp14:editId="46105D16">
          <wp:extent cx="6491838" cy="923925"/>
          <wp:effectExtent l="0" t="0" r="4445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14299" cy="9413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3D5200"/>
    <w:multiLevelType w:val="hybridMultilevel"/>
    <w:tmpl w:val="112E5E6A"/>
    <w:lvl w:ilvl="0" w:tplc="EE38711A">
      <w:start w:val="1"/>
      <w:numFmt w:val="bullet"/>
      <w:lvlText w:val=""/>
      <w:lvlJc w:val="left"/>
      <w:pPr>
        <w:ind w:left="2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ocumentProtection w:edit="forms" w:formatting="1" w:enforcement="1" w:cryptProviderType="rsaAES" w:cryptAlgorithmClass="hash" w:cryptAlgorithmType="typeAny" w:cryptAlgorithmSid="14" w:cryptSpinCount="100000" w:hash="Zn1LBxnN+L9YzDZKS8vMpd6pkJWF1zWVs5qTn0miXxHEGW6IYQTHge2FX/O37vJW3nX8+vVmnOAVTWz50DJLnA==" w:salt="+u/pDb+ozf68y7/J+yBW9A==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0510"/>
    <w:rsid w:val="00072131"/>
    <w:rsid w:val="00082A55"/>
    <w:rsid w:val="000A0E30"/>
    <w:rsid w:val="000C2709"/>
    <w:rsid w:val="00165E5D"/>
    <w:rsid w:val="001952E1"/>
    <w:rsid w:val="001C298F"/>
    <w:rsid w:val="00206BD9"/>
    <w:rsid w:val="002B2D7B"/>
    <w:rsid w:val="00330283"/>
    <w:rsid w:val="0033087E"/>
    <w:rsid w:val="003915B0"/>
    <w:rsid w:val="004910ED"/>
    <w:rsid w:val="00494940"/>
    <w:rsid w:val="004A16BF"/>
    <w:rsid w:val="004C1FCC"/>
    <w:rsid w:val="00572E8F"/>
    <w:rsid w:val="00580510"/>
    <w:rsid w:val="00622A89"/>
    <w:rsid w:val="006B56BD"/>
    <w:rsid w:val="007220FF"/>
    <w:rsid w:val="007517FF"/>
    <w:rsid w:val="00755158"/>
    <w:rsid w:val="00756EDA"/>
    <w:rsid w:val="00792D23"/>
    <w:rsid w:val="007B13A4"/>
    <w:rsid w:val="007B7A04"/>
    <w:rsid w:val="007F004C"/>
    <w:rsid w:val="0082449D"/>
    <w:rsid w:val="008C6A02"/>
    <w:rsid w:val="008D1027"/>
    <w:rsid w:val="009A2B17"/>
    <w:rsid w:val="00A057A4"/>
    <w:rsid w:val="00A17CB7"/>
    <w:rsid w:val="00A279A0"/>
    <w:rsid w:val="00AD3A67"/>
    <w:rsid w:val="00AF5EA7"/>
    <w:rsid w:val="00AF70A0"/>
    <w:rsid w:val="00B47F97"/>
    <w:rsid w:val="00BB2CA7"/>
    <w:rsid w:val="00C52E65"/>
    <w:rsid w:val="00C561F9"/>
    <w:rsid w:val="00C82761"/>
    <w:rsid w:val="00D05FD3"/>
    <w:rsid w:val="00D400D2"/>
    <w:rsid w:val="00DA2A3A"/>
    <w:rsid w:val="00DF30B0"/>
    <w:rsid w:val="00E1287E"/>
    <w:rsid w:val="00E25B17"/>
    <w:rsid w:val="00E309B0"/>
    <w:rsid w:val="00ED4B19"/>
    <w:rsid w:val="00F6626D"/>
    <w:rsid w:val="00FE6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0F7F052D"/>
  <w15:chartTrackingRefBased/>
  <w15:docId w15:val="{118748E6-2F61-420D-B3B2-2BEE57E30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22A8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22A89"/>
  </w:style>
  <w:style w:type="paragraph" w:styleId="Piedepgina">
    <w:name w:val="footer"/>
    <w:basedOn w:val="Normal"/>
    <w:link w:val="PiedepginaCar"/>
    <w:uiPriority w:val="99"/>
    <w:unhideWhenUsed/>
    <w:rsid w:val="00622A8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22A89"/>
  </w:style>
  <w:style w:type="table" w:styleId="Tablaconcuadrcula">
    <w:name w:val="Table Grid"/>
    <w:basedOn w:val="Tablanormal"/>
    <w:uiPriority w:val="39"/>
    <w:rsid w:val="00622A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47F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419" w:eastAsia="es-419"/>
    </w:rPr>
  </w:style>
  <w:style w:type="character" w:styleId="Textodelmarcadordeposicin">
    <w:name w:val="Placeholder Text"/>
    <w:basedOn w:val="Fuentedeprrafopredeter"/>
    <w:uiPriority w:val="99"/>
    <w:semiHidden/>
    <w:rsid w:val="00DA2A3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87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NTOS%20Y%20ARCHIVOS%20DESDE%202020\UNIDAD%20DE%20INVESTIGACION\ACTUALIZACION%20DEL%20MANUAL%20DE%20INVESTIGACION%20-%20FAING\FORMATOS\2024\formatos%20para%20informes\pdf%20enviar\1.%20FORMATO%20PARA%20INFORME%20DE%20CONFORMIDAD%20DEL%20ASESOR%20DE%20PLAN%20DE%20TESIS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43D314-87CD-4373-A5B7-DEE98EF5DBD4}"/>
      </w:docPartPr>
      <w:docPartBody>
        <w:p w:rsidR="00230171" w:rsidRDefault="00984F7A">
          <w:r w:rsidRPr="00E71488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F0212250CB034532A28E5D69DBD978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81F664-249E-4A2C-BBDE-A8E51E4ABC72}"/>
      </w:docPartPr>
      <w:docPartBody>
        <w:p w:rsidR="00230171" w:rsidRDefault="008A0012" w:rsidP="008A0012">
          <w:pPr>
            <w:pStyle w:val="F0212250CB034532A28E5D69DBD9784E9"/>
          </w:pPr>
          <w:r w:rsidRPr="00C82761">
            <w:rPr>
              <w:rStyle w:val="Textodelmarcadordeposicin"/>
              <w:rFonts w:ascii="Arial" w:hAnsi="Arial" w:cs="Arial"/>
              <w:lang w:val="es-ES_tradnl"/>
            </w:rPr>
            <w:t>[Escriba el nombre de la tesis]</w:t>
          </w:r>
        </w:p>
      </w:docPartBody>
    </w:docPart>
    <w:docPart>
      <w:docPartPr>
        <w:name w:val="AC5E064C6F3C4EF3AAF59DFE165470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6664FC-FB60-40B1-AEF7-77DD386138AD}"/>
      </w:docPartPr>
      <w:docPartBody>
        <w:p w:rsidR="00230171" w:rsidRDefault="008A0012" w:rsidP="008A0012">
          <w:pPr>
            <w:pStyle w:val="AC5E064C6F3C4EF3AAF59DFE165470F29"/>
          </w:pPr>
          <w:r w:rsidRPr="00C82761">
            <w:rPr>
              <w:rStyle w:val="Textodelmarcadordeposicin"/>
              <w:rFonts w:ascii="Arial" w:hAnsi="Arial" w:cs="Arial"/>
            </w:rPr>
            <w:t>[</w:t>
          </w:r>
          <w:r w:rsidRPr="00C82761">
            <w:rPr>
              <w:rStyle w:val="Textodelmarcadordeposicin"/>
              <w:rFonts w:ascii="Arial" w:hAnsi="Arial" w:cs="Arial"/>
              <w:lang w:val="es-ES_tradnl"/>
            </w:rPr>
            <w:t>Nombres y apellidos del graduando(s)</w:t>
          </w:r>
          <w:r w:rsidRPr="00C82761">
            <w:rPr>
              <w:rStyle w:val="Textodelmarcadordeposicin"/>
              <w:rFonts w:ascii="Arial" w:hAnsi="Arial" w:cs="Arial"/>
            </w:rPr>
            <w:t>]</w:t>
          </w:r>
        </w:p>
      </w:docPartBody>
    </w:docPart>
    <w:docPart>
      <w:docPartPr>
        <w:name w:val="B967EFE64B694D0EA60039D53742CE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ABB0A9-A3A6-4B55-8D1E-543F2ECB51F5}"/>
      </w:docPartPr>
      <w:docPartBody>
        <w:p w:rsidR="00230171" w:rsidRDefault="008A0012" w:rsidP="008A0012">
          <w:pPr>
            <w:pStyle w:val="B967EFE64B694D0EA60039D53742CE7A9"/>
          </w:pPr>
          <w:r w:rsidRPr="00C82761">
            <w:rPr>
              <w:rStyle w:val="Textodelmarcadordeposicin"/>
              <w:rFonts w:ascii="Arial" w:hAnsi="Arial" w:cs="Arial"/>
            </w:rPr>
            <w:t>[</w:t>
          </w:r>
          <w:r w:rsidRPr="00C82761">
            <w:rPr>
              <w:rStyle w:val="Textodelmarcadordeposicin"/>
              <w:rFonts w:ascii="Arial" w:hAnsi="Arial" w:cs="Arial"/>
              <w:lang w:val="es-419"/>
            </w:rPr>
            <w:t>Escriba el nombre de la escuela]</w:t>
          </w:r>
        </w:p>
      </w:docPartBody>
    </w:docPart>
    <w:docPart>
      <w:docPartPr>
        <w:name w:val="523B45EDE6784020A8105C8142923B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0F4B69-A96A-4DFA-AEC3-F67423E5E1A2}"/>
      </w:docPartPr>
      <w:docPartBody>
        <w:p w:rsidR="00230171" w:rsidRDefault="008A0012" w:rsidP="008A0012">
          <w:pPr>
            <w:pStyle w:val="523B45EDE6784020A8105C8142923B809"/>
          </w:pPr>
          <w:r w:rsidRPr="00C82761">
            <w:rPr>
              <w:rStyle w:val="Textodelmarcadordeposicin"/>
              <w:rFonts w:ascii="Arial" w:hAnsi="Arial" w:cs="Arial"/>
              <w:lang w:val="es-ES_tradnl"/>
            </w:rPr>
            <w:t>[Nombre y apellidos del asesor</w:t>
          </w:r>
          <w:r w:rsidRPr="00C82761">
            <w:rPr>
              <w:rStyle w:val="Textodelmarcadordeposicin"/>
              <w:rFonts w:ascii="Arial" w:hAnsi="Arial" w:cs="Arial"/>
            </w:rPr>
            <w:t>]</w:t>
          </w:r>
        </w:p>
      </w:docPartBody>
    </w:docPart>
    <w:docPart>
      <w:docPartPr>
        <w:name w:val="9825948B818541F08EC8AAAD05C8C0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AE89B7-A457-43A2-A3C4-1F5E515D3773}"/>
      </w:docPartPr>
      <w:docPartBody>
        <w:p w:rsidR="00230171" w:rsidRDefault="008A0012" w:rsidP="008A0012">
          <w:pPr>
            <w:pStyle w:val="9825948B818541F08EC8AAAD05C8C0909"/>
          </w:pPr>
          <w:r w:rsidRPr="00C82761">
            <w:rPr>
              <w:rStyle w:val="Textodelmarcadordeposicin"/>
              <w:rFonts w:ascii="Arial" w:hAnsi="Arial" w:cs="Arial"/>
            </w:rPr>
            <w:t>[</w:t>
          </w:r>
          <w:r w:rsidRPr="00C82761">
            <w:rPr>
              <w:rStyle w:val="Textodelmarcadordeposicin"/>
              <w:rFonts w:ascii="Arial" w:hAnsi="Arial" w:cs="Arial"/>
              <w:lang w:val="es-419"/>
            </w:rPr>
            <w:t>Resolución</w:t>
          </w:r>
          <w:r w:rsidRPr="00C82761">
            <w:rPr>
              <w:rStyle w:val="Textodelmarcadordeposicin"/>
              <w:rFonts w:ascii="Arial" w:hAnsi="Arial" w:cs="Arial"/>
            </w:rPr>
            <w:t xml:space="preserve"> N°…] </w:t>
          </w:r>
          <w:r w:rsidRPr="00C82761">
            <w:rPr>
              <w:rStyle w:val="Textodelmarcadordeposicin"/>
              <w:rFonts w:ascii="Arial" w:hAnsi="Arial" w:cs="Arial"/>
            </w:rPr>
            <w:t>[</w:t>
          </w:r>
          <w:r w:rsidRPr="00C82761">
            <w:rPr>
              <w:rStyle w:val="Textodelmarcadordeposicin"/>
              <w:rFonts w:ascii="Arial" w:hAnsi="Arial" w:cs="Arial"/>
              <w:lang w:val="es-419"/>
            </w:rPr>
            <w:t>fecha</w:t>
          </w:r>
          <w:r w:rsidRPr="00C82761">
            <w:rPr>
              <w:rStyle w:val="Textodelmarcadordeposicin"/>
              <w:rFonts w:ascii="Arial" w:hAnsi="Arial" w:cs="Arial"/>
            </w:rPr>
            <w:t xml:space="preserve"> de </w:t>
          </w:r>
          <w:r w:rsidRPr="00C82761">
            <w:rPr>
              <w:rStyle w:val="Textodelmarcadordeposicin"/>
              <w:rFonts w:ascii="Arial" w:hAnsi="Arial" w:cs="Arial"/>
              <w:lang w:val="es-419"/>
            </w:rPr>
            <w:t>designación</w:t>
          </w:r>
          <w:r w:rsidRPr="00C82761">
            <w:rPr>
              <w:rStyle w:val="Textodelmarcadordeposicin"/>
              <w:rFonts w:ascii="Arial" w:hAnsi="Arial" w:cs="Arial"/>
            </w:rPr>
            <w:t>]</w:t>
          </w:r>
        </w:p>
      </w:docPartBody>
    </w:docPart>
    <w:docPart>
      <w:docPartPr>
        <w:name w:val="1AE97EC52D33417893F2685F65F45E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383D9C-ED66-4E48-84E9-52036B052E44}"/>
      </w:docPartPr>
      <w:docPartBody>
        <w:p w:rsidR="00230171" w:rsidRDefault="008A0012" w:rsidP="008A0012">
          <w:pPr>
            <w:pStyle w:val="1AE97EC52D33417893F2685F65F45EE19"/>
          </w:pPr>
          <w:r w:rsidRPr="00C82761">
            <w:rPr>
              <w:rStyle w:val="Textodelmarcadordeposicin"/>
              <w:rFonts w:ascii="Arial" w:hAnsi="Arial" w:cs="Arial"/>
            </w:rPr>
            <w:t>Haga clic aquí o pulse para escribir una fecha.</w:t>
          </w:r>
        </w:p>
      </w:docPartBody>
    </w:docPart>
    <w:docPart>
      <w:docPartPr>
        <w:name w:val="13C50079EC0740FFB4CAA6935BB405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5C0A39-EBB9-42B1-B48F-4DA5B87BD0E7}"/>
      </w:docPartPr>
      <w:docPartBody>
        <w:p w:rsidR="008A0012" w:rsidRDefault="008A0012" w:rsidP="008A0012">
          <w:pPr>
            <w:pStyle w:val="13C50079EC0740FFB4CAA6935BB405249"/>
          </w:pPr>
          <w:r w:rsidRPr="00C82761">
            <w:rPr>
              <w:rStyle w:val="Textodelmarcadordeposicin"/>
              <w:rFonts w:ascii="Arial" w:hAnsi="Arial" w:cs="Arial"/>
            </w:rPr>
            <w:t xml:space="preserve">[Haga clic o pulse aquí </w:t>
          </w:r>
          <w:r w:rsidRPr="00C82761">
            <w:rPr>
              <w:rStyle w:val="Textodelmarcadordeposicin"/>
              <w:rFonts w:ascii="Arial" w:hAnsi="Arial" w:cs="Arial"/>
              <w:lang w:val="es-419"/>
            </w:rPr>
            <w:t>para escribir texto</w:t>
          </w:r>
          <w:r w:rsidRPr="00C82761">
            <w:rPr>
              <w:rStyle w:val="Textodelmarcadordeposicin"/>
              <w:rFonts w:ascii="Arial" w:hAnsi="Arial" w:cs="Arial"/>
            </w:rPr>
            <w:t>]</w:t>
          </w:r>
        </w:p>
      </w:docPartBody>
    </w:docPart>
    <w:docPart>
      <w:docPartPr>
        <w:name w:val="152315AE590544648B8C057FBF2300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146D54-DBDE-4321-93CC-DF3F8096021C}"/>
      </w:docPartPr>
      <w:docPartBody>
        <w:p w:rsidR="00000000" w:rsidRDefault="008A0012" w:rsidP="008A0012">
          <w:pPr>
            <w:pStyle w:val="152315AE590544648B8C057FBF2300667"/>
          </w:pPr>
          <w:r w:rsidRPr="00C82761">
            <w:rPr>
              <w:rFonts w:ascii="Arial" w:hAnsi="Arial" w:cs="Arial"/>
              <w:lang w:val="es-ES"/>
            </w:rPr>
            <w:t xml:space="preserve">    </w:t>
          </w:r>
        </w:p>
      </w:docPartBody>
    </w:docPart>
    <w:docPart>
      <w:docPartPr>
        <w:name w:val="06AB98DE2572493293D6A1EF58A10F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9DEE19-167A-4284-A4D5-99DA9D358216}"/>
      </w:docPartPr>
      <w:docPartBody>
        <w:p w:rsidR="00000000" w:rsidRDefault="008A0012" w:rsidP="008A0012">
          <w:pPr>
            <w:pStyle w:val="06AB98DE2572493293D6A1EF58A10F887"/>
          </w:pPr>
          <w:r w:rsidRPr="00C82761">
            <w:rPr>
              <w:rFonts w:ascii="Arial" w:hAnsi="Arial" w:cs="Arial"/>
              <w:lang w:val="es-ES"/>
            </w:rPr>
            <w:t xml:space="preserve">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F7A"/>
    <w:rsid w:val="00090844"/>
    <w:rsid w:val="00230171"/>
    <w:rsid w:val="002A53D1"/>
    <w:rsid w:val="0037100E"/>
    <w:rsid w:val="008519C0"/>
    <w:rsid w:val="008A0012"/>
    <w:rsid w:val="00984F7A"/>
    <w:rsid w:val="00E25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419" w:eastAsia="es-419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8A0012"/>
    <w:rPr>
      <w:color w:val="808080"/>
    </w:rPr>
  </w:style>
  <w:style w:type="paragraph" w:customStyle="1" w:styleId="13C50079EC0740FFB4CAA6935BB40524">
    <w:name w:val="13C50079EC0740FFB4CAA6935BB40524"/>
    <w:rsid w:val="008A0012"/>
    <w:rPr>
      <w:rFonts w:eastAsiaTheme="minorHAnsi"/>
      <w:lang w:val="en-US" w:eastAsia="en-US"/>
    </w:rPr>
  </w:style>
  <w:style w:type="paragraph" w:customStyle="1" w:styleId="523B45EDE6784020A8105C8142923B80">
    <w:name w:val="523B45EDE6784020A8105C8142923B80"/>
    <w:rsid w:val="008A0012"/>
    <w:rPr>
      <w:rFonts w:eastAsiaTheme="minorHAnsi"/>
      <w:lang w:val="en-US" w:eastAsia="en-US"/>
    </w:rPr>
  </w:style>
  <w:style w:type="paragraph" w:customStyle="1" w:styleId="9825948B818541F08EC8AAAD05C8C090">
    <w:name w:val="9825948B818541F08EC8AAAD05C8C090"/>
    <w:rsid w:val="008A0012"/>
    <w:rPr>
      <w:rFonts w:eastAsiaTheme="minorHAnsi"/>
      <w:lang w:val="en-US" w:eastAsia="en-US"/>
    </w:rPr>
  </w:style>
  <w:style w:type="paragraph" w:customStyle="1" w:styleId="1AE97EC52D33417893F2685F65F45EE11">
    <w:name w:val="1AE97EC52D33417893F2685F65F45EE11"/>
    <w:rsid w:val="008A0012"/>
    <w:rPr>
      <w:rFonts w:eastAsiaTheme="minorHAnsi"/>
      <w:lang w:val="en-US" w:eastAsia="en-US"/>
    </w:rPr>
  </w:style>
  <w:style w:type="paragraph" w:customStyle="1" w:styleId="F0212250CB034532A28E5D69DBD9784E">
    <w:name w:val="F0212250CB034532A28E5D69DBD9784E"/>
    <w:rsid w:val="008A0012"/>
    <w:rPr>
      <w:rFonts w:eastAsiaTheme="minorHAnsi"/>
      <w:lang w:val="en-US" w:eastAsia="en-US"/>
    </w:rPr>
  </w:style>
  <w:style w:type="paragraph" w:customStyle="1" w:styleId="AC5E064C6F3C4EF3AAF59DFE165470F2">
    <w:name w:val="AC5E064C6F3C4EF3AAF59DFE165470F2"/>
    <w:rsid w:val="008A0012"/>
    <w:rPr>
      <w:rFonts w:eastAsiaTheme="minorHAnsi"/>
      <w:lang w:val="en-US" w:eastAsia="en-US"/>
    </w:rPr>
  </w:style>
  <w:style w:type="paragraph" w:customStyle="1" w:styleId="B967EFE64B694D0EA60039D53742CE7A">
    <w:name w:val="B967EFE64B694D0EA60039D53742CE7A"/>
    <w:rsid w:val="008A0012"/>
    <w:rPr>
      <w:rFonts w:eastAsiaTheme="minorHAnsi"/>
      <w:lang w:val="en-US" w:eastAsia="en-US"/>
    </w:rPr>
  </w:style>
  <w:style w:type="paragraph" w:customStyle="1" w:styleId="85A51A8492E54668BC888A756F4FE637">
    <w:name w:val="85A51A8492E54668BC888A756F4FE637"/>
    <w:rsid w:val="008A0012"/>
    <w:rPr>
      <w:rFonts w:eastAsiaTheme="minorHAnsi"/>
      <w:lang w:val="en-US" w:eastAsia="en-US"/>
    </w:rPr>
  </w:style>
  <w:style w:type="paragraph" w:customStyle="1" w:styleId="13C50079EC0740FFB4CAA6935BB405242">
    <w:name w:val="13C50079EC0740FFB4CAA6935BB405242"/>
    <w:rsid w:val="008A0012"/>
    <w:rPr>
      <w:rFonts w:eastAsiaTheme="minorHAnsi"/>
      <w:lang w:val="en-US" w:eastAsia="en-US"/>
    </w:rPr>
  </w:style>
  <w:style w:type="paragraph" w:customStyle="1" w:styleId="523B45EDE6784020A8105C8142923B801">
    <w:name w:val="523B45EDE6784020A8105C8142923B801"/>
    <w:rsid w:val="008A0012"/>
    <w:rPr>
      <w:rFonts w:eastAsiaTheme="minorHAnsi"/>
      <w:lang w:val="en-US" w:eastAsia="en-US"/>
    </w:rPr>
  </w:style>
  <w:style w:type="paragraph" w:customStyle="1" w:styleId="9825948B818541F08EC8AAAD05C8C0901">
    <w:name w:val="9825948B818541F08EC8AAAD05C8C0901"/>
    <w:rsid w:val="008A0012"/>
    <w:rPr>
      <w:rFonts w:eastAsiaTheme="minorHAnsi"/>
      <w:lang w:val="en-US" w:eastAsia="en-US"/>
    </w:rPr>
  </w:style>
  <w:style w:type="paragraph" w:customStyle="1" w:styleId="1AE97EC52D33417893F2685F65F45EE12">
    <w:name w:val="1AE97EC52D33417893F2685F65F45EE12"/>
    <w:rsid w:val="008A0012"/>
    <w:rPr>
      <w:rFonts w:eastAsiaTheme="minorHAnsi"/>
      <w:lang w:val="en-US" w:eastAsia="en-US"/>
    </w:rPr>
  </w:style>
  <w:style w:type="paragraph" w:customStyle="1" w:styleId="F0212250CB034532A28E5D69DBD9784E1">
    <w:name w:val="F0212250CB034532A28E5D69DBD9784E1"/>
    <w:rsid w:val="008A0012"/>
    <w:rPr>
      <w:rFonts w:eastAsiaTheme="minorHAnsi"/>
      <w:lang w:val="en-US" w:eastAsia="en-US"/>
    </w:rPr>
  </w:style>
  <w:style w:type="paragraph" w:customStyle="1" w:styleId="13C50079EC0740FFB4CAA6935BB405241">
    <w:name w:val="13C50079EC0740FFB4CAA6935BB405241"/>
    <w:rsid w:val="00E256EE"/>
    <w:rPr>
      <w:rFonts w:eastAsiaTheme="minorHAnsi"/>
      <w:lang w:val="en-US" w:eastAsia="en-US"/>
    </w:rPr>
  </w:style>
  <w:style w:type="paragraph" w:customStyle="1" w:styleId="523B45EDE6784020A8105C8142923B802">
    <w:name w:val="523B45EDE6784020A8105C8142923B802"/>
    <w:rsid w:val="00E256EE"/>
    <w:rPr>
      <w:rFonts w:eastAsiaTheme="minorHAnsi"/>
      <w:lang w:val="en-US" w:eastAsia="en-US"/>
    </w:rPr>
  </w:style>
  <w:style w:type="paragraph" w:customStyle="1" w:styleId="9825948B818541F08EC8AAAD05C8C0902">
    <w:name w:val="9825948B818541F08EC8AAAD05C8C0902"/>
    <w:rsid w:val="00E256EE"/>
    <w:rPr>
      <w:rFonts w:eastAsiaTheme="minorHAnsi"/>
      <w:lang w:val="en-US" w:eastAsia="en-US"/>
    </w:rPr>
  </w:style>
  <w:style w:type="paragraph" w:customStyle="1" w:styleId="1AE97EC52D33417893F2685F65F45EE1">
    <w:name w:val="1AE97EC52D33417893F2685F65F45EE1"/>
    <w:rsid w:val="00E256EE"/>
    <w:rPr>
      <w:rFonts w:eastAsiaTheme="minorHAnsi"/>
      <w:lang w:val="en-US" w:eastAsia="en-US"/>
    </w:rPr>
  </w:style>
  <w:style w:type="paragraph" w:customStyle="1" w:styleId="F0212250CB034532A28E5D69DBD9784E2">
    <w:name w:val="F0212250CB034532A28E5D69DBD9784E2"/>
    <w:rsid w:val="00E256EE"/>
    <w:rPr>
      <w:rFonts w:eastAsiaTheme="minorHAnsi"/>
      <w:lang w:val="en-US" w:eastAsia="en-US"/>
    </w:rPr>
  </w:style>
  <w:style w:type="paragraph" w:customStyle="1" w:styleId="AC5E064C6F3C4EF3AAF59DFE165470F22">
    <w:name w:val="AC5E064C6F3C4EF3AAF59DFE165470F22"/>
    <w:rsid w:val="00E256EE"/>
    <w:rPr>
      <w:rFonts w:eastAsiaTheme="minorHAnsi"/>
      <w:lang w:val="en-US" w:eastAsia="en-US"/>
    </w:rPr>
  </w:style>
  <w:style w:type="paragraph" w:customStyle="1" w:styleId="B967EFE64B694D0EA60039D53742CE7A2">
    <w:name w:val="B967EFE64B694D0EA60039D53742CE7A2"/>
    <w:rsid w:val="00E256EE"/>
    <w:rPr>
      <w:rFonts w:eastAsiaTheme="minorHAnsi"/>
      <w:lang w:val="en-US" w:eastAsia="en-US"/>
    </w:rPr>
  </w:style>
  <w:style w:type="paragraph" w:customStyle="1" w:styleId="85A51A8492E54668BC888A756F4FE6371">
    <w:name w:val="85A51A8492E54668BC888A756F4FE6371"/>
    <w:rsid w:val="00E256EE"/>
    <w:rPr>
      <w:rFonts w:eastAsiaTheme="minorHAnsi"/>
      <w:lang w:val="en-US" w:eastAsia="en-US"/>
    </w:rPr>
  </w:style>
  <w:style w:type="paragraph" w:customStyle="1" w:styleId="AC5E064C6F3C4EF3AAF59DFE165470F21">
    <w:name w:val="AC5E064C6F3C4EF3AAF59DFE165470F21"/>
    <w:rsid w:val="008A0012"/>
    <w:rPr>
      <w:rFonts w:eastAsiaTheme="minorHAnsi"/>
      <w:lang w:val="en-US" w:eastAsia="en-US"/>
    </w:rPr>
  </w:style>
  <w:style w:type="paragraph" w:customStyle="1" w:styleId="B967EFE64B694D0EA60039D53742CE7A1">
    <w:name w:val="B967EFE64B694D0EA60039D53742CE7A1"/>
    <w:rsid w:val="008A0012"/>
    <w:rPr>
      <w:rFonts w:eastAsiaTheme="minorHAnsi"/>
      <w:lang w:val="en-US" w:eastAsia="en-US"/>
    </w:rPr>
  </w:style>
  <w:style w:type="paragraph" w:customStyle="1" w:styleId="152315AE590544648B8C057FBF230066">
    <w:name w:val="152315AE590544648B8C057FBF230066"/>
    <w:rsid w:val="008A0012"/>
    <w:rPr>
      <w:rFonts w:eastAsiaTheme="minorHAnsi"/>
      <w:lang w:val="en-US" w:eastAsia="en-US"/>
    </w:rPr>
  </w:style>
  <w:style w:type="paragraph" w:customStyle="1" w:styleId="06AB98DE2572493293D6A1EF58A10F88">
    <w:name w:val="06AB98DE2572493293D6A1EF58A10F88"/>
    <w:rsid w:val="008A0012"/>
    <w:rPr>
      <w:rFonts w:eastAsiaTheme="minorHAnsi"/>
      <w:lang w:val="en-US" w:eastAsia="en-US"/>
    </w:rPr>
  </w:style>
  <w:style w:type="paragraph" w:customStyle="1" w:styleId="13C50079EC0740FFB4CAA6935BB405243">
    <w:name w:val="13C50079EC0740FFB4CAA6935BB405243"/>
    <w:rsid w:val="008A0012"/>
    <w:rPr>
      <w:rFonts w:eastAsiaTheme="minorHAnsi"/>
      <w:lang w:val="en-US" w:eastAsia="en-US"/>
    </w:rPr>
  </w:style>
  <w:style w:type="paragraph" w:customStyle="1" w:styleId="523B45EDE6784020A8105C8142923B803">
    <w:name w:val="523B45EDE6784020A8105C8142923B803"/>
    <w:rsid w:val="008A0012"/>
    <w:rPr>
      <w:rFonts w:eastAsiaTheme="minorHAnsi"/>
      <w:lang w:val="en-US" w:eastAsia="en-US"/>
    </w:rPr>
  </w:style>
  <w:style w:type="paragraph" w:customStyle="1" w:styleId="9825948B818541F08EC8AAAD05C8C0903">
    <w:name w:val="9825948B818541F08EC8AAAD05C8C0903"/>
    <w:rsid w:val="008A0012"/>
    <w:rPr>
      <w:rFonts w:eastAsiaTheme="minorHAnsi"/>
      <w:lang w:val="en-US" w:eastAsia="en-US"/>
    </w:rPr>
  </w:style>
  <w:style w:type="paragraph" w:customStyle="1" w:styleId="1AE97EC52D33417893F2685F65F45EE13">
    <w:name w:val="1AE97EC52D33417893F2685F65F45EE13"/>
    <w:rsid w:val="008A0012"/>
    <w:rPr>
      <w:rFonts w:eastAsiaTheme="minorHAnsi"/>
      <w:lang w:val="en-US" w:eastAsia="en-US"/>
    </w:rPr>
  </w:style>
  <w:style w:type="paragraph" w:customStyle="1" w:styleId="F0212250CB034532A28E5D69DBD9784E3">
    <w:name w:val="F0212250CB034532A28E5D69DBD9784E3"/>
    <w:rsid w:val="008A0012"/>
    <w:rPr>
      <w:rFonts w:eastAsiaTheme="minorHAnsi"/>
      <w:lang w:val="en-US" w:eastAsia="en-US"/>
    </w:rPr>
  </w:style>
  <w:style w:type="paragraph" w:customStyle="1" w:styleId="AC5E064C6F3C4EF3AAF59DFE165470F23">
    <w:name w:val="AC5E064C6F3C4EF3AAF59DFE165470F23"/>
    <w:rsid w:val="008A0012"/>
    <w:rPr>
      <w:rFonts w:eastAsiaTheme="minorHAnsi"/>
      <w:lang w:val="en-US" w:eastAsia="en-US"/>
    </w:rPr>
  </w:style>
  <w:style w:type="paragraph" w:customStyle="1" w:styleId="B967EFE64B694D0EA60039D53742CE7A3">
    <w:name w:val="B967EFE64B694D0EA60039D53742CE7A3"/>
    <w:rsid w:val="008A0012"/>
    <w:rPr>
      <w:rFonts w:eastAsiaTheme="minorHAnsi"/>
      <w:lang w:val="en-US" w:eastAsia="en-US"/>
    </w:rPr>
  </w:style>
  <w:style w:type="paragraph" w:customStyle="1" w:styleId="152315AE590544648B8C057FBF2300661">
    <w:name w:val="152315AE590544648B8C057FBF2300661"/>
    <w:rsid w:val="008A0012"/>
    <w:rPr>
      <w:rFonts w:eastAsiaTheme="minorHAnsi"/>
      <w:lang w:val="en-US" w:eastAsia="en-US"/>
    </w:rPr>
  </w:style>
  <w:style w:type="paragraph" w:customStyle="1" w:styleId="06AB98DE2572493293D6A1EF58A10F881">
    <w:name w:val="06AB98DE2572493293D6A1EF58A10F881"/>
    <w:rsid w:val="008A0012"/>
    <w:rPr>
      <w:rFonts w:eastAsiaTheme="minorHAnsi"/>
      <w:lang w:val="en-US" w:eastAsia="en-US"/>
    </w:rPr>
  </w:style>
  <w:style w:type="paragraph" w:customStyle="1" w:styleId="13C50079EC0740FFB4CAA6935BB405244">
    <w:name w:val="13C50079EC0740FFB4CAA6935BB405244"/>
    <w:rsid w:val="008A0012"/>
    <w:rPr>
      <w:rFonts w:eastAsiaTheme="minorHAnsi"/>
      <w:lang w:val="en-US" w:eastAsia="en-US"/>
    </w:rPr>
  </w:style>
  <w:style w:type="paragraph" w:customStyle="1" w:styleId="523B45EDE6784020A8105C8142923B804">
    <w:name w:val="523B45EDE6784020A8105C8142923B804"/>
    <w:rsid w:val="008A0012"/>
    <w:rPr>
      <w:rFonts w:eastAsiaTheme="minorHAnsi"/>
      <w:lang w:val="en-US" w:eastAsia="en-US"/>
    </w:rPr>
  </w:style>
  <w:style w:type="paragraph" w:customStyle="1" w:styleId="9825948B818541F08EC8AAAD05C8C0904">
    <w:name w:val="9825948B818541F08EC8AAAD05C8C0904"/>
    <w:rsid w:val="008A0012"/>
    <w:rPr>
      <w:rFonts w:eastAsiaTheme="minorHAnsi"/>
      <w:lang w:val="en-US" w:eastAsia="en-US"/>
    </w:rPr>
  </w:style>
  <w:style w:type="paragraph" w:customStyle="1" w:styleId="1AE97EC52D33417893F2685F65F45EE14">
    <w:name w:val="1AE97EC52D33417893F2685F65F45EE14"/>
    <w:rsid w:val="008A0012"/>
    <w:rPr>
      <w:rFonts w:eastAsiaTheme="minorHAnsi"/>
      <w:lang w:val="en-US" w:eastAsia="en-US"/>
    </w:rPr>
  </w:style>
  <w:style w:type="paragraph" w:customStyle="1" w:styleId="F0212250CB034532A28E5D69DBD9784E4">
    <w:name w:val="F0212250CB034532A28E5D69DBD9784E4"/>
    <w:rsid w:val="008A0012"/>
    <w:rPr>
      <w:rFonts w:eastAsiaTheme="minorHAnsi"/>
      <w:lang w:val="en-US" w:eastAsia="en-US"/>
    </w:rPr>
  </w:style>
  <w:style w:type="paragraph" w:customStyle="1" w:styleId="AC5E064C6F3C4EF3AAF59DFE165470F24">
    <w:name w:val="AC5E064C6F3C4EF3AAF59DFE165470F24"/>
    <w:rsid w:val="008A0012"/>
    <w:rPr>
      <w:rFonts w:eastAsiaTheme="minorHAnsi"/>
      <w:lang w:val="en-US" w:eastAsia="en-US"/>
    </w:rPr>
  </w:style>
  <w:style w:type="paragraph" w:customStyle="1" w:styleId="B967EFE64B694D0EA60039D53742CE7A4">
    <w:name w:val="B967EFE64B694D0EA60039D53742CE7A4"/>
    <w:rsid w:val="008A0012"/>
    <w:rPr>
      <w:rFonts w:eastAsiaTheme="minorHAnsi"/>
      <w:lang w:val="en-US" w:eastAsia="en-US"/>
    </w:rPr>
  </w:style>
  <w:style w:type="paragraph" w:customStyle="1" w:styleId="152315AE590544648B8C057FBF2300662">
    <w:name w:val="152315AE590544648B8C057FBF2300662"/>
    <w:rsid w:val="008A0012"/>
    <w:rPr>
      <w:rFonts w:eastAsiaTheme="minorHAnsi"/>
      <w:lang w:val="en-US" w:eastAsia="en-US"/>
    </w:rPr>
  </w:style>
  <w:style w:type="paragraph" w:customStyle="1" w:styleId="06AB98DE2572493293D6A1EF58A10F882">
    <w:name w:val="06AB98DE2572493293D6A1EF58A10F882"/>
    <w:rsid w:val="008A0012"/>
    <w:rPr>
      <w:rFonts w:eastAsiaTheme="minorHAnsi"/>
      <w:lang w:val="en-US" w:eastAsia="en-US"/>
    </w:rPr>
  </w:style>
  <w:style w:type="paragraph" w:customStyle="1" w:styleId="13C50079EC0740FFB4CAA6935BB405245">
    <w:name w:val="13C50079EC0740FFB4CAA6935BB405245"/>
    <w:rsid w:val="008A0012"/>
    <w:rPr>
      <w:rFonts w:eastAsiaTheme="minorHAnsi"/>
      <w:lang w:val="en-US" w:eastAsia="en-US"/>
    </w:rPr>
  </w:style>
  <w:style w:type="paragraph" w:customStyle="1" w:styleId="523B45EDE6784020A8105C8142923B805">
    <w:name w:val="523B45EDE6784020A8105C8142923B805"/>
    <w:rsid w:val="008A0012"/>
    <w:rPr>
      <w:rFonts w:eastAsiaTheme="minorHAnsi"/>
      <w:lang w:val="en-US" w:eastAsia="en-US"/>
    </w:rPr>
  </w:style>
  <w:style w:type="paragraph" w:customStyle="1" w:styleId="9825948B818541F08EC8AAAD05C8C0905">
    <w:name w:val="9825948B818541F08EC8AAAD05C8C0905"/>
    <w:rsid w:val="008A0012"/>
    <w:rPr>
      <w:rFonts w:eastAsiaTheme="minorHAnsi"/>
      <w:lang w:val="en-US" w:eastAsia="en-US"/>
    </w:rPr>
  </w:style>
  <w:style w:type="paragraph" w:customStyle="1" w:styleId="1AE97EC52D33417893F2685F65F45EE15">
    <w:name w:val="1AE97EC52D33417893F2685F65F45EE15"/>
    <w:rsid w:val="008A0012"/>
    <w:rPr>
      <w:rFonts w:eastAsiaTheme="minorHAnsi"/>
      <w:lang w:val="en-US" w:eastAsia="en-US"/>
    </w:rPr>
  </w:style>
  <w:style w:type="paragraph" w:customStyle="1" w:styleId="F0212250CB034532A28E5D69DBD9784E5">
    <w:name w:val="F0212250CB034532A28E5D69DBD9784E5"/>
    <w:rsid w:val="008A0012"/>
    <w:rPr>
      <w:rFonts w:eastAsiaTheme="minorHAnsi"/>
      <w:lang w:val="en-US" w:eastAsia="en-US"/>
    </w:rPr>
  </w:style>
  <w:style w:type="paragraph" w:customStyle="1" w:styleId="AC5E064C6F3C4EF3AAF59DFE165470F25">
    <w:name w:val="AC5E064C6F3C4EF3AAF59DFE165470F25"/>
    <w:rsid w:val="008A0012"/>
    <w:rPr>
      <w:rFonts w:eastAsiaTheme="minorHAnsi"/>
      <w:lang w:val="en-US" w:eastAsia="en-US"/>
    </w:rPr>
  </w:style>
  <w:style w:type="paragraph" w:customStyle="1" w:styleId="B967EFE64B694D0EA60039D53742CE7A5">
    <w:name w:val="B967EFE64B694D0EA60039D53742CE7A5"/>
    <w:rsid w:val="008A0012"/>
    <w:rPr>
      <w:rFonts w:eastAsiaTheme="minorHAnsi"/>
      <w:lang w:val="en-US" w:eastAsia="en-US"/>
    </w:rPr>
  </w:style>
  <w:style w:type="paragraph" w:customStyle="1" w:styleId="152315AE590544648B8C057FBF2300663">
    <w:name w:val="152315AE590544648B8C057FBF2300663"/>
    <w:rsid w:val="008A0012"/>
    <w:rPr>
      <w:rFonts w:eastAsiaTheme="minorHAnsi"/>
      <w:lang w:val="en-US" w:eastAsia="en-US"/>
    </w:rPr>
  </w:style>
  <w:style w:type="paragraph" w:customStyle="1" w:styleId="06AB98DE2572493293D6A1EF58A10F883">
    <w:name w:val="06AB98DE2572493293D6A1EF58A10F883"/>
    <w:rsid w:val="008A0012"/>
    <w:rPr>
      <w:rFonts w:eastAsiaTheme="minorHAnsi"/>
      <w:lang w:val="en-US" w:eastAsia="en-US"/>
    </w:rPr>
  </w:style>
  <w:style w:type="paragraph" w:customStyle="1" w:styleId="13C50079EC0740FFB4CAA6935BB405246">
    <w:name w:val="13C50079EC0740FFB4CAA6935BB405246"/>
    <w:rsid w:val="008A0012"/>
    <w:rPr>
      <w:rFonts w:eastAsiaTheme="minorHAnsi"/>
      <w:lang w:val="en-US" w:eastAsia="en-US"/>
    </w:rPr>
  </w:style>
  <w:style w:type="paragraph" w:customStyle="1" w:styleId="523B45EDE6784020A8105C8142923B806">
    <w:name w:val="523B45EDE6784020A8105C8142923B806"/>
    <w:rsid w:val="008A0012"/>
    <w:rPr>
      <w:rFonts w:eastAsiaTheme="minorHAnsi"/>
      <w:lang w:val="en-US" w:eastAsia="en-US"/>
    </w:rPr>
  </w:style>
  <w:style w:type="paragraph" w:customStyle="1" w:styleId="9825948B818541F08EC8AAAD05C8C0906">
    <w:name w:val="9825948B818541F08EC8AAAD05C8C0906"/>
    <w:rsid w:val="008A0012"/>
    <w:rPr>
      <w:rFonts w:eastAsiaTheme="minorHAnsi"/>
      <w:lang w:val="en-US" w:eastAsia="en-US"/>
    </w:rPr>
  </w:style>
  <w:style w:type="paragraph" w:customStyle="1" w:styleId="1AE97EC52D33417893F2685F65F45EE16">
    <w:name w:val="1AE97EC52D33417893F2685F65F45EE16"/>
    <w:rsid w:val="008A0012"/>
    <w:rPr>
      <w:rFonts w:eastAsiaTheme="minorHAnsi"/>
      <w:lang w:val="en-US" w:eastAsia="en-US"/>
    </w:rPr>
  </w:style>
  <w:style w:type="paragraph" w:customStyle="1" w:styleId="F0212250CB034532A28E5D69DBD9784E6">
    <w:name w:val="F0212250CB034532A28E5D69DBD9784E6"/>
    <w:rsid w:val="008A0012"/>
    <w:rPr>
      <w:rFonts w:eastAsiaTheme="minorHAnsi"/>
      <w:lang w:val="en-US" w:eastAsia="en-US"/>
    </w:rPr>
  </w:style>
  <w:style w:type="paragraph" w:customStyle="1" w:styleId="AC5E064C6F3C4EF3AAF59DFE165470F26">
    <w:name w:val="AC5E064C6F3C4EF3AAF59DFE165470F26"/>
    <w:rsid w:val="008A0012"/>
    <w:rPr>
      <w:rFonts w:eastAsiaTheme="minorHAnsi"/>
      <w:lang w:val="en-US" w:eastAsia="en-US"/>
    </w:rPr>
  </w:style>
  <w:style w:type="paragraph" w:customStyle="1" w:styleId="B967EFE64B694D0EA60039D53742CE7A6">
    <w:name w:val="B967EFE64B694D0EA60039D53742CE7A6"/>
    <w:rsid w:val="008A0012"/>
    <w:rPr>
      <w:rFonts w:eastAsiaTheme="minorHAnsi"/>
      <w:lang w:val="en-US" w:eastAsia="en-US"/>
    </w:rPr>
  </w:style>
  <w:style w:type="paragraph" w:customStyle="1" w:styleId="152315AE590544648B8C057FBF2300664">
    <w:name w:val="152315AE590544648B8C057FBF2300664"/>
    <w:rsid w:val="008A0012"/>
    <w:rPr>
      <w:rFonts w:eastAsiaTheme="minorHAnsi"/>
      <w:lang w:val="en-US" w:eastAsia="en-US"/>
    </w:rPr>
  </w:style>
  <w:style w:type="paragraph" w:customStyle="1" w:styleId="06AB98DE2572493293D6A1EF58A10F884">
    <w:name w:val="06AB98DE2572493293D6A1EF58A10F884"/>
    <w:rsid w:val="008A0012"/>
    <w:rPr>
      <w:rFonts w:eastAsiaTheme="minorHAnsi"/>
      <w:lang w:val="en-US" w:eastAsia="en-US"/>
    </w:rPr>
  </w:style>
  <w:style w:type="paragraph" w:customStyle="1" w:styleId="13C50079EC0740FFB4CAA6935BB405247">
    <w:name w:val="13C50079EC0740FFB4CAA6935BB405247"/>
    <w:rsid w:val="008A0012"/>
    <w:rPr>
      <w:rFonts w:eastAsiaTheme="minorHAnsi"/>
      <w:lang w:val="en-US" w:eastAsia="en-US"/>
    </w:rPr>
  </w:style>
  <w:style w:type="paragraph" w:customStyle="1" w:styleId="523B45EDE6784020A8105C8142923B807">
    <w:name w:val="523B45EDE6784020A8105C8142923B807"/>
    <w:rsid w:val="008A0012"/>
    <w:rPr>
      <w:rFonts w:eastAsiaTheme="minorHAnsi"/>
      <w:lang w:val="en-US" w:eastAsia="en-US"/>
    </w:rPr>
  </w:style>
  <w:style w:type="paragraph" w:customStyle="1" w:styleId="9825948B818541F08EC8AAAD05C8C0907">
    <w:name w:val="9825948B818541F08EC8AAAD05C8C0907"/>
    <w:rsid w:val="008A0012"/>
    <w:rPr>
      <w:rFonts w:eastAsiaTheme="minorHAnsi"/>
      <w:lang w:val="en-US" w:eastAsia="en-US"/>
    </w:rPr>
  </w:style>
  <w:style w:type="paragraph" w:customStyle="1" w:styleId="1AE97EC52D33417893F2685F65F45EE17">
    <w:name w:val="1AE97EC52D33417893F2685F65F45EE17"/>
    <w:rsid w:val="008A0012"/>
    <w:rPr>
      <w:rFonts w:eastAsiaTheme="minorHAnsi"/>
      <w:lang w:val="en-US" w:eastAsia="en-US"/>
    </w:rPr>
  </w:style>
  <w:style w:type="paragraph" w:customStyle="1" w:styleId="F0212250CB034532A28E5D69DBD9784E7">
    <w:name w:val="F0212250CB034532A28E5D69DBD9784E7"/>
    <w:rsid w:val="008A0012"/>
    <w:rPr>
      <w:rFonts w:eastAsiaTheme="minorHAnsi"/>
      <w:lang w:val="en-US" w:eastAsia="en-US"/>
    </w:rPr>
  </w:style>
  <w:style w:type="paragraph" w:customStyle="1" w:styleId="AC5E064C6F3C4EF3AAF59DFE165470F27">
    <w:name w:val="AC5E064C6F3C4EF3AAF59DFE165470F27"/>
    <w:rsid w:val="008A0012"/>
    <w:rPr>
      <w:rFonts w:eastAsiaTheme="minorHAnsi"/>
      <w:lang w:val="en-US" w:eastAsia="en-US"/>
    </w:rPr>
  </w:style>
  <w:style w:type="paragraph" w:customStyle="1" w:styleId="B967EFE64B694D0EA60039D53742CE7A7">
    <w:name w:val="B967EFE64B694D0EA60039D53742CE7A7"/>
    <w:rsid w:val="008A0012"/>
    <w:rPr>
      <w:rFonts w:eastAsiaTheme="minorHAnsi"/>
      <w:lang w:val="en-US" w:eastAsia="en-US"/>
    </w:rPr>
  </w:style>
  <w:style w:type="paragraph" w:customStyle="1" w:styleId="152315AE590544648B8C057FBF2300665">
    <w:name w:val="152315AE590544648B8C057FBF2300665"/>
    <w:rsid w:val="008A0012"/>
    <w:rPr>
      <w:rFonts w:eastAsiaTheme="minorHAnsi"/>
      <w:lang w:val="en-US" w:eastAsia="en-US"/>
    </w:rPr>
  </w:style>
  <w:style w:type="paragraph" w:customStyle="1" w:styleId="06AB98DE2572493293D6A1EF58A10F885">
    <w:name w:val="06AB98DE2572493293D6A1EF58A10F885"/>
    <w:rsid w:val="008A0012"/>
    <w:rPr>
      <w:rFonts w:eastAsiaTheme="minorHAnsi"/>
      <w:lang w:val="en-US" w:eastAsia="en-US"/>
    </w:rPr>
  </w:style>
  <w:style w:type="paragraph" w:customStyle="1" w:styleId="13C50079EC0740FFB4CAA6935BB405248">
    <w:name w:val="13C50079EC0740FFB4CAA6935BB405248"/>
    <w:rsid w:val="008A0012"/>
    <w:rPr>
      <w:rFonts w:eastAsiaTheme="minorHAnsi"/>
      <w:lang w:val="en-US" w:eastAsia="en-US"/>
    </w:rPr>
  </w:style>
  <w:style w:type="paragraph" w:customStyle="1" w:styleId="523B45EDE6784020A8105C8142923B808">
    <w:name w:val="523B45EDE6784020A8105C8142923B808"/>
    <w:rsid w:val="008A0012"/>
    <w:rPr>
      <w:rFonts w:eastAsiaTheme="minorHAnsi"/>
      <w:lang w:val="en-US" w:eastAsia="en-US"/>
    </w:rPr>
  </w:style>
  <w:style w:type="paragraph" w:customStyle="1" w:styleId="9825948B818541F08EC8AAAD05C8C0908">
    <w:name w:val="9825948B818541F08EC8AAAD05C8C0908"/>
    <w:rsid w:val="008A0012"/>
    <w:rPr>
      <w:rFonts w:eastAsiaTheme="minorHAnsi"/>
      <w:lang w:val="en-US" w:eastAsia="en-US"/>
    </w:rPr>
  </w:style>
  <w:style w:type="paragraph" w:customStyle="1" w:styleId="1AE97EC52D33417893F2685F65F45EE18">
    <w:name w:val="1AE97EC52D33417893F2685F65F45EE18"/>
    <w:rsid w:val="008A0012"/>
    <w:rPr>
      <w:rFonts w:eastAsiaTheme="minorHAnsi"/>
      <w:lang w:val="en-US" w:eastAsia="en-US"/>
    </w:rPr>
  </w:style>
  <w:style w:type="paragraph" w:customStyle="1" w:styleId="F0212250CB034532A28E5D69DBD9784E8">
    <w:name w:val="F0212250CB034532A28E5D69DBD9784E8"/>
    <w:rsid w:val="008A0012"/>
    <w:rPr>
      <w:rFonts w:eastAsiaTheme="minorHAnsi"/>
      <w:lang w:val="en-US" w:eastAsia="en-US"/>
    </w:rPr>
  </w:style>
  <w:style w:type="paragraph" w:customStyle="1" w:styleId="AC5E064C6F3C4EF3AAF59DFE165470F28">
    <w:name w:val="AC5E064C6F3C4EF3AAF59DFE165470F28"/>
    <w:rsid w:val="008A0012"/>
    <w:rPr>
      <w:rFonts w:eastAsiaTheme="minorHAnsi"/>
      <w:lang w:val="en-US" w:eastAsia="en-US"/>
    </w:rPr>
  </w:style>
  <w:style w:type="paragraph" w:customStyle="1" w:styleId="B967EFE64B694D0EA60039D53742CE7A8">
    <w:name w:val="B967EFE64B694D0EA60039D53742CE7A8"/>
    <w:rsid w:val="008A0012"/>
    <w:rPr>
      <w:rFonts w:eastAsiaTheme="minorHAnsi"/>
      <w:lang w:val="en-US" w:eastAsia="en-US"/>
    </w:rPr>
  </w:style>
  <w:style w:type="paragraph" w:customStyle="1" w:styleId="152315AE590544648B8C057FBF2300666">
    <w:name w:val="152315AE590544648B8C057FBF2300666"/>
    <w:rsid w:val="008A0012"/>
    <w:rPr>
      <w:rFonts w:eastAsiaTheme="minorHAnsi"/>
      <w:lang w:val="en-US" w:eastAsia="en-US"/>
    </w:rPr>
  </w:style>
  <w:style w:type="paragraph" w:customStyle="1" w:styleId="06AB98DE2572493293D6A1EF58A10F886">
    <w:name w:val="06AB98DE2572493293D6A1EF58A10F886"/>
    <w:rsid w:val="008A0012"/>
    <w:rPr>
      <w:rFonts w:eastAsiaTheme="minorHAnsi"/>
      <w:lang w:val="en-US" w:eastAsia="en-US"/>
    </w:rPr>
  </w:style>
  <w:style w:type="paragraph" w:customStyle="1" w:styleId="13C50079EC0740FFB4CAA6935BB405249">
    <w:name w:val="13C50079EC0740FFB4CAA6935BB405249"/>
    <w:rsid w:val="008A0012"/>
    <w:rPr>
      <w:rFonts w:eastAsiaTheme="minorHAnsi"/>
      <w:lang w:val="en-US" w:eastAsia="en-US"/>
    </w:rPr>
  </w:style>
  <w:style w:type="paragraph" w:customStyle="1" w:styleId="523B45EDE6784020A8105C8142923B809">
    <w:name w:val="523B45EDE6784020A8105C8142923B809"/>
    <w:rsid w:val="008A0012"/>
    <w:rPr>
      <w:rFonts w:eastAsiaTheme="minorHAnsi"/>
      <w:lang w:val="en-US" w:eastAsia="en-US"/>
    </w:rPr>
  </w:style>
  <w:style w:type="paragraph" w:customStyle="1" w:styleId="9825948B818541F08EC8AAAD05C8C0909">
    <w:name w:val="9825948B818541F08EC8AAAD05C8C0909"/>
    <w:rsid w:val="008A0012"/>
    <w:rPr>
      <w:rFonts w:eastAsiaTheme="minorHAnsi"/>
      <w:lang w:val="en-US" w:eastAsia="en-US"/>
    </w:rPr>
  </w:style>
  <w:style w:type="paragraph" w:customStyle="1" w:styleId="1AE97EC52D33417893F2685F65F45EE19">
    <w:name w:val="1AE97EC52D33417893F2685F65F45EE19"/>
    <w:rsid w:val="008A0012"/>
    <w:rPr>
      <w:rFonts w:eastAsiaTheme="minorHAnsi"/>
      <w:lang w:val="en-US" w:eastAsia="en-US"/>
    </w:rPr>
  </w:style>
  <w:style w:type="paragraph" w:customStyle="1" w:styleId="F0212250CB034532A28E5D69DBD9784E9">
    <w:name w:val="F0212250CB034532A28E5D69DBD9784E9"/>
    <w:rsid w:val="008A0012"/>
    <w:rPr>
      <w:rFonts w:eastAsiaTheme="minorHAnsi"/>
      <w:lang w:val="en-US" w:eastAsia="en-US"/>
    </w:rPr>
  </w:style>
  <w:style w:type="paragraph" w:customStyle="1" w:styleId="AC5E064C6F3C4EF3AAF59DFE165470F29">
    <w:name w:val="AC5E064C6F3C4EF3AAF59DFE165470F29"/>
    <w:rsid w:val="008A0012"/>
    <w:rPr>
      <w:rFonts w:eastAsiaTheme="minorHAnsi"/>
      <w:lang w:val="en-US" w:eastAsia="en-US"/>
    </w:rPr>
  </w:style>
  <w:style w:type="paragraph" w:customStyle="1" w:styleId="B967EFE64B694D0EA60039D53742CE7A9">
    <w:name w:val="B967EFE64B694D0EA60039D53742CE7A9"/>
    <w:rsid w:val="008A0012"/>
    <w:rPr>
      <w:rFonts w:eastAsiaTheme="minorHAnsi"/>
      <w:lang w:val="en-US" w:eastAsia="en-US"/>
    </w:rPr>
  </w:style>
  <w:style w:type="paragraph" w:customStyle="1" w:styleId="152315AE590544648B8C057FBF2300667">
    <w:name w:val="152315AE590544648B8C057FBF2300667"/>
    <w:rsid w:val="008A0012"/>
    <w:rPr>
      <w:rFonts w:eastAsiaTheme="minorHAnsi"/>
      <w:lang w:val="en-US" w:eastAsia="en-US"/>
    </w:rPr>
  </w:style>
  <w:style w:type="paragraph" w:customStyle="1" w:styleId="06AB98DE2572493293D6A1EF58A10F887">
    <w:name w:val="06AB98DE2572493293D6A1EF58A10F887"/>
    <w:rsid w:val="008A0012"/>
    <w:rPr>
      <w:rFonts w:eastAsiaTheme="minorHAnsi"/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1. FORMATO PARA INFORME DE CONFORMIDAD DEL ASESOR DE PLAN DE TESIS</Template>
  <TotalTime>15</TotalTime>
  <Pages>1</Pages>
  <Words>147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7</cp:revision>
  <dcterms:created xsi:type="dcterms:W3CDTF">2026-05-04T22:08:00Z</dcterms:created>
  <dcterms:modified xsi:type="dcterms:W3CDTF">2026-05-04T22:23:00Z</dcterms:modified>
</cp:coreProperties>
</file>