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C965B3" w14:textId="77777777" w:rsidR="0007184E" w:rsidRPr="004669FD" w:rsidRDefault="0007184E" w:rsidP="001D3C7F">
      <w:pPr>
        <w:jc w:val="center"/>
        <w:rPr>
          <w:rFonts w:ascii="Arial" w:eastAsiaTheme="minorHAnsi" w:hAnsi="Arial" w:cs="Arial"/>
          <w:b/>
          <w:color w:val="auto"/>
          <w:sz w:val="36"/>
          <w:szCs w:val="22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36"/>
          <w:szCs w:val="22"/>
          <w:lang w:val="es-ES_tradnl" w:eastAsia="en-US"/>
        </w:rPr>
        <w:t>UNIVERSIDAD PRIVADA DE TACNA</w:t>
      </w:r>
    </w:p>
    <w:p w14:paraId="4D4F78D7" w14:textId="77777777" w:rsidR="0007184E" w:rsidRPr="004669FD" w:rsidRDefault="0007184E" w:rsidP="001D3C7F">
      <w:pPr>
        <w:spacing w:after="160"/>
        <w:jc w:val="center"/>
        <w:rPr>
          <w:rFonts w:ascii="Arial" w:eastAsiaTheme="minorHAnsi" w:hAnsi="Arial" w:cs="Arial"/>
          <w:b/>
          <w:color w:val="auto"/>
          <w:sz w:val="32"/>
          <w:szCs w:val="32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32"/>
          <w:szCs w:val="32"/>
          <w:lang w:val="es-ES_tradnl" w:eastAsia="en-US"/>
        </w:rPr>
        <w:t>FACULTAD DE INGENIERÍA</w:t>
      </w:r>
    </w:p>
    <w:p w14:paraId="7CDBB0C2" w14:textId="77777777" w:rsidR="0007184E" w:rsidRPr="004669FD" w:rsidRDefault="0007184E" w:rsidP="001D3C7F">
      <w:pPr>
        <w:spacing w:after="160"/>
        <w:jc w:val="center"/>
        <w:rPr>
          <w:rFonts w:ascii="Arial" w:eastAsiaTheme="minorHAnsi" w:hAnsi="Arial" w:cs="Arial"/>
          <w:b/>
          <w:color w:val="auto"/>
          <w:sz w:val="32"/>
          <w:szCs w:val="32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32"/>
          <w:szCs w:val="32"/>
          <w:lang w:val="es-ES_tradnl" w:eastAsia="en-US"/>
        </w:rPr>
        <w:t xml:space="preserve">ESCUELA PROFESIONAL </w:t>
      </w:r>
      <w:r w:rsidR="00A54916" w:rsidRPr="004669FD">
        <w:rPr>
          <w:rFonts w:ascii="Arial" w:eastAsiaTheme="minorHAnsi" w:hAnsi="Arial" w:cs="Arial"/>
          <w:b/>
          <w:color w:val="auto"/>
          <w:sz w:val="32"/>
          <w:szCs w:val="32"/>
          <w:lang w:val="es-ES_tradnl" w:eastAsia="en-US"/>
        </w:rPr>
        <w:t>DE INGENIERÍA…</w:t>
      </w:r>
    </w:p>
    <w:p w14:paraId="13190ED2" w14:textId="77777777" w:rsidR="00B56B29" w:rsidRPr="004669FD" w:rsidRDefault="00B56B29" w:rsidP="0007184E">
      <w:pPr>
        <w:spacing w:after="160"/>
        <w:jc w:val="center"/>
        <w:rPr>
          <w:rFonts w:ascii="Arial" w:eastAsiaTheme="minorHAnsi" w:hAnsi="Arial" w:cs="Arial"/>
          <w:b/>
          <w:color w:val="990000"/>
          <w:sz w:val="32"/>
          <w:szCs w:val="32"/>
          <w:lang w:val="es-ES_tradnl" w:eastAsia="en-US"/>
        </w:rPr>
      </w:pPr>
    </w:p>
    <w:p w14:paraId="435A4A02" w14:textId="77777777" w:rsidR="00B56B29" w:rsidRPr="00DA7353" w:rsidRDefault="00DA7353" w:rsidP="0007184E">
      <w:pPr>
        <w:spacing w:after="160"/>
        <w:jc w:val="center"/>
        <w:rPr>
          <w:rFonts w:ascii="Arial" w:eastAsiaTheme="minorHAnsi" w:hAnsi="Arial" w:cs="Arial"/>
          <w:b/>
          <w:color w:val="auto"/>
          <w:sz w:val="32"/>
          <w:szCs w:val="32"/>
          <w:lang w:val="es-ES_tradnl" w:eastAsia="en-US"/>
        </w:rPr>
      </w:pPr>
      <w:r>
        <w:rPr>
          <w:noProof/>
          <w:lang w:val="en-US" w:eastAsia="en-US"/>
        </w:rPr>
        <w:drawing>
          <wp:inline distT="0" distB="0" distL="0" distR="0" wp14:anchorId="4C028EE9" wp14:editId="1931601B">
            <wp:extent cx="1119600" cy="1472400"/>
            <wp:effectExtent l="0" t="0" r="444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5802" t="13652" r="37919" b="29415"/>
                    <a:stretch/>
                  </pic:blipFill>
                  <pic:spPr bwMode="auto">
                    <a:xfrm>
                      <a:off x="0" y="0"/>
                      <a:ext cx="1119600" cy="147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D5FFA5" w14:textId="77777777" w:rsidR="0007184E" w:rsidRPr="004669FD" w:rsidRDefault="0007184E" w:rsidP="00402DE2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8"/>
          <w:szCs w:val="22"/>
          <w:lang w:val="es-ES_tradnl" w:eastAsia="en-US"/>
        </w:rPr>
      </w:pPr>
    </w:p>
    <w:p w14:paraId="21BD63BD" w14:textId="18A1DEF3" w:rsidR="0007184E" w:rsidRPr="004669FD" w:rsidRDefault="004C2F19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>TESIS</w:t>
      </w:r>
      <w:r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>/</w:t>
      </w:r>
      <w:r w:rsidR="00406C64" w:rsidRPr="004669FD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 xml:space="preserve">TRABAJO DE INVESTIGACIÓN </w:t>
      </w:r>
    </w:p>
    <w:p w14:paraId="79A81ACE" w14:textId="77777777" w:rsidR="00B56B29" w:rsidRPr="004669FD" w:rsidRDefault="00B56B29" w:rsidP="00402DE2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8"/>
          <w:szCs w:val="22"/>
          <w:lang w:val="es-ES_tradnl" w:eastAsia="en-US"/>
        </w:rPr>
      </w:pPr>
    </w:p>
    <w:p w14:paraId="4119462D" w14:textId="5929ADBE" w:rsidR="0007184E" w:rsidRPr="004669FD" w:rsidRDefault="00B56B29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 xml:space="preserve"> </w:t>
      </w:r>
      <w:r w:rsidR="00B064FB" w:rsidRPr="004669FD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>“TÍTULO</w:t>
      </w:r>
      <w:r w:rsidR="004C2F19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 xml:space="preserve"> DEL TRABAJO</w:t>
      </w:r>
      <w:r w:rsidR="00406C64" w:rsidRPr="004669FD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>…”</w:t>
      </w:r>
    </w:p>
    <w:p w14:paraId="01A5F136" w14:textId="77777777" w:rsidR="00402DE2" w:rsidRPr="004669FD" w:rsidRDefault="00402DE2" w:rsidP="00402DE2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8"/>
          <w:szCs w:val="22"/>
          <w:lang w:val="es-ES_tradnl" w:eastAsia="en-US"/>
        </w:rPr>
      </w:pPr>
    </w:p>
    <w:p w14:paraId="56235552" w14:textId="77777777" w:rsidR="0007184E" w:rsidRPr="004669FD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 xml:space="preserve">PARA OPTAR: </w:t>
      </w:r>
    </w:p>
    <w:p w14:paraId="248D072E" w14:textId="07F31AE2" w:rsidR="0007184E" w:rsidRPr="004669FD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Cs w:val="22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 xml:space="preserve">TÍTULO PROFESIONAL </w:t>
      </w:r>
      <w:r w:rsidR="001D3C7F" w:rsidRPr="004669FD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>DE</w:t>
      </w:r>
      <w:r w:rsidR="004C2F19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 xml:space="preserve"> INGENIERO</w:t>
      </w:r>
      <w:r w:rsidR="001D3C7F" w:rsidRPr="004669FD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 xml:space="preserve">... </w:t>
      </w:r>
    </w:p>
    <w:p w14:paraId="51592D3A" w14:textId="77777777" w:rsidR="0007184E" w:rsidRPr="004669FD" w:rsidRDefault="0007184E" w:rsidP="00402DE2">
      <w:pPr>
        <w:spacing w:after="160" w:line="259" w:lineRule="auto"/>
        <w:jc w:val="center"/>
        <w:rPr>
          <w:rFonts w:ascii="Arial" w:eastAsiaTheme="minorHAnsi" w:hAnsi="Arial" w:cs="Arial"/>
          <w:i/>
          <w:color w:val="990000"/>
          <w:sz w:val="28"/>
          <w:szCs w:val="22"/>
          <w:lang w:val="es-ES_tradnl" w:eastAsia="en-US"/>
        </w:rPr>
      </w:pPr>
    </w:p>
    <w:p w14:paraId="6528E8C7" w14:textId="77777777" w:rsidR="0007184E" w:rsidRPr="004669FD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>PRESENTADO POR:</w:t>
      </w:r>
      <w:r w:rsidR="00530317" w:rsidRPr="004669FD">
        <w:rPr>
          <w:rFonts w:ascii="Arial" w:eastAsiaTheme="minorHAnsi" w:hAnsi="Arial" w:cs="Arial"/>
          <w:b/>
          <w:noProof/>
          <w:color w:val="auto"/>
          <w:sz w:val="36"/>
          <w:szCs w:val="22"/>
          <w:lang w:val="es-ES_tradnl"/>
        </w:rPr>
        <w:t xml:space="preserve"> </w:t>
      </w:r>
    </w:p>
    <w:p w14:paraId="6D770AE8" w14:textId="77777777" w:rsidR="00402DE2" w:rsidRPr="004669FD" w:rsidRDefault="00402DE2" w:rsidP="00402DE2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8"/>
          <w:szCs w:val="22"/>
          <w:lang w:val="es-ES_tradnl" w:eastAsia="en-US"/>
        </w:rPr>
      </w:pPr>
    </w:p>
    <w:p w14:paraId="0AEA66B6" w14:textId="77777777" w:rsidR="0007184E" w:rsidRPr="004669FD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>Bach. (NOMBRES Y APELLIDOS)</w:t>
      </w:r>
    </w:p>
    <w:p w14:paraId="5D73147B" w14:textId="77777777" w:rsidR="00402DE2" w:rsidRPr="004669FD" w:rsidRDefault="00402DE2" w:rsidP="00402DE2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8"/>
          <w:szCs w:val="22"/>
          <w:lang w:val="es-ES_tradnl" w:eastAsia="en-US"/>
        </w:rPr>
      </w:pPr>
    </w:p>
    <w:p w14:paraId="22E58DA6" w14:textId="77777777" w:rsidR="00402DE2" w:rsidRPr="004669FD" w:rsidRDefault="00402DE2" w:rsidP="00402DE2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8"/>
          <w:szCs w:val="22"/>
          <w:lang w:val="es-ES_tradnl" w:eastAsia="en-US"/>
        </w:rPr>
      </w:pPr>
    </w:p>
    <w:p w14:paraId="5B77E069" w14:textId="77777777" w:rsidR="0007184E" w:rsidRPr="004669FD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0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28"/>
          <w:szCs w:val="20"/>
          <w:lang w:val="es-ES_tradnl" w:eastAsia="en-US"/>
        </w:rPr>
        <w:t>TACNA – PERÚ</w:t>
      </w:r>
    </w:p>
    <w:p w14:paraId="20E90472" w14:textId="77777777" w:rsidR="0007184E" w:rsidRPr="004669FD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0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28"/>
          <w:szCs w:val="20"/>
          <w:lang w:val="es-ES_tradnl" w:eastAsia="en-US"/>
        </w:rPr>
        <w:t>20…</w:t>
      </w:r>
    </w:p>
    <w:p w14:paraId="265C5D43" w14:textId="77777777" w:rsidR="00DA3766" w:rsidRPr="004669FD" w:rsidRDefault="00DA3766" w:rsidP="002913A4">
      <w:pPr>
        <w:rPr>
          <w:rFonts w:ascii="Arial" w:hAnsi="Arial" w:cs="Arial"/>
          <w:lang w:val="es-ES_tradnl"/>
        </w:rPr>
      </w:pPr>
    </w:p>
    <w:p w14:paraId="407290A2" w14:textId="77777777" w:rsidR="00D860BF" w:rsidRPr="004669FD" w:rsidRDefault="00D860BF" w:rsidP="002913A4">
      <w:pPr>
        <w:spacing w:line="360" w:lineRule="auto"/>
        <w:rPr>
          <w:rFonts w:ascii="Arial" w:hAnsi="Arial" w:cs="Arial"/>
          <w:lang w:val="es-ES_tradnl"/>
        </w:rPr>
      </w:pPr>
    </w:p>
    <w:p w14:paraId="062360A9" w14:textId="77777777" w:rsidR="00ED7E3F" w:rsidRDefault="00ED7E3F" w:rsidP="002913A4">
      <w:pPr>
        <w:spacing w:line="360" w:lineRule="auto"/>
        <w:rPr>
          <w:rFonts w:ascii="Arial" w:hAnsi="Arial" w:cs="Arial"/>
          <w:lang w:val="es-ES_tradnl"/>
        </w:rPr>
        <w:sectPr w:rsidR="00ED7E3F" w:rsidSect="00ED7E3F">
          <w:headerReference w:type="default" r:id="rId9"/>
          <w:headerReference w:type="first" r:id="rId10"/>
          <w:pgSz w:w="11906" w:h="16838"/>
          <w:pgMar w:top="1440" w:right="1416" w:bottom="1440" w:left="1985" w:header="720" w:footer="720" w:gutter="0"/>
          <w:pgNumType w:fmt="lowerRoman" w:start="2"/>
          <w:cols w:space="720"/>
          <w:titlePg/>
          <w:docGrid w:linePitch="326"/>
        </w:sectPr>
      </w:pPr>
    </w:p>
    <w:p w14:paraId="163FE3A7" w14:textId="77777777" w:rsidR="008A714D" w:rsidRPr="004669FD" w:rsidRDefault="008A714D" w:rsidP="008A714D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32"/>
          <w:szCs w:val="22"/>
          <w:lang w:val="es-ES_tradnl" w:eastAsia="en-US"/>
        </w:rPr>
      </w:pPr>
    </w:p>
    <w:p w14:paraId="2C0D303F" w14:textId="77777777" w:rsidR="00B064FB" w:rsidRPr="004669FD" w:rsidRDefault="00B064FB" w:rsidP="00B064FB">
      <w:pPr>
        <w:jc w:val="center"/>
        <w:rPr>
          <w:rFonts w:ascii="Arial" w:eastAsiaTheme="minorHAnsi" w:hAnsi="Arial" w:cs="Arial"/>
          <w:b/>
          <w:color w:val="auto"/>
          <w:sz w:val="32"/>
          <w:szCs w:val="22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32"/>
          <w:szCs w:val="22"/>
          <w:lang w:val="es-ES_tradnl" w:eastAsia="en-US"/>
        </w:rPr>
        <w:t>UNIVERSIDAD PRIVADA DE TACNA</w:t>
      </w:r>
    </w:p>
    <w:p w14:paraId="1100ABAB" w14:textId="77777777" w:rsidR="00B064FB" w:rsidRPr="004669FD" w:rsidRDefault="00B064FB" w:rsidP="00B064FB">
      <w:pPr>
        <w:spacing w:after="160"/>
        <w:jc w:val="center"/>
        <w:rPr>
          <w:rFonts w:ascii="Arial" w:eastAsiaTheme="minorHAnsi" w:hAnsi="Arial" w:cs="Arial"/>
          <w:b/>
          <w:color w:val="auto"/>
          <w:sz w:val="28"/>
          <w:szCs w:val="32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28"/>
          <w:szCs w:val="32"/>
          <w:lang w:val="es-ES_tradnl" w:eastAsia="en-US"/>
        </w:rPr>
        <w:t>FACULTAD DE INGENIERÍA</w:t>
      </w:r>
    </w:p>
    <w:p w14:paraId="61C67D3C" w14:textId="77777777" w:rsidR="00B064FB" w:rsidRPr="004669FD" w:rsidRDefault="006C28B8" w:rsidP="006C28B8">
      <w:pPr>
        <w:spacing w:after="160" w:line="360" w:lineRule="auto"/>
        <w:rPr>
          <w:rFonts w:ascii="Arial" w:eastAsiaTheme="minorHAnsi" w:hAnsi="Arial" w:cs="Arial"/>
          <w:b/>
          <w:color w:val="auto"/>
          <w:sz w:val="32"/>
          <w:szCs w:val="32"/>
          <w:lang w:val="es-ES_tradnl" w:eastAsia="en-US"/>
        </w:rPr>
      </w:pPr>
      <w:r w:rsidRPr="004669FD">
        <w:rPr>
          <w:rFonts w:ascii="Arial" w:eastAsiaTheme="minorHAnsi" w:hAnsi="Arial" w:cs="Arial"/>
          <w:b/>
          <w:color w:val="auto"/>
          <w:sz w:val="28"/>
          <w:szCs w:val="32"/>
          <w:lang w:val="es-ES_tradnl" w:eastAsia="en-US"/>
        </w:rPr>
        <w:t xml:space="preserve">   </w:t>
      </w:r>
      <w:r w:rsidR="00B064FB" w:rsidRPr="004669FD">
        <w:rPr>
          <w:rFonts w:ascii="Arial" w:eastAsiaTheme="minorHAnsi" w:hAnsi="Arial" w:cs="Arial"/>
          <w:b/>
          <w:color w:val="auto"/>
          <w:sz w:val="28"/>
          <w:szCs w:val="32"/>
          <w:lang w:val="es-ES_tradnl" w:eastAsia="en-US"/>
        </w:rPr>
        <w:t xml:space="preserve">ESCUELA PROFESIONAL DE </w:t>
      </w:r>
      <w:r w:rsidR="00B064FB" w:rsidRPr="004669FD">
        <w:rPr>
          <w:rFonts w:ascii="Arial" w:hAnsi="Arial" w:cs="Arial"/>
          <w:b/>
          <w:sz w:val="28"/>
          <w:lang w:val="es-ES_tradnl"/>
        </w:rPr>
        <w:t>INGENIERÍA</w:t>
      </w:r>
      <w:r w:rsidR="00B064FB" w:rsidRPr="004669FD">
        <w:rPr>
          <w:rFonts w:ascii="Arial" w:eastAsiaTheme="minorHAnsi" w:hAnsi="Arial" w:cs="Arial"/>
          <w:b/>
          <w:color w:val="auto"/>
          <w:sz w:val="32"/>
          <w:szCs w:val="32"/>
          <w:lang w:val="es-ES_tradnl" w:eastAsia="en-US"/>
        </w:rPr>
        <w:t>…</w:t>
      </w:r>
    </w:p>
    <w:p w14:paraId="16BF56E4" w14:textId="77777777" w:rsidR="006C28B8" w:rsidRPr="004669FD" w:rsidRDefault="006C28B8" w:rsidP="006C28B8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32"/>
          <w:szCs w:val="22"/>
          <w:lang w:val="es-ES_tradnl" w:eastAsia="en-US"/>
        </w:rPr>
      </w:pPr>
    </w:p>
    <w:p w14:paraId="4575387A" w14:textId="77777777" w:rsidR="006C28B8" w:rsidRPr="004669FD" w:rsidRDefault="006C28B8" w:rsidP="006C28B8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32"/>
          <w:szCs w:val="22"/>
          <w:lang w:val="es-ES_tradnl" w:eastAsia="en-US"/>
        </w:rPr>
      </w:pPr>
    </w:p>
    <w:p w14:paraId="3D047D62" w14:textId="65B14447" w:rsidR="00B064FB" w:rsidRPr="004669FD" w:rsidRDefault="004C2F19" w:rsidP="006C28B8">
      <w:pPr>
        <w:spacing w:after="160" w:line="360" w:lineRule="auto"/>
        <w:jc w:val="center"/>
        <w:rPr>
          <w:rFonts w:ascii="Arial" w:hAnsi="Arial" w:cs="Arial"/>
          <w:b/>
          <w:sz w:val="28"/>
          <w:lang w:val="es-ES_tradnl"/>
        </w:rPr>
      </w:pPr>
      <w:r w:rsidRPr="004669FD">
        <w:rPr>
          <w:rFonts w:ascii="Arial" w:hAnsi="Arial" w:cs="Arial"/>
          <w:b/>
          <w:sz w:val="28"/>
          <w:lang w:val="es-ES_tradnl"/>
        </w:rPr>
        <w:t>TESIS</w:t>
      </w:r>
      <w:r>
        <w:rPr>
          <w:rFonts w:ascii="Arial" w:hAnsi="Arial" w:cs="Arial"/>
          <w:b/>
          <w:sz w:val="28"/>
          <w:lang w:val="es-ES_tradnl"/>
        </w:rPr>
        <w:t>/</w:t>
      </w:r>
      <w:r w:rsidR="00B064FB" w:rsidRPr="004669FD">
        <w:rPr>
          <w:rFonts w:ascii="Arial" w:hAnsi="Arial" w:cs="Arial"/>
          <w:b/>
          <w:sz w:val="28"/>
          <w:lang w:val="es-ES_tradnl"/>
        </w:rPr>
        <w:t xml:space="preserve">TRABAJO DE INVESTIGACIÓN </w:t>
      </w:r>
    </w:p>
    <w:p w14:paraId="704AE301" w14:textId="77777777" w:rsidR="006C28B8" w:rsidRPr="004669FD" w:rsidRDefault="006C28B8" w:rsidP="006C28B8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32"/>
          <w:szCs w:val="22"/>
          <w:lang w:val="es-ES_tradnl" w:eastAsia="en-US"/>
        </w:rPr>
      </w:pPr>
    </w:p>
    <w:p w14:paraId="03F3855E" w14:textId="43C6F601" w:rsidR="00B064FB" w:rsidRPr="004669FD" w:rsidRDefault="00B064FB" w:rsidP="006C28B8">
      <w:pPr>
        <w:spacing w:after="160" w:line="360" w:lineRule="auto"/>
        <w:jc w:val="center"/>
        <w:rPr>
          <w:rFonts w:ascii="Arial" w:hAnsi="Arial" w:cs="Arial"/>
          <w:lang w:val="es-ES_tradnl"/>
        </w:rPr>
      </w:pPr>
      <w:r w:rsidRPr="004669FD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>“TÍTULO</w:t>
      </w:r>
      <w:r w:rsidR="004C2F19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 xml:space="preserve"> DEL TRABAJO</w:t>
      </w:r>
      <w:r w:rsidRPr="004669FD">
        <w:rPr>
          <w:rFonts w:ascii="Arial" w:eastAsiaTheme="minorHAnsi" w:hAnsi="Arial" w:cs="Arial"/>
          <w:b/>
          <w:color w:val="auto"/>
          <w:sz w:val="28"/>
          <w:szCs w:val="22"/>
          <w:lang w:val="es-ES_tradnl" w:eastAsia="en-US"/>
        </w:rPr>
        <w:t>…”</w:t>
      </w:r>
    </w:p>
    <w:p w14:paraId="30501F1F" w14:textId="77777777" w:rsidR="006C28B8" w:rsidRPr="004669FD" w:rsidRDefault="006C28B8" w:rsidP="006C28B8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32"/>
          <w:szCs w:val="22"/>
          <w:lang w:val="es-ES_tradnl" w:eastAsia="en-US"/>
        </w:rPr>
      </w:pPr>
    </w:p>
    <w:p w14:paraId="0CC6B60A" w14:textId="77777777" w:rsidR="008A714D" w:rsidRPr="004669FD" w:rsidRDefault="008A714D" w:rsidP="006C28B8">
      <w:pPr>
        <w:spacing w:after="160" w:line="360" w:lineRule="auto"/>
        <w:jc w:val="both"/>
        <w:rPr>
          <w:rFonts w:ascii="Arial" w:eastAsia="Calibri" w:hAnsi="Arial"/>
          <w:b/>
          <w:color w:val="auto"/>
          <w:sz w:val="22"/>
          <w:lang w:val="es-ES_tradnl" w:eastAsia="en-US"/>
        </w:rPr>
      </w:pPr>
      <w:r w:rsidRPr="004669FD">
        <w:rPr>
          <w:rFonts w:ascii="Arial" w:eastAsia="Calibri" w:hAnsi="Arial"/>
          <w:b/>
          <w:color w:val="auto"/>
          <w:lang w:val="es-ES_tradnl" w:eastAsia="en-US"/>
        </w:rPr>
        <w:t xml:space="preserve">Tesis </w:t>
      </w:r>
      <w:r w:rsidRPr="004669FD">
        <w:rPr>
          <w:rFonts w:ascii="Arial" w:eastAsia="Calibri" w:hAnsi="Arial"/>
          <w:b/>
          <w:color w:val="auto"/>
          <w:sz w:val="22"/>
          <w:lang w:val="es-ES_tradnl" w:eastAsia="en-US"/>
        </w:rPr>
        <w:t>sustentada y aprobada e</w:t>
      </w:r>
      <w:r w:rsidR="00ED3A33" w:rsidRPr="004669FD">
        <w:rPr>
          <w:rFonts w:ascii="Arial" w:eastAsia="Calibri" w:hAnsi="Arial"/>
          <w:b/>
          <w:color w:val="auto"/>
          <w:sz w:val="22"/>
          <w:lang w:val="es-ES_tradnl" w:eastAsia="en-US"/>
        </w:rPr>
        <w:t xml:space="preserve">l </w:t>
      </w:r>
      <w:r w:rsidR="00ED3A33" w:rsidRPr="004669FD">
        <w:rPr>
          <w:rFonts w:ascii="Arial" w:eastAsia="Calibri" w:hAnsi="Arial"/>
          <w:color w:val="auto"/>
          <w:sz w:val="22"/>
          <w:lang w:val="es-ES_tradnl" w:eastAsia="en-US"/>
        </w:rPr>
        <w:t>__</w:t>
      </w:r>
      <w:r w:rsidRPr="004669FD">
        <w:rPr>
          <w:rFonts w:ascii="Arial" w:eastAsia="Calibri" w:hAnsi="Arial"/>
          <w:b/>
          <w:color w:val="auto"/>
          <w:sz w:val="22"/>
          <w:lang w:val="es-ES_tradnl" w:eastAsia="en-US"/>
        </w:rPr>
        <w:t xml:space="preserve"> de </w:t>
      </w:r>
      <w:r w:rsidR="00ED3A33" w:rsidRPr="004669FD">
        <w:rPr>
          <w:rFonts w:ascii="Arial" w:eastAsia="Calibri" w:hAnsi="Arial"/>
          <w:color w:val="auto"/>
          <w:sz w:val="22"/>
          <w:lang w:val="es-ES_tradnl" w:eastAsia="en-US"/>
        </w:rPr>
        <w:t>______</w:t>
      </w:r>
      <w:r w:rsidRPr="004669FD">
        <w:rPr>
          <w:rFonts w:ascii="Arial" w:eastAsia="Calibri" w:hAnsi="Arial"/>
          <w:b/>
          <w:color w:val="auto"/>
          <w:sz w:val="22"/>
          <w:lang w:val="es-ES_tradnl" w:eastAsia="en-US"/>
        </w:rPr>
        <w:t xml:space="preserve"> </w:t>
      </w:r>
      <w:proofErr w:type="spellStart"/>
      <w:r w:rsidRPr="004669FD">
        <w:rPr>
          <w:rFonts w:ascii="Arial" w:eastAsia="Calibri" w:hAnsi="Arial"/>
          <w:b/>
          <w:color w:val="auto"/>
          <w:sz w:val="22"/>
          <w:lang w:val="es-ES_tradnl" w:eastAsia="en-US"/>
        </w:rPr>
        <w:t>de</w:t>
      </w:r>
      <w:proofErr w:type="spellEnd"/>
      <w:r w:rsidRPr="004669FD">
        <w:rPr>
          <w:rFonts w:ascii="Arial" w:eastAsia="Calibri" w:hAnsi="Arial"/>
          <w:b/>
          <w:color w:val="auto"/>
          <w:sz w:val="22"/>
          <w:lang w:val="es-ES_tradnl" w:eastAsia="en-US"/>
        </w:rPr>
        <w:t xml:space="preserve"> 20</w:t>
      </w:r>
      <w:r w:rsidR="00ED3A33" w:rsidRPr="004669FD">
        <w:rPr>
          <w:rFonts w:ascii="Arial" w:eastAsia="Calibri" w:hAnsi="Arial"/>
          <w:color w:val="auto"/>
          <w:sz w:val="22"/>
          <w:lang w:val="es-ES_tradnl" w:eastAsia="en-US"/>
        </w:rPr>
        <w:t>__</w:t>
      </w:r>
      <w:r w:rsidRPr="004669FD">
        <w:rPr>
          <w:rFonts w:ascii="Arial" w:eastAsia="Calibri" w:hAnsi="Arial"/>
          <w:b/>
          <w:color w:val="auto"/>
          <w:sz w:val="22"/>
          <w:lang w:val="es-ES_tradnl" w:eastAsia="en-US"/>
        </w:rPr>
        <w:t>; estando el jurado calificador integrado por:</w:t>
      </w:r>
    </w:p>
    <w:p w14:paraId="3E4265F0" w14:textId="77777777" w:rsidR="006C28B8" w:rsidRPr="004669FD" w:rsidRDefault="006C28B8" w:rsidP="001900C1">
      <w:pPr>
        <w:spacing w:after="160" w:line="259" w:lineRule="auto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144D8CE5" w14:textId="1F15A15D" w:rsidR="008A714D" w:rsidRPr="004669FD" w:rsidRDefault="008A714D" w:rsidP="008A714D">
      <w:pPr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PRESIDENT</w:t>
      </w:r>
      <w:r w:rsidR="006C28B8" w:rsidRPr="004669FD">
        <w:rPr>
          <w:rFonts w:ascii="Arial" w:hAnsi="Arial" w:cs="Arial"/>
          <w:b/>
          <w:sz w:val="22"/>
          <w:lang w:val="es-ES_tradnl"/>
        </w:rPr>
        <w:t>E</w:t>
      </w:r>
      <w:r w:rsidR="006C28B8" w:rsidRPr="004669FD">
        <w:rPr>
          <w:rFonts w:ascii="Arial" w:hAnsi="Arial" w:cs="Arial"/>
          <w:b/>
          <w:sz w:val="22"/>
          <w:lang w:val="es-ES_tradnl"/>
        </w:rPr>
        <w:tab/>
      </w:r>
      <w:r w:rsidR="0016024F" w:rsidRPr="004669FD">
        <w:rPr>
          <w:rFonts w:ascii="Arial" w:hAnsi="Arial" w:cs="Arial"/>
          <w:b/>
          <w:sz w:val="22"/>
          <w:lang w:val="es-ES_tradnl"/>
        </w:rPr>
        <w:tab/>
      </w:r>
      <w:r w:rsidRPr="004669FD">
        <w:rPr>
          <w:rFonts w:ascii="Arial" w:hAnsi="Arial" w:cs="Arial"/>
          <w:b/>
          <w:sz w:val="22"/>
          <w:lang w:val="es-ES_tradnl"/>
        </w:rPr>
        <w:t xml:space="preserve">:       </w:t>
      </w:r>
      <w:proofErr w:type="gramStart"/>
      <w:r w:rsidRPr="004669FD">
        <w:rPr>
          <w:rFonts w:ascii="Arial" w:hAnsi="Arial" w:cs="Arial"/>
          <w:b/>
          <w:sz w:val="22"/>
          <w:lang w:val="es-ES_tradnl"/>
        </w:rPr>
        <w:t xml:space="preserve">   </w:t>
      </w:r>
      <w:r w:rsidR="004C2F19" w:rsidRPr="004C2F19">
        <w:rPr>
          <w:rFonts w:ascii="Arial" w:hAnsi="Arial" w:cs="Arial"/>
          <w:b/>
          <w:sz w:val="22"/>
          <w:lang w:val="es-ES_tradnl"/>
        </w:rPr>
        <w:t>[</w:t>
      </w:r>
      <w:proofErr w:type="gramEnd"/>
      <w:r w:rsidR="004C2F19" w:rsidRPr="004C2F19">
        <w:rPr>
          <w:rFonts w:ascii="Arial" w:hAnsi="Arial" w:cs="Arial"/>
          <w:b/>
          <w:sz w:val="22"/>
          <w:lang w:val="es-ES_tradnl"/>
        </w:rPr>
        <w:t xml:space="preserve">Dr. </w:t>
      </w:r>
      <w:proofErr w:type="spellStart"/>
      <w:r w:rsidR="004C2F19" w:rsidRPr="004C2F19">
        <w:rPr>
          <w:rFonts w:ascii="Arial" w:hAnsi="Arial" w:cs="Arial"/>
          <w:b/>
          <w:sz w:val="22"/>
          <w:lang w:val="es-ES_tradnl"/>
        </w:rPr>
        <w:t>Mag</w:t>
      </w:r>
      <w:proofErr w:type="spellEnd"/>
      <w:r w:rsidR="004C2F19" w:rsidRPr="004C2F19">
        <w:rPr>
          <w:rFonts w:ascii="Arial" w:hAnsi="Arial" w:cs="Arial"/>
          <w:b/>
          <w:sz w:val="22"/>
          <w:lang w:val="es-ES_tradnl"/>
        </w:rPr>
        <w:t>. NOMBRES Y APELLIDOS]</w:t>
      </w:r>
    </w:p>
    <w:p w14:paraId="7E22E576" w14:textId="77777777" w:rsidR="008A714D" w:rsidRPr="004669FD" w:rsidRDefault="008A714D" w:rsidP="008A714D">
      <w:pPr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 xml:space="preserve">                                                </w:t>
      </w:r>
    </w:p>
    <w:p w14:paraId="1BC9C985" w14:textId="77777777" w:rsidR="008A714D" w:rsidRPr="004669FD" w:rsidRDefault="008A714D" w:rsidP="001900C1">
      <w:pPr>
        <w:spacing w:after="160" w:line="259" w:lineRule="auto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2744AB4A" w14:textId="5EEAEBE9" w:rsidR="008A714D" w:rsidRPr="004669FD" w:rsidRDefault="008A714D" w:rsidP="008A714D">
      <w:pPr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SECRETARI</w:t>
      </w:r>
      <w:r w:rsidR="006C28B8" w:rsidRPr="004669FD">
        <w:rPr>
          <w:rFonts w:ascii="Arial" w:hAnsi="Arial" w:cs="Arial"/>
          <w:b/>
          <w:sz w:val="22"/>
          <w:lang w:val="es-ES_tradnl"/>
        </w:rPr>
        <w:t>O</w:t>
      </w:r>
      <w:r w:rsidR="006C28B8" w:rsidRPr="004669FD">
        <w:rPr>
          <w:rFonts w:ascii="Arial" w:hAnsi="Arial" w:cs="Arial"/>
          <w:b/>
          <w:sz w:val="22"/>
          <w:lang w:val="es-ES_tradnl"/>
        </w:rPr>
        <w:tab/>
      </w:r>
      <w:r w:rsidRPr="004669FD">
        <w:rPr>
          <w:rFonts w:ascii="Arial" w:hAnsi="Arial" w:cs="Arial"/>
          <w:b/>
          <w:sz w:val="22"/>
          <w:lang w:val="es-ES_tradnl"/>
        </w:rPr>
        <w:t xml:space="preserve">:       </w:t>
      </w:r>
      <w:proofErr w:type="gramStart"/>
      <w:r w:rsidRPr="004669FD">
        <w:rPr>
          <w:rFonts w:ascii="Arial" w:hAnsi="Arial" w:cs="Arial"/>
          <w:b/>
          <w:sz w:val="22"/>
          <w:lang w:val="es-ES_tradnl"/>
        </w:rPr>
        <w:t xml:space="preserve">   </w:t>
      </w:r>
      <w:r w:rsidR="004C2F19" w:rsidRPr="004C2F19">
        <w:rPr>
          <w:rFonts w:ascii="Arial" w:hAnsi="Arial" w:cs="Arial"/>
          <w:b/>
          <w:sz w:val="22"/>
          <w:lang w:val="es-ES_tradnl"/>
        </w:rPr>
        <w:t>[</w:t>
      </w:r>
      <w:proofErr w:type="gramEnd"/>
      <w:r w:rsidR="004C2F19" w:rsidRPr="004C2F19">
        <w:rPr>
          <w:rFonts w:ascii="Arial" w:hAnsi="Arial" w:cs="Arial"/>
          <w:b/>
          <w:sz w:val="22"/>
          <w:lang w:val="es-ES_tradnl"/>
        </w:rPr>
        <w:t xml:space="preserve">Mg. NOMBRES Y APELLIDOS]                       </w:t>
      </w:r>
    </w:p>
    <w:p w14:paraId="106C03A9" w14:textId="77777777" w:rsidR="008A714D" w:rsidRPr="004669FD" w:rsidRDefault="008A714D" w:rsidP="008A714D">
      <w:pPr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 xml:space="preserve">                       </w:t>
      </w:r>
    </w:p>
    <w:p w14:paraId="1AD532B4" w14:textId="77777777" w:rsidR="008A714D" w:rsidRPr="004669FD" w:rsidRDefault="008A714D" w:rsidP="001900C1">
      <w:pPr>
        <w:spacing w:after="160" w:line="259" w:lineRule="auto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0006E1BC" w14:textId="2563886F" w:rsidR="008A714D" w:rsidRPr="004669FD" w:rsidRDefault="008A714D" w:rsidP="008A714D">
      <w:pPr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VOCAL</w:t>
      </w:r>
      <w:r w:rsidR="006C28B8" w:rsidRPr="004669FD">
        <w:rPr>
          <w:rFonts w:ascii="Arial" w:hAnsi="Arial" w:cs="Arial"/>
          <w:b/>
          <w:sz w:val="22"/>
          <w:lang w:val="es-ES_tradnl"/>
        </w:rPr>
        <w:tab/>
      </w:r>
      <w:r w:rsidR="006C28B8" w:rsidRPr="004669FD">
        <w:rPr>
          <w:rFonts w:ascii="Arial" w:hAnsi="Arial" w:cs="Arial"/>
          <w:b/>
          <w:sz w:val="22"/>
          <w:lang w:val="es-ES_tradnl"/>
        </w:rPr>
        <w:tab/>
      </w:r>
      <w:r w:rsidRPr="004669FD">
        <w:rPr>
          <w:rFonts w:ascii="Arial" w:hAnsi="Arial" w:cs="Arial"/>
          <w:b/>
          <w:sz w:val="22"/>
          <w:lang w:val="es-ES_tradnl"/>
        </w:rPr>
        <w:t xml:space="preserve">:       </w:t>
      </w:r>
      <w:proofErr w:type="gramStart"/>
      <w:r w:rsidRPr="004669FD">
        <w:rPr>
          <w:rFonts w:ascii="Arial" w:hAnsi="Arial" w:cs="Arial"/>
          <w:b/>
          <w:sz w:val="22"/>
          <w:lang w:val="es-ES_tradnl"/>
        </w:rPr>
        <w:t xml:space="preserve">   </w:t>
      </w:r>
      <w:r w:rsidR="004C2F19" w:rsidRPr="004C2F19">
        <w:rPr>
          <w:rFonts w:ascii="Arial" w:hAnsi="Arial" w:cs="Arial"/>
          <w:b/>
          <w:sz w:val="22"/>
          <w:lang w:val="es-ES_tradnl"/>
        </w:rPr>
        <w:t>[</w:t>
      </w:r>
      <w:proofErr w:type="gramEnd"/>
      <w:r w:rsidR="004C2F19" w:rsidRPr="004C2F19">
        <w:rPr>
          <w:rFonts w:ascii="Arial" w:hAnsi="Arial" w:cs="Arial"/>
          <w:b/>
          <w:sz w:val="22"/>
          <w:lang w:val="es-ES_tradnl"/>
        </w:rPr>
        <w:t>M Sc. NOMBRES Y APELLIDOS]</w:t>
      </w:r>
    </w:p>
    <w:p w14:paraId="230EA192" w14:textId="77777777" w:rsidR="008A714D" w:rsidRPr="004669FD" w:rsidRDefault="008A714D" w:rsidP="008A714D">
      <w:pPr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 xml:space="preserve">                      </w:t>
      </w:r>
    </w:p>
    <w:p w14:paraId="03592155" w14:textId="77777777" w:rsidR="008A714D" w:rsidRPr="004669FD" w:rsidRDefault="008A714D" w:rsidP="001900C1">
      <w:pPr>
        <w:spacing w:after="160" w:line="259" w:lineRule="auto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0D6058FA" w14:textId="77640204" w:rsidR="008A714D" w:rsidRPr="004669FD" w:rsidRDefault="008A714D" w:rsidP="008A714D">
      <w:pPr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ASESOR</w:t>
      </w:r>
      <w:r w:rsidR="006C28B8" w:rsidRPr="004669FD">
        <w:rPr>
          <w:rFonts w:ascii="Arial" w:hAnsi="Arial" w:cs="Arial"/>
          <w:b/>
          <w:sz w:val="22"/>
          <w:lang w:val="es-ES_tradnl"/>
        </w:rPr>
        <w:tab/>
      </w:r>
      <w:r w:rsidR="006C28B8" w:rsidRPr="004669FD">
        <w:rPr>
          <w:rFonts w:ascii="Arial" w:hAnsi="Arial" w:cs="Arial"/>
          <w:b/>
          <w:sz w:val="22"/>
          <w:lang w:val="es-ES_tradnl"/>
        </w:rPr>
        <w:tab/>
      </w:r>
      <w:r w:rsidRPr="004669FD">
        <w:rPr>
          <w:rFonts w:ascii="Arial" w:hAnsi="Arial" w:cs="Arial"/>
          <w:b/>
          <w:sz w:val="22"/>
          <w:lang w:val="es-ES_tradnl"/>
        </w:rPr>
        <w:t xml:space="preserve">:         </w:t>
      </w:r>
      <w:proofErr w:type="gramStart"/>
      <w:r w:rsidRPr="004669FD">
        <w:rPr>
          <w:rFonts w:ascii="Arial" w:hAnsi="Arial" w:cs="Arial"/>
          <w:b/>
          <w:sz w:val="22"/>
          <w:lang w:val="es-ES_tradnl"/>
        </w:rPr>
        <w:t xml:space="preserve"> </w:t>
      </w:r>
      <w:r w:rsidR="004C2F19" w:rsidRPr="004C2F19">
        <w:rPr>
          <w:rFonts w:ascii="Arial" w:hAnsi="Arial" w:cs="Arial"/>
          <w:b/>
          <w:sz w:val="22"/>
          <w:lang w:val="es-ES_tradnl"/>
        </w:rPr>
        <w:t xml:space="preserve">  [</w:t>
      </w:r>
      <w:proofErr w:type="gramEnd"/>
      <w:r w:rsidR="004C2F19" w:rsidRPr="004C2F19">
        <w:rPr>
          <w:rFonts w:ascii="Arial" w:hAnsi="Arial" w:cs="Arial"/>
          <w:b/>
          <w:sz w:val="22"/>
          <w:lang w:val="es-ES_tradnl"/>
        </w:rPr>
        <w:t>Mtro. NOMBRES Y APELLIDOS]</w:t>
      </w:r>
    </w:p>
    <w:p w14:paraId="444230E8" w14:textId="77777777" w:rsidR="0016024F" w:rsidRPr="004669FD" w:rsidRDefault="00B064FB" w:rsidP="00DA7353">
      <w:pPr>
        <w:pStyle w:val="Ttulo1"/>
        <w:numPr>
          <w:ilvl w:val="0"/>
          <w:numId w:val="0"/>
        </w:numPr>
        <w:rPr>
          <w:rFonts w:ascii="Arial" w:eastAsia="Times New Roman" w:hAnsi="Arial"/>
          <w:color w:val="auto"/>
          <w:sz w:val="22"/>
          <w:lang w:val="es-ES_tradnl" w:eastAsia="en-US"/>
        </w:rPr>
      </w:pPr>
      <w:r w:rsidRPr="004669FD">
        <w:rPr>
          <w:rFonts w:ascii="Arial" w:hAnsi="Arial" w:cs="Arial"/>
          <w:lang w:val="es-ES_tradnl"/>
        </w:rPr>
        <w:br w:type="page"/>
      </w:r>
      <w:bookmarkStart w:id="0" w:name="_Toc77238106"/>
      <w:r w:rsidR="0016024F" w:rsidRPr="004669FD">
        <w:rPr>
          <w:rFonts w:ascii="Arial" w:eastAsia="Times New Roman" w:hAnsi="Arial"/>
          <w:color w:val="auto"/>
          <w:sz w:val="22"/>
          <w:lang w:val="es-ES_tradnl" w:eastAsia="en-US"/>
        </w:rPr>
        <w:lastRenderedPageBreak/>
        <w:t>DECLARACIÓN JURADA DE ORIGINALIDAD</w:t>
      </w:r>
      <w:bookmarkEnd w:id="0"/>
    </w:p>
    <w:p w14:paraId="3A5B1610" w14:textId="77777777" w:rsidR="0098200F" w:rsidRPr="0098200F" w:rsidRDefault="0098200F" w:rsidP="0098200F">
      <w:pPr>
        <w:spacing w:line="360" w:lineRule="auto"/>
        <w:rPr>
          <w:color w:val="800000"/>
          <w:lang w:val="es-ES_tradnl" w:eastAsia="en-US"/>
        </w:rPr>
      </w:pPr>
    </w:p>
    <w:p w14:paraId="536A3F39" w14:textId="77777777" w:rsidR="00C16417" w:rsidRPr="0098200F" w:rsidRDefault="00C16417" w:rsidP="0098200F">
      <w:pPr>
        <w:spacing w:line="360" w:lineRule="auto"/>
        <w:rPr>
          <w:color w:val="800000"/>
          <w:lang w:val="es-ES_tradnl" w:eastAsia="en-US"/>
        </w:rPr>
      </w:pPr>
    </w:p>
    <w:p w14:paraId="4E5339F9" w14:textId="4D14FAB8" w:rsidR="004C2F19" w:rsidRPr="008428B8" w:rsidRDefault="004C2F19" w:rsidP="004C2F19">
      <w:pPr>
        <w:autoSpaceDE w:val="0"/>
        <w:autoSpaceDN w:val="0"/>
        <w:adjustRightInd w:val="0"/>
        <w:spacing w:after="120" w:line="360" w:lineRule="auto"/>
        <w:jc w:val="both"/>
        <w:rPr>
          <w:rFonts w:ascii="Arial" w:eastAsia="Calibri" w:hAnsi="Arial" w:cs="Arial"/>
          <w:sz w:val="22"/>
          <w:szCs w:val="22"/>
          <w:lang w:val="es-ES_tradnl" w:eastAsia="en-US"/>
        </w:rPr>
      </w:pPr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>Yo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/nosotros</w:t>
      </w:r>
      <w:r w:rsidRPr="008428B8">
        <w:rPr>
          <w:rFonts w:ascii="Arial" w:eastAsia="Calibri" w:hAnsi="Arial" w:cs="Arial"/>
          <w:color w:val="auto"/>
          <w:sz w:val="22"/>
          <w:szCs w:val="22"/>
          <w:lang w:val="es-ES_tradnl" w:eastAsia="en-US"/>
        </w:rPr>
        <w:t>,</w:t>
      </w:r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 xml:space="preserve"> 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[nombre y apellidos del autor o autores]</w:t>
      </w:r>
      <w:r w:rsidRPr="008428B8">
        <w:rPr>
          <w:rFonts w:ascii="Arial" w:eastAsia="Calibri" w:hAnsi="Arial" w:cs="Arial"/>
          <w:color w:val="auto"/>
          <w:sz w:val="22"/>
          <w:szCs w:val="22"/>
          <w:lang w:val="es-ES_tradnl" w:eastAsia="en-US"/>
        </w:rPr>
        <w:t>,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 xml:space="preserve"> </w:t>
      </w:r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>egresado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(s)</w:t>
      </w:r>
      <w:r w:rsidRPr="008428B8">
        <w:rPr>
          <w:rFonts w:ascii="Arial" w:eastAsia="Calibri" w:hAnsi="Arial" w:cs="Arial"/>
          <w:color w:val="auto"/>
          <w:sz w:val="22"/>
          <w:szCs w:val="22"/>
          <w:lang w:val="es-ES_tradnl" w:eastAsia="en-US"/>
        </w:rPr>
        <w:t xml:space="preserve"> </w:t>
      </w:r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 xml:space="preserve">de la Escuela Profesional de Ingeniería 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 xml:space="preserve">[nombre de la escuela] </w:t>
      </w:r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>de la Facultad de Ingeniería de la Universidad Privada de Tacna, identificado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(s)</w:t>
      </w:r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 xml:space="preserve"> con DNI 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[DNI del autor 1]</w:t>
      </w:r>
      <w:r w:rsidRPr="008428B8">
        <w:rPr>
          <w:rFonts w:ascii="Arial" w:eastAsia="Calibri" w:hAnsi="Arial" w:cs="Arial"/>
          <w:color w:val="auto"/>
          <w:sz w:val="22"/>
          <w:szCs w:val="22"/>
          <w:lang w:val="es-ES_tradnl" w:eastAsia="en-US"/>
        </w:rPr>
        <w:t xml:space="preserve"> y 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[</w:t>
      </w:r>
      <w:bookmarkStart w:id="1" w:name="_Hlk242460210"/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DNI del autor 2, si corresponde</w:t>
      </w:r>
      <w:bookmarkEnd w:id="1"/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 xml:space="preserve">] </w:t>
      </w:r>
      <w:r w:rsidRPr="008428B8">
        <w:rPr>
          <w:rFonts w:ascii="Arial" w:eastAsia="Calibri" w:hAnsi="Arial" w:cs="Arial"/>
          <w:color w:val="auto"/>
          <w:sz w:val="22"/>
          <w:szCs w:val="22"/>
          <w:lang w:val="es-ES_tradnl" w:eastAsia="en-US"/>
        </w:rPr>
        <w:t xml:space="preserve">y 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 xml:space="preserve">[nombre y apellidos del asesor], </w:t>
      </w:r>
      <w:r w:rsidRPr="008428B8">
        <w:rPr>
          <w:rFonts w:ascii="Arial" w:eastAsia="Calibri" w:hAnsi="Arial" w:cs="Arial"/>
          <w:color w:val="auto"/>
          <w:sz w:val="22"/>
          <w:szCs w:val="22"/>
          <w:lang w:val="es-ES_tradnl" w:eastAsia="en-US"/>
        </w:rPr>
        <w:t xml:space="preserve">identificado con DNI </w:t>
      </w:r>
      <w:bookmarkStart w:id="2" w:name="_Hlk242460269"/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[DNI del asesor]</w:t>
      </w:r>
      <w:bookmarkEnd w:id="2"/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 xml:space="preserve">, </w:t>
      </w:r>
      <w:bookmarkStart w:id="3" w:name="_Hlk242460346"/>
      <w:bookmarkStart w:id="4" w:name="_Hlk242461085"/>
      <w:r w:rsidRPr="00734270">
        <w:rPr>
          <w:rFonts w:ascii="Arial" w:eastAsia="Calibri" w:hAnsi="Arial" w:cs="Arial"/>
          <w:bCs/>
          <w:color w:val="auto"/>
          <w:sz w:val="22"/>
          <w:szCs w:val="22"/>
          <w:lang w:val="es-ES_tradnl" w:eastAsia="en-US"/>
        </w:rPr>
        <w:t>en calidad de autor</w:t>
      </w:r>
      <w:r w:rsidRPr="00734270">
        <w:rPr>
          <w:rFonts w:ascii="Arial" w:eastAsia="Calibri" w:hAnsi="Arial" w:cs="Arial"/>
          <w:color w:val="auto"/>
          <w:sz w:val="22"/>
          <w:szCs w:val="22"/>
          <w:lang w:val="es-ES_tradnl" w:eastAsia="en-US"/>
        </w:rPr>
        <w:t>es del trabajo</w:t>
      </w:r>
      <w:r w:rsidRPr="00734270">
        <w:rPr>
          <w:rFonts w:ascii="Arial" w:eastAsia="Calibri" w:hAnsi="Arial" w:cs="Arial"/>
          <w:bCs/>
          <w:color w:val="auto"/>
          <w:sz w:val="22"/>
          <w:szCs w:val="22"/>
          <w:lang w:val="es-ES_tradnl" w:eastAsia="en-US"/>
        </w:rPr>
        <w:t>, declaramos que</w:t>
      </w:r>
      <w:bookmarkEnd w:id="3"/>
      <w:r w:rsidRPr="00734270">
        <w:rPr>
          <w:rFonts w:ascii="Arial" w:eastAsia="Calibri" w:hAnsi="Arial" w:cs="Arial"/>
          <w:bCs/>
          <w:color w:val="auto"/>
          <w:sz w:val="22"/>
          <w:szCs w:val="22"/>
          <w:lang w:val="es-ES_tradnl" w:eastAsia="en-US"/>
        </w:rPr>
        <w:t>:</w:t>
      </w:r>
      <w:r w:rsidRPr="00734270">
        <w:rPr>
          <w:rFonts w:ascii="Arial" w:eastAsia="Calibri" w:hAnsi="Arial" w:cs="Arial"/>
          <w:b/>
          <w:color w:val="auto"/>
          <w:sz w:val="22"/>
          <w:szCs w:val="22"/>
          <w:lang w:val="es-ES_tradnl" w:eastAsia="en-US"/>
        </w:rPr>
        <w:t xml:space="preserve"> </w:t>
      </w:r>
      <w:bookmarkEnd w:id="4"/>
    </w:p>
    <w:p w14:paraId="69E3E716" w14:textId="77777777" w:rsidR="004C2F19" w:rsidRPr="008428B8" w:rsidRDefault="004C2F19" w:rsidP="004C2F19">
      <w:pPr>
        <w:numPr>
          <w:ilvl w:val="0"/>
          <w:numId w:val="21"/>
        </w:numPr>
        <w:autoSpaceDE w:val="0"/>
        <w:autoSpaceDN w:val="0"/>
        <w:adjustRightInd w:val="0"/>
        <w:spacing w:after="120" w:line="360" w:lineRule="auto"/>
        <w:ind w:left="425" w:hanging="357"/>
        <w:jc w:val="both"/>
        <w:rPr>
          <w:rFonts w:ascii="Arial" w:eastAsia="Calibri" w:hAnsi="Arial" w:cs="Arial"/>
          <w:b/>
          <w:bCs/>
          <w:lang w:val="es-ES_tradnl" w:eastAsia="en-US"/>
        </w:rPr>
      </w:pPr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 xml:space="preserve">Somos autores de </w:t>
      </w:r>
      <w:bookmarkStart w:id="5" w:name="_Hlk242461133"/>
      <w:r>
        <w:rPr>
          <w:rFonts w:ascii="Arial" w:eastAsia="Calibri" w:hAnsi="Arial" w:cs="Arial"/>
          <w:sz w:val="22"/>
          <w:szCs w:val="22"/>
          <w:lang w:val="es-ES_tradnl" w:eastAsia="en-US"/>
        </w:rPr>
        <w:t xml:space="preserve">la 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[</w:t>
      </w:r>
      <w:r w:rsidRPr="008428B8">
        <w:rPr>
          <w:rFonts w:ascii="Arial" w:eastAsia="Calibri" w:hAnsi="Arial" w:cs="Arial"/>
          <w:iCs/>
          <w:color w:val="800000"/>
          <w:sz w:val="22"/>
          <w:szCs w:val="22"/>
          <w:lang w:val="es-ES_tradnl" w:eastAsia="en-US"/>
        </w:rPr>
        <w:t>tesis</w:t>
      </w:r>
      <w:r>
        <w:rPr>
          <w:rFonts w:ascii="Arial" w:eastAsia="Calibri" w:hAnsi="Arial" w:cs="Arial"/>
          <w:iCs/>
          <w:color w:val="800000"/>
          <w:sz w:val="22"/>
          <w:szCs w:val="22"/>
          <w:lang w:val="es-ES_tradnl" w:eastAsia="en-US"/>
        </w:rPr>
        <w:t>/</w:t>
      </w:r>
      <w:r w:rsidRPr="008428B8">
        <w:rPr>
          <w:rFonts w:ascii="Arial" w:eastAsia="Calibri" w:hAnsi="Arial" w:cs="Arial"/>
          <w:iCs/>
          <w:color w:val="800000"/>
          <w:sz w:val="22"/>
          <w:szCs w:val="22"/>
          <w:lang w:val="es-ES_tradnl" w:eastAsia="en-US"/>
        </w:rPr>
        <w:t>trabajo</w:t>
      </w:r>
      <w:r w:rsidRPr="008428B8">
        <w:rPr>
          <w:rFonts w:ascii="Arial" w:eastAsia="Calibri" w:hAnsi="Arial" w:cs="Arial"/>
          <w:iCs/>
          <w:sz w:val="22"/>
          <w:szCs w:val="22"/>
          <w:lang w:val="es-ES_tradnl" w:eastAsia="en-US"/>
        </w:rPr>
        <w:t xml:space="preserve"> </w:t>
      </w:r>
      <w:r w:rsidRPr="008428B8">
        <w:rPr>
          <w:rFonts w:ascii="Arial" w:eastAsia="Calibri" w:hAnsi="Arial" w:cs="Arial"/>
          <w:iCs/>
          <w:color w:val="800000"/>
          <w:sz w:val="22"/>
          <w:szCs w:val="22"/>
          <w:lang w:val="es-ES_tradnl" w:eastAsia="en-US"/>
        </w:rPr>
        <w:t>de investigación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]</w:t>
      </w:r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 xml:space="preserve"> </w:t>
      </w:r>
      <w:bookmarkEnd w:id="5"/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 xml:space="preserve">titulado </w:t>
      </w:r>
      <w:bookmarkStart w:id="6" w:name="_Hlk242461167"/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>“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[título del trabajo]</w:t>
      </w:r>
      <w:r w:rsidRPr="008428B8">
        <w:rPr>
          <w:rFonts w:ascii="Arial" w:eastAsia="Calibri" w:hAnsi="Arial" w:cs="Arial"/>
          <w:color w:val="auto"/>
          <w:sz w:val="22"/>
          <w:szCs w:val="22"/>
          <w:lang w:val="es-ES_tradnl" w:eastAsia="en-US"/>
        </w:rPr>
        <w:t>”</w:t>
      </w:r>
      <w:bookmarkEnd w:id="6"/>
      <w:r w:rsidRPr="008428B8">
        <w:rPr>
          <w:rFonts w:ascii="Arial" w:eastAsia="Calibri" w:hAnsi="Arial" w:cs="Arial"/>
          <w:bCs/>
          <w:color w:val="auto"/>
          <w:lang w:val="es-ES_tradnl" w:eastAsia="en-US"/>
        </w:rPr>
        <w:t>,</w:t>
      </w:r>
      <w:r w:rsidRPr="008428B8">
        <w:rPr>
          <w:rFonts w:ascii="Arial" w:eastAsia="Calibri" w:hAnsi="Arial" w:cs="Arial"/>
          <w:b/>
          <w:bCs/>
          <w:lang w:val="es-ES_tradnl" w:eastAsia="en-US"/>
        </w:rPr>
        <w:t xml:space="preserve"> </w:t>
      </w:r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 xml:space="preserve">presentado para optar el </w:t>
      </w:r>
      <w:bookmarkStart w:id="7" w:name="_Hlk242461214"/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>“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[Grado Académico/Título profesional]</w:t>
      </w:r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 xml:space="preserve"> </w:t>
      </w:r>
      <w:bookmarkEnd w:id="7"/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 xml:space="preserve">de </w:t>
      </w:r>
      <w:bookmarkStart w:id="8" w:name="_Hlk242461230"/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[</w:t>
      </w:r>
      <w:r w:rsidRPr="00732805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denominación del grado o título</w:t>
      </w:r>
      <w:r w:rsidRPr="008428B8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]</w:t>
      </w:r>
      <w:r>
        <w:rPr>
          <w:rFonts w:ascii="Arial" w:eastAsia="Calibri" w:hAnsi="Arial" w:cs="Arial"/>
          <w:sz w:val="22"/>
          <w:szCs w:val="22"/>
          <w:lang w:val="es-ES_tradnl" w:eastAsia="en-US"/>
        </w:rPr>
        <w:t>.</w:t>
      </w:r>
    </w:p>
    <w:p w14:paraId="67252AD4" w14:textId="77777777" w:rsidR="004C2F19" w:rsidRPr="008428B8" w:rsidRDefault="004C2F19" w:rsidP="004C2F19">
      <w:pPr>
        <w:numPr>
          <w:ilvl w:val="0"/>
          <w:numId w:val="21"/>
        </w:numPr>
        <w:autoSpaceDE w:val="0"/>
        <w:autoSpaceDN w:val="0"/>
        <w:adjustRightInd w:val="0"/>
        <w:spacing w:after="120" w:line="360" w:lineRule="auto"/>
        <w:ind w:left="425" w:hanging="357"/>
        <w:jc w:val="both"/>
        <w:rPr>
          <w:rFonts w:ascii="Arial" w:eastAsia="Calibri" w:hAnsi="Arial" w:cs="Arial"/>
          <w:sz w:val="22"/>
          <w:szCs w:val="22"/>
          <w:lang w:val="es-ES_tradnl" w:eastAsia="en-US"/>
        </w:rPr>
      </w:pPr>
      <w:bookmarkStart w:id="9" w:name="_Hlk242461272"/>
      <w:bookmarkEnd w:id="8"/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>El trabajo cumple con los principios de originalidad e integridad académica, y se han respetado las normas de citación y referencias correspondientes a las fuentes consultadas, sin incurrir en plagio total o parcial.</w:t>
      </w:r>
    </w:p>
    <w:p w14:paraId="17E9002D" w14:textId="6BE3D62E" w:rsidR="004C2F19" w:rsidRDefault="004C2F19" w:rsidP="004C2F19">
      <w:pPr>
        <w:numPr>
          <w:ilvl w:val="0"/>
          <w:numId w:val="21"/>
        </w:numPr>
        <w:autoSpaceDE w:val="0"/>
        <w:autoSpaceDN w:val="0"/>
        <w:adjustRightInd w:val="0"/>
        <w:spacing w:after="120" w:line="360" w:lineRule="auto"/>
        <w:ind w:left="425" w:hanging="357"/>
        <w:jc w:val="both"/>
        <w:rPr>
          <w:rFonts w:ascii="Arial" w:eastAsia="Calibri" w:hAnsi="Arial" w:cs="Arial"/>
          <w:sz w:val="22"/>
          <w:szCs w:val="22"/>
          <w:lang w:val="es-ES_tradnl" w:eastAsia="en-US"/>
        </w:rPr>
      </w:pPr>
      <w:bookmarkStart w:id="10" w:name="_Hlk242461321"/>
      <w:bookmarkEnd w:id="9"/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 xml:space="preserve">La información y los datos presentados en el trabajo son veraces y no han sido manipulados, </w:t>
      </w:r>
      <w:r w:rsidRPr="00497F76">
        <w:rPr>
          <w:rFonts w:ascii="Arial" w:eastAsia="Calibri" w:hAnsi="Arial" w:cs="Arial"/>
          <w:sz w:val="22"/>
          <w:szCs w:val="22"/>
          <w:lang w:val="es-ES_tradnl" w:eastAsia="en-US"/>
        </w:rPr>
        <w:t xml:space="preserve">falsificados </w:t>
      </w:r>
      <w:r w:rsidR="00AC0054" w:rsidRPr="00497F76">
        <w:rPr>
          <w:rFonts w:ascii="Arial" w:eastAsia="Calibri" w:hAnsi="Arial" w:cs="Arial"/>
          <w:sz w:val="22"/>
          <w:szCs w:val="22"/>
          <w:lang w:val="es-ES_tradnl" w:eastAsia="en-US"/>
        </w:rPr>
        <w:t>ni</w:t>
      </w:r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 xml:space="preserve"> alterados</w:t>
      </w:r>
      <w:bookmarkEnd w:id="10"/>
      <w:r w:rsidRPr="008428B8">
        <w:rPr>
          <w:rFonts w:ascii="Arial" w:eastAsia="Calibri" w:hAnsi="Arial" w:cs="Arial"/>
          <w:sz w:val="22"/>
          <w:szCs w:val="22"/>
          <w:lang w:val="es-ES_tradnl" w:eastAsia="en-US"/>
        </w:rPr>
        <w:t>.</w:t>
      </w:r>
    </w:p>
    <w:p w14:paraId="60B88D2C" w14:textId="54B24777" w:rsidR="004C2F19" w:rsidRDefault="00AC0054" w:rsidP="004C2F19">
      <w:pPr>
        <w:numPr>
          <w:ilvl w:val="0"/>
          <w:numId w:val="21"/>
        </w:numPr>
        <w:autoSpaceDE w:val="0"/>
        <w:autoSpaceDN w:val="0"/>
        <w:adjustRightInd w:val="0"/>
        <w:spacing w:after="120" w:line="360" w:lineRule="auto"/>
        <w:ind w:left="425" w:hanging="357"/>
        <w:jc w:val="both"/>
        <w:rPr>
          <w:rFonts w:ascii="Arial" w:eastAsia="Calibri" w:hAnsi="Arial" w:cs="Arial"/>
          <w:sz w:val="22"/>
          <w:szCs w:val="22"/>
          <w:lang w:val="es-ES_tradnl" w:eastAsia="en-US"/>
        </w:rPr>
      </w:pPr>
      <w:bookmarkStart w:id="11" w:name="_Hlk242461342"/>
      <w:r w:rsidRPr="00AC0054">
        <w:rPr>
          <w:rFonts w:ascii="Arial" w:eastAsia="Calibri" w:hAnsi="Arial" w:cs="Arial"/>
          <w:sz w:val="22"/>
          <w:szCs w:val="22"/>
          <w:lang w:val="es-ES_tradnl" w:eastAsia="en-US"/>
        </w:rPr>
        <w:t>Los autores asumimos la responsabilidad por el contenido final del presente trabajo y declaramos que las herramientas y recursos empleados en su elaboración han sido utilizados de manera responsable y transparente</w:t>
      </w:r>
      <w:r w:rsidR="004C2F19" w:rsidRPr="00732805">
        <w:rPr>
          <w:rFonts w:ascii="Arial" w:eastAsia="Calibri" w:hAnsi="Arial" w:cs="Arial"/>
          <w:sz w:val="22"/>
          <w:szCs w:val="22"/>
          <w:lang w:val="es-ES_tradnl" w:eastAsia="en-US"/>
        </w:rPr>
        <w:t xml:space="preserve">. </w:t>
      </w:r>
    </w:p>
    <w:p w14:paraId="230CAE1F" w14:textId="52A0FD1F" w:rsidR="004C2F19" w:rsidRPr="008428B8" w:rsidRDefault="004C2F19" w:rsidP="004C2F19">
      <w:pPr>
        <w:autoSpaceDE w:val="0"/>
        <w:autoSpaceDN w:val="0"/>
        <w:adjustRightInd w:val="0"/>
        <w:spacing w:after="120" w:line="360" w:lineRule="auto"/>
        <w:jc w:val="both"/>
        <w:rPr>
          <w:rFonts w:ascii="Arial" w:eastAsia="Calibri" w:hAnsi="Arial" w:cs="Arial"/>
          <w:color w:val="auto"/>
          <w:sz w:val="22"/>
          <w:szCs w:val="22"/>
          <w:lang w:val="es-ES_tradnl" w:eastAsia="en-US"/>
        </w:rPr>
      </w:pPr>
      <w:bookmarkStart w:id="12" w:name="_Hlk242461366"/>
      <w:bookmarkEnd w:id="11"/>
      <w:r w:rsidRPr="00732805">
        <w:rPr>
          <w:rFonts w:ascii="Arial" w:eastAsia="Calibri" w:hAnsi="Arial" w:cs="Arial"/>
          <w:sz w:val="22"/>
          <w:szCs w:val="22"/>
          <w:lang w:val="es-ES_tradnl" w:eastAsia="en-US"/>
        </w:rPr>
        <w:t xml:space="preserve">En </w:t>
      </w:r>
      <w:bookmarkEnd w:id="12"/>
      <w:r w:rsidR="00AC0054" w:rsidRPr="00AC0054">
        <w:rPr>
          <w:rFonts w:ascii="Arial" w:eastAsia="Calibri" w:hAnsi="Arial" w:cs="Arial"/>
          <w:sz w:val="22"/>
          <w:szCs w:val="22"/>
          <w:lang w:val="es-ES_tradnl" w:eastAsia="en-US"/>
        </w:rPr>
        <w:t>virtud de lo declarado, asumimos la responsabilidad por la autoría y originalidad del trabajo, así como por el respeto de los derechos de terceros. Asimismo, aceptamos las responsabilidades y consecuencias que correspondan frente a la Universidad y terceros en caso de incumplimiento de esta declaración, incluidos los supuestos de fraude, plagio, falsificación o manipulación de información, de conformidad con la normativa vigente.</w:t>
      </w:r>
    </w:p>
    <w:p w14:paraId="2F8E4C35" w14:textId="77777777" w:rsidR="00500D15" w:rsidRPr="00E200CA" w:rsidRDefault="00500D15" w:rsidP="00500D15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eastAsia="Calibri" w:hAnsi="Arial" w:cs="Arial"/>
          <w:color w:val="auto"/>
          <w:sz w:val="10"/>
          <w:szCs w:val="22"/>
          <w:lang w:val="es-ES_tradnl" w:eastAsia="en-US"/>
        </w:rPr>
      </w:pPr>
    </w:p>
    <w:p w14:paraId="010E5D35" w14:textId="77777777" w:rsidR="00500D15" w:rsidRPr="00E200CA" w:rsidRDefault="00500D15" w:rsidP="00500D15">
      <w:pPr>
        <w:autoSpaceDE w:val="0"/>
        <w:autoSpaceDN w:val="0"/>
        <w:adjustRightInd w:val="0"/>
        <w:jc w:val="right"/>
        <w:rPr>
          <w:rFonts w:ascii="Arial" w:eastAsia="Calibri" w:hAnsi="Arial" w:cs="Arial"/>
          <w:color w:val="auto"/>
          <w:sz w:val="22"/>
          <w:szCs w:val="22"/>
          <w:lang w:val="es-ES_tradnl" w:eastAsia="en-US"/>
        </w:rPr>
      </w:pPr>
      <w:r w:rsidRPr="00E200CA">
        <w:rPr>
          <w:rFonts w:ascii="Arial" w:eastAsia="Calibri" w:hAnsi="Arial" w:cs="Arial"/>
          <w:color w:val="auto"/>
          <w:sz w:val="22"/>
          <w:szCs w:val="22"/>
          <w:lang w:val="es-ES_tradnl" w:eastAsia="en-US"/>
        </w:rPr>
        <w:t xml:space="preserve">Tacna, </w:t>
      </w:r>
      <w:r w:rsidRPr="00E200CA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__</w:t>
      </w:r>
      <w:r w:rsidRPr="00E200CA">
        <w:rPr>
          <w:rFonts w:ascii="Arial" w:eastAsia="Calibri" w:hAnsi="Arial" w:cs="Arial"/>
          <w:color w:val="auto"/>
          <w:sz w:val="22"/>
          <w:szCs w:val="22"/>
          <w:lang w:val="es-ES_tradnl" w:eastAsia="en-US"/>
        </w:rPr>
        <w:t xml:space="preserve"> de</w:t>
      </w:r>
      <w:r w:rsidRPr="00E200CA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 xml:space="preserve"> ____</w:t>
      </w:r>
      <w:r w:rsidRPr="00E200CA">
        <w:rPr>
          <w:rFonts w:ascii="Arial" w:eastAsia="Calibri" w:hAnsi="Arial" w:cs="Arial"/>
          <w:color w:val="auto"/>
          <w:sz w:val="22"/>
          <w:szCs w:val="22"/>
          <w:lang w:val="es-ES_tradnl" w:eastAsia="en-US"/>
        </w:rPr>
        <w:t>de 20</w:t>
      </w:r>
      <w:r w:rsidRPr="00E200CA">
        <w:rPr>
          <w:rFonts w:ascii="Arial" w:eastAsia="Calibri" w:hAnsi="Arial" w:cs="Arial"/>
          <w:color w:val="800000"/>
          <w:sz w:val="22"/>
          <w:szCs w:val="22"/>
          <w:lang w:val="es-ES_tradnl" w:eastAsia="en-US"/>
        </w:rPr>
        <w:t>__</w:t>
      </w:r>
    </w:p>
    <w:p w14:paraId="1F1A6677" w14:textId="77777777" w:rsidR="00500D15" w:rsidRPr="00E200CA" w:rsidRDefault="00500D15" w:rsidP="00500D15">
      <w:pPr>
        <w:autoSpaceDE w:val="0"/>
        <w:autoSpaceDN w:val="0"/>
        <w:adjustRightInd w:val="0"/>
        <w:rPr>
          <w:rFonts w:ascii="Arial" w:eastAsia="Calibri" w:hAnsi="Arial" w:cs="Arial"/>
          <w:color w:val="auto"/>
          <w:sz w:val="20"/>
          <w:szCs w:val="20"/>
          <w:lang w:val="es-ES_tradnl" w:eastAsia="en-US"/>
        </w:rPr>
      </w:pPr>
    </w:p>
    <w:p w14:paraId="52D99D26" w14:textId="77777777" w:rsidR="00500D15" w:rsidRPr="0027339F" w:rsidRDefault="00500D15" w:rsidP="00500D15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val="es-ES" w:eastAsia="en-US"/>
        </w:rPr>
      </w:pPr>
      <w:r w:rsidRPr="00E200CA">
        <w:rPr>
          <w:rFonts w:ascii="Calibri" w:eastAsia="Calibri" w:hAnsi="Calibri"/>
          <w:noProof/>
          <w:color w:val="auto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1640AF06" wp14:editId="4A872A08">
                <wp:simplePos x="0" y="0"/>
                <wp:positionH relativeFrom="column">
                  <wp:posOffset>-203835</wp:posOffset>
                </wp:positionH>
                <wp:positionV relativeFrom="paragraph">
                  <wp:posOffset>76200</wp:posOffset>
                </wp:positionV>
                <wp:extent cx="2371725" cy="895350"/>
                <wp:effectExtent l="0" t="0" r="9525" b="0"/>
                <wp:wrapNone/>
                <wp:docPr id="97" name="Cuadro de text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434B5E" w14:textId="77777777" w:rsidR="00AB336C" w:rsidRPr="006E26BE" w:rsidRDefault="00AB336C" w:rsidP="00AB336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eastAsia="Calibri" w:hAnsi="Arial" w:cs="Arial"/>
                                <w:color w:val="800000"/>
                                <w:sz w:val="18"/>
                                <w:szCs w:val="22"/>
                                <w:lang w:val="es-ES_tradnl" w:eastAsia="en-US"/>
                              </w:rPr>
                            </w:pPr>
                            <w:bookmarkStart w:id="13" w:name="_Hlk240474983"/>
                            <w:r w:rsidRPr="006E26BE">
                              <w:rPr>
                                <w:rFonts w:ascii="Arial" w:eastAsia="Calibri" w:hAnsi="Arial" w:cs="Arial"/>
                                <w:color w:val="800000"/>
                                <w:sz w:val="22"/>
                                <w:szCs w:val="28"/>
                                <w:lang w:val="es-ES_tradnl" w:eastAsia="en-US"/>
                              </w:rPr>
                              <w:t>[</w:t>
                            </w:r>
                            <w:r>
                              <w:rPr>
                                <w:rFonts w:ascii="Arial" w:eastAsia="Calibri" w:hAnsi="Arial" w:cs="Arial"/>
                                <w:color w:val="800000"/>
                                <w:sz w:val="18"/>
                                <w:szCs w:val="22"/>
                                <w:lang w:val="es-ES_tradnl" w:eastAsia="en-US"/>
                              </w:rPr>
                              <w:t>firma de autor</w:t>
                            </w:r>
                            <w:r w:rsidRPr="001444DE">
                              <w:rPr>
                                <w:rFonts w:ascii="Arial" w:eastAsia="Calibri" w:hAnsi="Arial" w:cs="Arial"/>
                                <w:color w:val="800000"/>
                                <w:sz w:val="22"/>
                                <w:szCs w:val="22"/>
                                <w:lang w:val="es-ES_tradnl" w:eastAsia="en-US"/>
                              </w:rPr>
                              <w:t>]</w:t>
                            </w:r>
                          </w:p>
                          <w:bookmarkEnd w:id="13"/>
                          <w:p w14:paraId="7B45DBF5" w14:textId="77777777" w:rsidR="00500D15" w:rsidRPr="00E200CA" w:rsidRDefault="00500D15" w:rsidP="00500D15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</w:pPr>
                            <w:r w:rsidRPr="00E200CA"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  <w:t>Nombre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  <w:t>s</w:t>
                            </w:r>
                            <w:r w:rsidRPr="00E200CA"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  <w:t xml:space="preserve"> y apellidos </w:t>
                            </w:r>
                          </w:p>
                          <w:p w14:paraId="421446A8" w14:textId="77777777" w:rsidR="00500D15" w:rsidRPr="00E200CA" w:rsidRDefault="00500D15" w:rsidP="00500D15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</w:pPr>
                            <w:r w:rsidRPr="00E200CA"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  <w:t>DNI:</w:t>
                            </w:r>
                          </w:p>
                          <w:p w14:paraId="1EE7703A" w14:textId="77777777" w:rsidR="00500D15" w:rsidRPr="00E200CA" w:rsidRDefault="00500D15" w:rsidP="00500D15">
                            <w:pPr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40AF06" id="_x0000_t202" coordsize="21600,21600" o:spt="202" path="m,l,21600r21600,l21600,xe">
                <v:stroke joinstyle="miter"/>
                <v:path gradientshapeok="t" o:connecttype="rect"/>
              </v:shapetype>
              <v:shape id="Cuadro de texto 97" o:spid="_x0000_s1026" type="#_x0000_t202" style="position:absolute;margin-left:-16.05pt;margin-top:6pt;width:186.75pt;height:70.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" fillcolor="window" stroked="f" strokeweight=".5pt">
                <v:textbox>
                  <w:txbxContent>
                    <w:p w14:paraId="66434B5E" w14:textId="77777777" w:rsidR="00AB336C" w:rsidRPr="006E26BE" w:rsidRDefault="00AB336C" w:rsidP="00AB336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eastAsia="Calibri" w:hAnsi="Arial" w:cs="Arial"/>
                          <w:color w:val="800000"/>
                          <w:sz w:val="18"/>
                          <w:szCs w:val="22"/>
                          <w:lang w:val="es-ES_tradnl" w:eastAsia="en-US"/>
                        </w:rPr>
                      </w:pPr>
                      <w:bookmarkStart w:id="14" w:name="_Hlk240474983"/>
                      <w:r w:rsidRPr="006E26BE">
                        <w:rPr>
                          <w:rFonts w:ascii="Arial" w:eastAsia="Calibri" w:hAnsi="Arial" w:cs="Arial"/>
                          <w:color w:val="800000"/>
                          <w:sz w:val="22"/>
                          <w:szCs w:val="28"/>
                          <w:lang w:val="es-ES_tradnl" w:eastAsia="en-US"/>
                        </w:rPr>
                        <w:t>[</w:t>
                      </w:r>
                      <w:r>
                        <w:rPr>
                          <w:rFonts w:ascii="Arial" w:eastAsia="Calibri" w:hAnsi="Arial" w:cs="Arial"/>
                          <w:color w:val="800000"/>
                          <w:sz w:val="18"/>
                          <w:szCs w:val="22"/>
                          <w:lang w:val="es-ES_tradnl" w:eastAsia="en-US"/>
                        </w:rPr>
                        <w:t>firma de autor</w:t>
                      </w:r>
                      <w:r w:rsidRPr="001444DE">
                        <w:rPr>
                          <w:rFonts w:ascii="Arial" w:eastAsia="Calibri" w:hAnsi="Arial" w:cs="Arial"/>
                          <w:color w:val="800000"/>
                          <w:sz w:val="22"/>
                          <w:szCs w:val="22"/>
                          <w:lang w:val="es-ES_tradnl" w:eastAsia="en-US"/>
                        </w:rPr>
                        <w:t>]</w:t>
                      </w:r>
                    </w:p>
                    <w:bookmarkEnd w:id="14"/>
                    <w:p w14:paraId="7B45DBF5" w14:textId="77777777" w:rsidR="00500D15" w:rsidRPr="00E200CA" w:rsidRDefault="00500D15" w:rsidP="00500D15">
                      <w:pPr>
                        <w:jc w:val="center"/>
                        <w:rPr>
                          <w:rFonts w:ascii="Arial" w:hAnsi="Arial" w:cs="Arial"/>
                          <w:sz w:val="22"/>
                          <w:lang w:val="es-ES_tradnl"/>
                        </w:rPr>
                      </w:pPr>
                      <w:r w:rsidRPr="00E200CA">
                        <w:rPr>
                          <w:rFonts w:ascii="Arial" w:hAnsi="Arial" w:cs="Arial"/>
                          <w:sz w:val="22"/>
                          <w:lang w:val="es-ES_tradnl"/>
                        </w:rPr>
                        <w:t>Nombre</w:t>
                      </w:r>
                      <w:r>
                        <w:rPr>
                          <w:rFonts w:ascii="Arial" w:hAnsi="Arial" w:cs="Arial"/>
                          <w:sz w:val="22"/>
                          <w:lang w:val="es-ES_tradnl"/>
                        </w:rPr>
                        <w:t>s</w:t>
                      </w:r>
                      <w:r w:rsidRPr="00E200CA">
                        <w:rPr>
                          <w:rFonts w:ascii="Arial" w:hAnsi="Arial" w:cs="Arial"/>
                          <w:sz w:val="22"/>
                          <w:lang w:val="es-ES_tradnl"/>
                        </w:rPr>
                        <w:t xml:space="preserve"> y apellidos </w:t>
                      </w:r>
                    </w:p>
                    <w:p w14:paraId="421446A8" w14:textId="77777777" w:rsidR="00500D15" w:rsidRPr="00E200CA" w:rsidRDefault="00500D15" w:rsidP="00500D15">
                      <w:pPr>
                        <w:jc w:val="center"/>
                        <w:rPr>
                          <w:rFonts w:ascii="Arial" w:hAnsi="Arial" w:cs="Arial"/>
                          <w:sz w:val="22"/>
                          <w:lang w:val="es-ES_tradnl"/>
                        </w:rPr>
                      </w:pPr>
                      <w:r w:rsidRPr="00E200CA">
                        <w:rPr>
                          <w:rFonts w:ascii="Arial" w:hAnsi="Arial" w:cs="Arial"/>
                          <w:sz w:val="22"/>
                          <w:lang w:val="es-ES_tradnl"/>
                        </w:rPr>
                        <w:t>DNI:</w:t>
                      </w:r>
                    </w:p>
                    <w:p w14:paraId="1EE7703A" w14:textId="77777777" w:rsidR="00500D15" w:rsidRPr="00E200CA" w:rsidRDefault="00500D15" w:rsidP="00500D15">
                      <w:pPr>
                        <w:rPr>
                          <w:rFonts w:ascii="Arial" w:hAnsi="Arial" w:cs="Arial"/>
                          <w:sz w:val="22"/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200CA">
        <w:rPr>
          <w:rFonts w:ascii="Calibri" w:eastAsia="Calibri" w:hAnsi="Calibri"/>
          <w:noProof/>
          <w:color w:val="auto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3E645F3B" wp14:editId="2BA62A9C">
                <wp:simplePos x="0" y="0"/>
                <wp:positionH relativeFrom="column">
                  <wp:posOffset>2720340</wp:posOffset>
                </wp:positionH>
                <wp:positionV relativeFrom="paragraph">
                  <wp:posOffset>71755</wp:posOffset>
                </wp:positionV>
                <wp:extent cx="2771775" cy="895350"/>
                <wp:effectExtent l="0" t="0" r="9525" b="0"/>
                <wp:wrapNone/>
                <wp:docPr id="74" name="Cuadro de texto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8CCCF4" w14:textId="77777777" w:rsidR="00AB336C" w:rsidRDefault="00AB336C" w:rsidP="00AB336C">
                            <w:pPr>
                              <w:jc w:val="center"/>
                              <w:rPr>
                                <w:rFonts w:ascii="Arial" w:eastAsia="Calibri" w:hAnsi="Arial" w:cs="Arial"/>
                                <w:color w:val="800000"/>
                                <w:sz w:val="18"/>
                                <w:szCs w:val="22"/>
                                <w:lang w:val="es-ES_tradnl" w:eastAsia="en-US"/>
                              </w:rPr>
                            </w:pPr>
                            <w:bookmarkStart w:id="15" w:name="_Hlk242461398"/>
                            <w:r w:rsidRPr="006E26BE">
                              <w:rPr>
                                <w:rFonts w:ascii="Arial" w:eastAsia="Calibri" w:hAnsi="Arial" w:cs="Arial"/>
                                <w:color w:val="800000"/>
                                <w:sz w:val="18"/>
                                <w:szCs w:val="22"/>
                                <w:lang w:val="es-ES_tradnl" w:eastAsia="en-US"/>
                              </w:rPr>
                              <w:t xml:space="preserve">[firma de </w:t>
                            </w:r>
                            <w:r>
                              <w:rPr>
                                <w:rFonts w:ascii="Arial" w:eastAsia="Calibri" w:hAnsi="Arial" w:cs="Arial"/>
                                <w:color w:val="800000"/>
                                <w:sz w:val="18"/>
                                <w:szCs w:val="22"/>
                                <w:lang w:val="es-ES_tradnl" w:eastAsia="en-US"/>
                              </w:rPr>
                              <w:t xml:space="preserve">segundo </w:t>
                            </w:r>
                            <w:r w:rsidRPr="006E26BE">
                              <w:rPr>
                                <w:rFonts w:ascii="Arial" w:eastAsia="Calibri" w:hAnsi="Arial" w:cs="Arial"/>
                                <w:color w:val="800000"/>
                                <w:sz w:val="18"/>
                                <w:szCs w:val="22"/>
                                <w:lang w:val="es-ES_tradnl" w:eastAsia="en-US"/>
                              </w:rPr>
                              <w:t>autor</w:t>
                            </w:r>
                            <w:r>
                              <w:rPr>
                                <w:rFonts w:ascii="Arial" w:eastAsia="Calibri" w:hAnsi="Arial" w:cs="Arial"/>
                                <w:color w:val="800000"/>
                                <w:sz w:val="18"/>
                                <w:szCs w:val="22"/>
                                <w:lang w:val="es-ES_tradnl" w:eastAsia="en-US"/>
                              </w:rPr>
                              <w:t xml:space="preserve"> si corresponde</w:t>
                            </w:r>
                            <w:r w:rsidRPr="006E26BE">
                              <w:rPr>
                                <w:rFonts w:ascii="Arial" w:eastAsia="Calibri" w:hAnsi="Arial" w:cs="Arial"/>
                                <w:color w:val="800000"/>
                                <w:sz w:val="18"/>
                                <w:szCs w:val="22"/>
                                <w:lang w:val="es-ES_tradnl" w:eastAsia="en-US"/>
                              </w:rPr>
                              <w:t>]</w:t>
                            </w:r>
                          </w:p>
                          <w:bookmarkEnd w:id="15"/>
                          <w:p w14:paraId="3F524F62" w14:textId="77777777" w:rsidR="00500D15" w:rsidRPr="00E200CA" w:rsidRDefault="00500D15" w:rsidP="00500D15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</w:pPr>
                            <w:r w:rsidRPr="00E200CA"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  <w:t>Nombre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  <w:t>s</w:t>
                            </w:r>
                            <w:r w:rsidRPr="00E200CA"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  <w:t xml:space="preserve"> y apellidos</w:t>
                            </w:r>
                          </w:p>
                          <w:p w14:paraId="53BC48E1" w14:textId="77777777" w:rsidR="00500D15" w:rsidRPr="00E200CA" w:rsidRDefault="00500D15" w:rsidP="00500D15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</w:pPr>
                            <w:r w:rsidRPr="00E200CA"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  <w:t>DNI:</w:t>
                            </w:r>
                          </w:p>
                          <w:p w14:paraId="7944B740" w14:textId="77777777" w:rsidR="00500D15" w:rsidRPr="00E200CA" w:rsidRDefault="00500D15" w:rsidP="00500D15">
                            <w:pPr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45F3B" id="Cuadro de texto 74" o:spid="_x0000_s1027" type="#_x0000_t202" style="position:absolute;margin-left:214.2pt;margin-top:5.65pt;width:218.25pt;height:70.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" fillcolor="window" stroked="f" strokeweight=".5pt">
                <v:textbox>
                  <w:txbxContent>
                    <w:p w14:paraId="718CCCF4" w14:textId="77777777" w:rsidR="00AB336C" w:rsidRDefault="00AB336C" w:rsidP="00AB336C">
                      <w:pPr>
                        <w:jc w:val="center"/>
                        <w:rPr>
                          <w:rFonts w:ascii="Arial" w:eastAsia="Calibri" w:hAnsi="Arial" w:cs="Arial"/>
                          <w:color w:val="800000"/>
                          <w:sz w:val="18"/>
                          <w:szCs w:val="22"/>
                          <w:lang w:val="es-ES_tradnl" w:eastAsia="en-US"/>
                        </w:rPr>
                      </w:pPr>
                      <w:bookmarkStart w:id="16" w:name="_Hlk242461398"/>
                      <w:r w:rsidRPr="006E26BE">
                        <w:rPr>
                          <w:rFonts w:ascii="Arial" w:eastAsia="Calibri" w:hAnsi="Arial" w:cs="Arial"/>
                          <w:color w:val="800000"/>
                          <w:sz w:val="18"/>
                          <w:szCs w:val="22"/>
                          <w:lang w:val="es-ES_tradnl" w:eastAsia="en-US"/>
                        </w:rPr>
                        <w:t xml:space="preserve">[firma de </w:t>
                      </w:r>
                      <w:r>
                        <w:rPr>
                          <w:rFonts w:ascii="Arial" w:eastAsia="Calibri" w:hAnsi="Arial" w:cs="Arial"/>
                          <w:color w:val="800000"/>
                          <w:sz w:val="18"/>
                          <w:szCs w:val="22"/>
                          <w:lang w:val="es-ES_tradnl" w:eastAsia="en-US"/>
                        </w:rPr>
                        <w:t xml:space="preserve">segundo </w:t>
                      </w:r>
                      <w:r w:rsidRPr="006E26BE">
                        <w:rPr>
                          <w:rFonts w:ascii="Arial" w:eastAsia="Calibri" w:hAnsi="Arial" w:cs="Arial"/>
                          <w:color w:val="800000"/>
                          <w:sz w:val="18"/>
                          <w:szCs w:val="22"/>
                          <w:lang w:val="es-ES_tradnl" w:eastAsia="en-US"/>
                        </w:rPr>
                        <w:t>autor</w:t>
                      </w:r>
                      <w:r>
                        <w:rPr>
                          <w:rFonts w:ascii="Arial" w:eastAsia="Calibri" w:hAnsi="Arial" w:cs="Arial"/>
                          <w:color w:val="800000"/>
                          <w:sz w:val="18"/>
                          <w:szCs w:val="22"/>
                          <w:lang w:val="es-ES_tradnl" w:eastAsia="en-US"/>
                        </w:rPr>
                        <w:t xml:space="preserve"> si corresponde</w:t>
                      </w:r>
                      <w:r w:rsidRPr="006E26BE">
                        <w:rPr>
                          <w:rFonts w:ascii="Arial" w:eastAsia="Calibri" w:hAnsi="Arial" w:cs="Arial"/>
                          <w:color w:val="800000"/>
                          <w:sz w:val="18"/>
                          <w:szCs w:val="22"/>
                          <w:lang w:val="es-ES_tradnl" w:eastAsia="en-US"/>
                        </w:rPr>
                        <w:t>]</w:t>
                      </w:r>
                    </w:p>
                    <w:bookmarkEnd w:id="16"/>
                    <w:p w14:paraId="3F524F62" w14:textId="77777777" w:rsidR="00500D15" w:rsidRPr="00E200CA" w:rsidRDefault="00500D15" w:rsidP="00500D15">
                      <w:pPr>
                        <w:jc w:val="center"/>
                        <w:rPr>
                          <w:rFonts w:ascii="Arial" w:hAnsi="Arial" w:cs="Arial"/>
                          <w:sz w:val="22"/>
                          <w:lang w:val="es-ES_tradnl"/>
                        </w:rPr>
                      </w:pPr>
                      <w:r w:rsidRPr="00E200CA">
                        <w:rPr>
                          <w:rFonts w:ascii="Arial" w:hAnsi="Arial" w:cs="Arial"/>
                          <w:sz w:val="22"/>
                          <w:lang w:val="es-ES_tradnl"/>
                        </w:rPr>
                        <w:t>Nombre</w:t>
                      </w:r>
                      <w:r>
                        <w:rPr>
                          <w:rFonts w:ascii="Arial" w:hAnsi="Arial" w:cs="Arial"/>
                          <w:sz w:val="22"/>
                          <w:lang w:val="es-ES_tradnl"/>
                        </w:rPr>
                        <w:t>s</w:t>
                      </w:r>
                      <w:r w:rsidRPr="00E200CA">
                        <w:rPr>
                          <w:rFonts w:ascii="Arial" w:hAnsi="Arial" w:cs="Arial"/>
                          <w:sz w:val="22"/>
                          <w:lang w:val="es-ES_tradnl"/>
                        </w:rPr>
                        <w:t xml:space="preserve"> y apellidos</w:t>
                      </w:r>
                    </w:p>
                    <w:p w14:paraId="53BC48E1" w14:textId="77777777" w:rsidR="00500D15" w:rsidRPr="00E200CA" w:rsidRDefault="00500D15" w:rsidP="00500D15">
                      <w:pPr>
                        <w:jc w:val="center"/>
                        <w:rPr>
                          <w:rFonts w:ascii="Arial" w:hAnsi="Arial" w:cs="Arial"/>
                          <w:sz w:val="22"/>
                          <w:lang w:val="es-ES_tradnl"/>
                        </w:rPr>
                      </w:pPr>
                      <w:r w:rsidRPr="00E200CA">
                        <w:rPr>
                          <w:rFonts w:ascii="Arial" w:hAnsi="Arial" w:cs="Arial"/>
                          <w:sz w:val="22"/>
                          <w:lang w:val="es-ES_tradnl"/>
                        </w:rPr>
                        <w:t>DNI:</w:t>
                      </w:r>
                    </w:p>
                    <w:p w14:paraId="7944B740" w14:textId="77777777" w:rsidR="00500D15" w:rsidRPr="00E200CA" w:rsidRDefault="00500D15" w:rsidP="00500D15">
                      <w:pPr>
                        <w:rPr>
                          <w:rFonts w:ascii="Arial" w:hAnsi="Arial" w:cs="Arial"/>
                          <w:sz w:val="22"/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6EAFCF" w14:textId="77777777" w:rsidR="00500D15" w:rsidRDefault="00500D15" w:rsidP="00500D1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0E5B50B3" w14:textId="77777777" w:rsidR="00500D15" w:rsidRDefault="00500D15" w:rsidP="00500D1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  <w:r w:rsidRPr="00E200CA">
        <w:rPr>
          <w:rFonts w:ascii="Calibri" w:eastAsia="Calibri" w:hAnsi="Calibri"/>
          <w:noProof/>
          <w:color w:val="auto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20BD63C9" wp14:editId="1CA9E9F1">
                <wp:simplePos x="0" y="0"/>
                <wp:positionH relativeFrom="column">
                  <wp:posOffset>1293495</wp:posOffset>
                </wp:positionH>
                <wp:positionV relativeFrom="paragraph">
                  <wp:posOffset>88900</wp:posOffset>
                </wp:positionV>
                <wp:extent cx="2371725" cy="609600"/>
                <wp:effectExtent l="0" t="0" r="9525" b="0"/>
                <wp:wrapNone/>
                <wp:docPr id="96" name="Cuadro de texto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D41F9D" w14:textId="77777777" w:rsidR="00AB336C" w:rsidRPr="006E26BE" w:rsidRDefault="00AB336C" w:rsidP="00AB336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eastAsia="Calibri" w:hAnsi="Arial" w:cs="Arial"/>
                                <w:color w:val="800000"/>
                                <w:sz w:val="18"/>
                                <w:szCs w:val="22"/>
                                <w:lang w:val="es-ES_tradnl" w:eastAsia="en-US"/>
                              </w:rPr>
                            </w:pPr>
                            <w:bookmarkStart w:id="17" w:name="_Hlk242461410"/>
                            <w:r w:rsidRPr="006E26BE">
                              <w:rPr>
                                <w:rFonts w:ascii="Arial" w:eastAsia="Calibri" w:hAnsi="Arial" w:cs="Arial"/>
                                <w:color w:val="800000"/>
                                <w:sz w:val="22"/>
                                <w:szCs w:val="28"/>
                                <w:lang w:val="es-ES_tradnl" w:eastAsia="en-US"/>
                              </w:rPr>
                              <w:t>[</w:t>
                            </w:r>
                            <w:r>
                              <w:rPr>
                                <w:rFonts w:ascii="Arial" w:eastAsia="Calibri" w:hAnsi="Arial" w:cs="Arial"/>
                                <w:color w:val="800000"/>
                                <w:sz w:val="18"/>
                                <w:szCs w:val="22"/>
                                <w:lang w:val="es-ES_tradnl" w:eastAsia="en-US"/>
                              </w:rPr>
                              <w:t>firma del asesor</w:t>
                            </w:r>
                            <w:r w:rsidRPr="001444DE">
                              <w:rPr>
                                <w:rFonts w:ascii="Arial" w:eastAsia="Calibri" w:hAnsi="Arial" w:cs="Arial"/>
                                <w:color w:val="800000"/>
                                <w:sz w:val="22"/>
                                <w:szCs w:val="22"/>
                                <w:lang w:val="es-ES_tradnl" w:eastAsia="en-US"/>
                              </w:rPr>
                              <w:t>]</w:t>
                            </w:r>
                          </w:p>
                          <w:bookmarkEnd w:id="17"/>
                          <w:p w14:paraId="6441A513" w14:textId="77777777" w:rsidR="00500D15" w:rsidRPr="00E200CA" w:rsidRDefault="00500D15" w:rsidP="00500D15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</w:pPr>
                            <w:r w:rsidRPr="00E200CA"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  <w:t>Nombre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  <w:t>s</w:t>
                            </w:r>
                            <w:r w:rsidRPr="00E200CA"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  <w:t xml:space="preserve"> y apellidos </w:t>
                            </w:r>
                          </w:p>
                          <w:p w14:paraId="4566B1FA" w14:textId="77777777" w:rsidR="00500D15" w:rsidRPr="00E200CA" w:rsidRDefault="00500D15" w:rsidP="00500D15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</w:pPr>
                            <w:r w:rsidRPr="00E200CA">
                              <w:rPr>
                                <w:rFonts w:ascii="Arial" w:hAnsi="Arial" w:cs="Arial"/>
                                <w:sz w:val="22"/>
                                <w:lang w:val="es-ES_tradnl"/>
                              </w:rPr>
                              <w:t>DNI:</w:t>
                            </w:r>
                          </w:p>
                          <w:p w14:paraId="0FC6A920" w14:textId="77777777" w:rsidR="00500D15" w:rsidRPr="00E200CA" w:rsidRDefault="00500D15" w:rsidP="00500D15">
                            <w:pPr>
                              <w:rPr>
                                <w:sz w:val="22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D63C9" id="Cuadro de texto 96" o:spid="_x0000_s1028" type="#_x0000_t202" style="position:absolute;left:0;text-align:left;margin-left:101.85pt;margin-top:7pt;width:186.75pt;height:48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" fillcolor="window" stroked="f" strokeweight=".5pt">
                <v:textbox>
                  <w:txbxContent>
                    <w:p w14:paraId="60D41F9D" w14:textId="77777777" w:rsidR="00AB336C" w:rsidRPr="006E26BE" w:rsidRDefault="00AB336C" w:rsidP="00AB336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eastAsia="Calibri" w:hAnsi="Arial" w:cs="Arial"/>
                          <w:color w:val="800000"/>
                          <w:sz w:val="18"/>
                          <w:szCs w:val="22"/>
                          <w:lang w:val="es-ES_tradnl" w:eastAsia="en-US"/>
                        </w:rPr>
                      </w:pPr>
                      <w:bookmarkStart w:id="18" w:name="_Hlk242461410"/>
                      <w:r w:rsidRPr="006E26BE">
                        <w:rPr>
                          <w:rFonts w:ascii="Arial" w:eastAsia="Calibri" w:hAnsi="Arial" w:cs="Arial"/>
                          <w:color w:val="800000"/>
                          <w:sz w:val="22"/>
                          <w:szCs w:val="28"/>
                          <w:lang w:val="es-ES_tradnl" w:eastAsia="en-US"/>
                        </w:rPr>
                        <w:t>[</w:t>
                      </w:r>
                      <w:r>
                        <w:rPr>
                          <w:rFonts w:ascii="Arial" w:eastAsia="Calibri" w:hAnsi="Arial" w:cs="Arial"/>
                          <w:color w:val="800000"/>
                          <w:sz w:val="18"/>
                          <w:szCs w:val="22"/>
                          <w:lang w:val="es-ES_tradnl" w:eastAsia="en-US"/>
                        </w:rPr>
                        <w:t>firma del asesor</w:t>
                      </w:r>
                      <w:r w:rsidRPr="001444DE">
                        <w:rPr>
                          <w:rFonts w:ascii="Arial" w:eastAsia="Calibri" w:hAnsi="Arial" w:cs="Arial"/>
                          <w:color w:val="800000"/>
                          <w:sz w:val="22"/>
                          <w:szCs w:val="22"/>
                          <w:lang w:val="es-ES_tradnl" w:eastAsia="en-US"/>
                        </w:rPr>
                        <w:t>]</w:t>
                      </w:r>
                    </w:p>
                    <w:bookmarkEnd w:id="18"/>
                    <w:p w14:paraId="6441A513" w14:textId="77777777" w:rsidR="00500D15" w:rsidRPr="00E200CA" w:rsidRDefault="00500D15" w:rsidP="00500D15">
                      <w:pPr>
                        <w:jc w:val="center"/>
                        <w:rPr>
                          <w:rFonts w:ascii="Arial" w:hAnsi="Arial" w:cs="Arial"/>
                          <w:sz w:val="22"/>
                          <w:lang w:val="es-ES_tradnl"/>
                        </w:rPr>
                      </w:pPr>
                      <w:r w:rsidRPr="00E200CA">
                        <w:rPr>
                          <w:rFonts w:ascii="Arial" w:hAnsi="Arial" w:cs="Arial"/>
                          <w:sz w:val="22"/>
                          <w:lang w:val="es-ES_tradnl"/>
                        </w:rPr>
                        <w:t>Nombre</w:t>
                      </w:r>
                      <w:r>
                        <w:rPr>
                          <w:rFonts w:ascii="Arial" w:hAnsi="Arial" w:cs="Arial"/>
                          <w:sz w:val="22"/>
                          <w:lang w:val="es-ES_tradnl"/>
                        </w:rPr>
                        <w:t>s</w:t>
                      </w:r>
                      <w:r w:rsidRPr="00E200CA">
                        <w:rPr>
                          <w:rFonts w:ascii="Arial" w:hAnsi="Arial" w:cs="Arial"/>
                          <w:sz w:val="22"/>
                          <w:lang w:val="es-ES_tradnl"/>
                        </w:rPr>
                        <w:t xml:space="preserve"> y apellidos </w:t>
                      </w:r>
                    </w:p>
                    <w:p w14:paraId="4566B1FA" w14:textId="77777777" w:rsidR="00500D15" w:rsidRPr="00E200CA" w:rsidRDefault="00500D15" w:rsidP="00500D15">
                      <w:pPr>
                        <w:jc w:val="center"/>
                        <w:rPr>
                          <w:rFonts w:ascii="Arial" w:hAnsi="Arial" w:cs="Arial"/>
                          <w:sz w:val="22"/>
                          <w:lang w:val="es-ES_tradnl"/>
                        </w:rPr>
                      </w:pPr>
                      <w:r w:rsidRPr="00E200CA">
                        <w:rPr>
                          <w:rFonts w:ascii="Arial" w:hAnsi="Arial" w:cs="Arial"/>
                          <w:sz w:val="22"/>
                          <w:lang w:val="es-ES_tradnl"/>
                        </w:rPr>
                        <w:t>DNI:</w:t>
                      </w:r>
                    </w:p>
                    <w:p w14:paraId="0FC6A920" w14:textId="77777777" w:rsidR="00500D15" w:rsidRPr="00E200CA" w:rsidRDefault="00500D15" w:rsidP="00500D15">
                      <w:pPr>
                        <w:rPr>
                          <w:sz w:val="22"/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3394DB" w14:textId="77777777" w:rsidR="008E48DA" w:rsidRPr="004669FD" w:rsidRDefault="008E48DA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35E272E2" w14:textId="77777777" w:rsidR="008E48DA" w:rsidRPr="004669FD" w:rsidRDefault="008E48DA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4B5E17AD" w14:textId="77777777" w:rsidR="008E48DA" w:rsidRPr="004669FD" w:rsidRDefault="008E48DA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73BF1DF0" w14:textId="77777777" w:rsidR="008E48DA" w:rsidRPr="004669FD" w:rsidRDefault="008E48DA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05EC7514" w14:textId="77777777" w:rsidR="008E48DA" w:rsidRPr="004669FD" w:rsidRDefault="008E48DA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5B544187" w14:textId="77777777" w:rsidR="008E48DA" w:rsidRPr="004669FD" w:rsidRDefault="008E48DA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4A62B9E6" w14:textId="77777777" w:rsidR="008E48DA" w:rsidRPr="004669FD" w:rsidRDefault="008E48DA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48828EEF" w14:textId="77777777" w:rsidR="008E48DA" w:rsidRPr="004669FD" w:rsidRDefault="008E48DA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53B2539F" w14:textId="77777777" w:rsidR="008E48DA" w:rsidRPr="004669FD" w:rsidRDefault="008E48DA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7B3ECAB5" w14:textId="38E35337" w:rsidR="008E48DA" w:rsidRDefault="008E48DA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03FC2DD1" w14:textId="7C764D51" w:rsidR="004C2F19" w:rsidRDefault="004C2F19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61810493" w14:textId="2D9967D3" w:rsidR="004C2F19" w:rsidRDefault="004C2F19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7130DD1F" w14:textId="7A9FD56F" w:rsidR="004C2F19" w:rsidRDefault="004C2F19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60CC082C" w14:textId="77777777" w:rsidR="004C2F19" w:rsidRPr="004669FD" w:rsidRDefault="004C2F19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32F37AB0" w14:textId="77777777" w:rsidR="008E48DA" w:rsidRPr="004669FD" w:rsidRDefault="008E48DA" w:rsidP="008E48DA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sz w:val="22"/>
          <w:szCs w:val="22"/>
          <w:lang w:val="es-ES_tradnl"/>
        </w:rPr>
        <w:t xml:space="preserve">DEDICATORIA </w:t>
      </w:r>
    </w:p>
    <w:p w14:paraId="41B6925F" w14:textId="77777777" w:rsidR="008E48DA" w:rsidRPr="004669FD" w:rsidRDefault="008E48DA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141A1796" w14:textId="77777777" w:rsidR="008E48DA" w:rsidRPr="004669FD" w:rsidRDefault="008E48DA" w:rsidP="008E48DA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48079D80" w14:textId="77777777" w:rsidR="008E48DA" w:rsidRPr="004669FD" w:rsidRDefault="008E48DA" w:rsidP="001900C1">
      <w:pPr>
        <w:spacing w:line="360" w:lineRule="auto"/>
        <w:rPr>
          <w:rFonts w:ascii="Arial" w:hAnsi="Arial" w:cs="Arial"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t xml:space="preserve">Escriba la dedicatoria de manera clara y concisa, </w:t>
      </w:r>
      <w:r w:rsidR="000627EA" w:rsidRPr="004669FD">
        <w:rPr>
          <w:rFonts w:ascii="Arial" w:hAnsi="Arial" w:cs="Arial"/>
          <w:sz w:val="22"/>
          <w:szCs w:val="22"/>
          <w:lang w:val="es-ES_tradnl"/>
        </w:rPr>
        <w:t>s</w:t>
      </w:r>
      <w:r w:rsidRPr="004669FD">
        <w:rPr>
          <w:rFonts w:ascii="Arial" w:hAnsi="Arial" w:cs="Arial"/>
          <w:sz w:val="22"/>
          <w:szCs w:val="22"/>
          <w:lang w:val="es-ES_tradnl"/>
        </w:rPr>
        <w:t>intetizando las</w:t>
      </w:r>
      <w:r w:rsidR="00B70035" w:rsidRPr="004669FD">
        <w:rPr>
          <w:rFonts w:ascii="Arial" w:hAnsi="Arial" w:cs="Arial"/>
          <w:sz w:val="22"/>
          <w:szCs w:val="22"/>
          <w:lang w:val="es-ES_tradnl"/>
        </w:rPr>
        <w:t xml:space="preserve"> ideas de forma clara y coherente, evite redundancias</w:t>
      </w:r>
    </w:p>
    <w:p w14:paraId="67320054" w14:textId="77777777" w:rsidR="00B70035" w:rsidRDefault="00B70035" w:rsidP="00B7003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044385A3" w14:textId="77777777" w:rsidR="001900C1" w:rsidRPr="004669FD" w:rsidRDefault="001900C1" w:rsidP="001900C1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2D6A8001" w14:textId="65D8986E" w:rsidR="008E48DA" w:rsidRPr="004669FD" w:rsidRDefault="00B70035" w:rsidP="00B70035">
      <w:pPr>
        <w:spacing w:line="360" w:lineRule="auto"/>
        <w:jc w:val="right"/>
        <w:rPr>
          <w:rFonts w:ascii="Arial" w:hAnsi="Arial" w:cs="Arial"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t>Nombre</w:t>
      </w:r>
      <w:r w:rsidR="00C05451">
        <w:rPr>
          <w:rFonts w:ascii="Arial" w:hAnsi="Arial" w:cs="Arial"/>
          <w:sz w:val="22"/>
          <w:szCs w:val="22"/>
          <w:lang w:val="es-ES_tradnl"/>
        </w:rPr>
        <w:t xml:space="preserve"> completo</w:t>
      </w:r>
      <w:r w:rsidRPr="004669FD">
        <w:rPr>
          <w:rFonts w:ascii="Arial" w:hAnsi="Arial" w:cs="Arial"/>
          <w:sz w:val="22"/>
          <w:szCs w:val="22"/>
          <w:lang w:val="es-ES_tradnl"/>
        </w:rPr>
        <w:t xml:space="preserve"> del autor </w:t>
      </w:r>
    </w:p>
    <w:p w14:paraId="69BD6C45" w14:textId="77777777" w:rsidR="00B70035" w:rsidRPr="004669FD" w:rsidRDefault="008E48DA" w:rsidP="00610D16">
      <w:pPr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  <w:r w:rsidRPr="004669FD">
        <w:rPr>
          <w:rFonts w:ascii="Arial" w:hAnsi="Arial" w:cs="Arial"/>
          <w:color w:val="990000"/>
          <w:sz w:val="22"/>
          <w:szCs w:val="22"/>
          <w:lang w:val="es-ES_tradnl"/>
        </w:rPr>
        <w:br w:type="page"/>
      </w:r>
    </w:p>
    <w:p w14:paraId="22EF7EF7" w14:textId="77777777" w:rsidR="00610D16" w:rsidRPr="004669FD" w:rsidRDefault="00610D16" w:rsidP="00610D16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58E692C9" w14:textId="77777777" w:rsidR="00B70035" w:rsidRPr="004669FD" w:rsidRDefault="00B70035" w:rsidP="00B7003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209A06AF" w14:textId="77777777" w:rsidR="00B70035" w:rsidRPr="004669FD" w:rsidRDefault="00B70035" w:rsidP="00B7003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4FFF1CFF" w14:textId="77777777" w:rsidR="00B70035" w:rsidRPr="004669FD" w:rsidRDefault="00B70035" w:rsidP="00B7003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09085009" w14:textId="77777777" w:rsidR="00B70035" w:rsidRPr="004669FD" w:rsidRDefault="00B70035" w:rsidP="00B7003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1EF3243E" w14:textId="77777777" w:rsidR="00B70035" w:rsidRPr="004669FD" w:rsidRDefault="00B70035" w:rsidP="00B7003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70C21020" w14:textId="77777777" w:rsidR="00B70035" w:rsidRPr="004669FD" w:rsidRDefault="00B70035" w:rsidP="00B7003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5FF17EE7" w14:textId="77777777" w:rsidR="00B70035" w:rsidRPr="004669FD" w:rsidRDefault="00B70035" w:rsidP="00B7003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4E9E57AE" w14:textId="77777777" w:rsidR="00B70035" w:rsidRPr="004669FD" w:rsidRDefault="00B70035" w:rsidP="00B7003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2B96A067" w14:textId="77777777" w:rsidR="00B70035" w:rsidRPr="004669FD" w:rsidRDefault="00B70035" w:rsidP="00B7003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4C94625D" w14:textId="77777777" w:rsidR="00B70035" w:rsidRPr="004669FD" w:rsidRDefault="00610D16" w:rsidP="00B70035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sz w:val="22"/>
          <w:szCs w:val="22"/>
          <w:lang w:val="es-ES_tradnl"/>
        </w:rPr>
        <w:t xml:space="preserve">AGRADECIMIENTO </w:t>
      </w:r>
    </w:p>
    <w:p w14:paraId="738E668B" w14:textId="77777777" w:rsidR="00B70035" w:rsidRPr="004669FD" w:rsidRDefault="00B70035" w:rsidP="00B7003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3900DDC1" w14:textId="77777777" w:rsidR="00B70035" w:rsidRPr="004669FD" w:rsidRDefault="00B70035" w:rsidP="00B7003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7148074F" w14:textId="77777777" w:rsidR="00B70035" w:rsidRPr="004669FD" w:rsidRDefault="00B70035" w:rsidP="001900C1">
      <w:pPr>
        <w:spacing w:line="360" w:lineRule="auto"/>
        <w:rPr>
          <w:rFonts w:ascii="Arial" w:hAnsi="Arial" w:cs="Arial"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t xml:space="preserve">Escriba </w:t>
      </w:r>
      <w:r w:rsidR="00610D16" w:rsidRPr="004669FD">
        <w:rPr>
          <w:rFonts w:ascii="Arial" w:hAnsi="Arial" w:cs="Arial"/>
          <w:sz w:val="22"/>
          <w:szCs w:val="22"/>
          <w:lang w:val="es-ES_tradnl"/>
        </w:rPr>
        <w:t xml:space="preserve">el agradecimiento </w:t>
      </w:r>
      <w:r w:rsidRPr="004669FD">
        <w:rPr>
          <w:rFonts w:ascii="Arial" w:hAnsi="Arial" w:cs="Arial"/>
          <w:sz w:val="22"/>
          <w:szCs w:val="22"/>
          <w:lang w:val="es-ES_tradnl"/>
        </w:rPr>
        <w:t xml:space="preserve">de manera clara y concisa, </w:t>
      </w:r>
      <w:r w:rsidR="00610D16" w:rsidRPr="004669FD">
        <w:rPr>
          <w:rFonts w:ascii="Arial" w:hAnsi="Arial" w:cs="Arial"/>
          <w:sz w:val="22"/>
          <w:szCs w:val="22"/>
          <w:lang w:val="es-ES_tradnl"/>
        </w:rPr>
        <w:t>s</w:t>
      </w:r>
      <w:r w:rsidRPr="004669FD">
        <w:rPr>
          <w:rFonts w:ascii="Arial" w:hAnsi="Arial" w:cs="Arial"/>
          <w:sz w:val="22"/>
          <w:szCs w:val="22"/>
          <w:lang w:val="es-ES_tradnl"/>
        </w:rPr>
        <w:t>intetizando las ideas de forma clara y coherente, evite redundancias</w:t>
      </w:r>
    </w:p>
    <w:p w14:paraId="734D4580" w14:textId="77777777" w:rsidR="00B70035" w:rsidRDefault="00B70035" w:rsidP="00B70035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76703D9A" w14:textId="77777777" w:rsidR="001900C1" w:rsidRPr="004669FD" w:rsidRDefault="001900C1" w:rsidP="001900C1">
      <w:pPr>
        <w:spacing w:after="160" w:line="259" w:lineRule="auto"/>
        <w:jc w:val="center"/>
        <w:rPr>
          <w:rFonts w:ascii="Arial" w:eastAsiaTheme="minorHAnsi" w:hAnsi="Arial" w:cs="Arial"/>
          <w:color w:val="990000"/>
          <w:sz w:val="22"/>
          <w:szCs w:val="22"/>
          <w:lang w:val="es-ES_tradnl" w:eastAsia="en-US"/>
        </w:rPr>
      </w:pPr>
    </w:p>
    <w:p w14:paraId="4AF831C2" w14:textId="608D8633" w:rsidR="00B70035" w:rsidRPr="004669FD" w:rsidRDefault="00B70035" w:rsidP="00B70035">
      <w:pPr>
        <w:spacing w:line="360" w:lineRule="auto"/>
        <w:jc w:val="right"/>
        <w:rPr>
          <w:rFonts w:ascii="Arial" w:hAnsi="Arial" w:cs="Arial"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t xml:space="preserve">Nombre </w:t>
      </w:r>
      <w:r w:rsidR="00C05451">
        <w:rPr>
          <w:rFonts w:ascii="Arial" w:hAnsi="Arial" w:cs="Arial"/>
          <w:sz w:val="22"/>
          <w:szCs w:val="22"/>
          <w:lang w:val="es-ES_tradnl"/>
        </w:rPr>
        <w:t xml:space="preserve">completo </w:t>
      </w:r>
      <w:r w:rsidRPr="004669FD">
        <w:rPr>
          <w:rFonts w:ascii="Arial" w:hAnsi="Arial" w:cs="Arial"/>
          <w:sz w:val="22"/>
          <w:szCs w:val="22"/>
          <w:lang w:val="es-ES_tradnl"/>
        </w:rPr>
        <w:t xml:space="preserve">del autor </w:t>
      </w:r>
    </w:p>
    <w:p w14:paraId="2E99C036" w14:textId="77777777" w:rsidR="00B70035" w:rsidRPr="004669FD" w:rsidRDefault="00B70035" w:rsidP="00B70035">
      <w:pPr>
        <w:rPr>
          <w:rFonts w:ascii="Arial" w:hAnsi="Arial" w:cs="Arial"/>
          <w:color w:val="990000"/>
          <w:sz w:val="22"/>
          <w:szCs w:val="22"/>
          <w:lang w:val="es-ES_tradnl"/>
        </w:rPr>
      </w:pPr>
      <w:r w:rsidRPr="004669FD">
        <w:rPr>
          <w:rFonts w:ascii="Arial" w:hAnsi="Arial" w:cs="Arial"/>
          <w:color w:val="990000"/>
          <w:sz w:val="22"/>
          <w:szCs w:val="22"/>
          <w:lang w:val="es-ES_tradnl"/>
        </w:rPr>
        <w:br w:type="page"/>
      </w:r>
    </w:p>
    <w:p w14:paraId="5B6F9E33" w14:textId="77777777" w:rsidR="00C24EB4" w:rsidRPr="004669FD" w:rsidRDefault="00C24EB4" w:rsidP="00C24EB4">
      <w:pPr>
        <w:spacing w:line="360" w:lineRule="auto"/>
        <w:rPr>
          <w:rFonts w:ascii="Arial" w:eastAsiaTheme="minorHAnsi" w:hAnsi="Arial" w:cs="Arial"/>
          <w:b/>
          <w:color w:val="auto"/>
          <w:sz w:val="22"/>
          <w:szCs w:val="22"/>
          <w:lang w:val="es-ES_tradnl" w:eastAsia="en-US"/>
        </w:rPr>
      </w:pPr>
    </w:p>
    <w:sdt>
      <w:sdtPr>
        <w:rPr>
          <w:rFonts w:ascii="Arial" w:eastAsiaTheme="minorHAnsi" w:hAnsi="Arial" w:cs="Arial"/>
          <w:b/>
          <w:color w:val="auto"/>
          <w:sz w:val="22"/>
          <w:szCs w:val="22"/>
          <w:lang w:val="es-ES_tradnl" w:eastAsia="en-US"/>
        </w:rPr>
        <w:id w:val="258034756"/>
        <w:docPartObj>
          <w:docPartGallery w:val="Table of Contents"/>
          <w:docPartUnique/>
        </w:docPartObj>
      </w:sdtPr>
      <w:sdtEndPr>
        <w:rPr>
          <w:rFonts w:eastAsia="Times New Roman"/>
          <w:b w:val="0"/>
          <w:bCs/>
          <w:color w:val="000000"/>
          <w:lang w:eastAsia="es-PE"/>
        </w:rPr>
      </w:sdtEndPr>
      <w:sdtContent>
        <w:p w14:paraId="6414E869" w14:textId="77777777" w:rsidR="00077E0A" w:rsidRPr="004669FD" w:rsidRDefault="00C23C7D" w:rsidP="004E38EA">
          <w:pPr>
            <w:pStyle w:val="TtuloTDC"/>
            <w:numPr>
              <w:ilvl w:val="0"/>
              <w:numId w:val="0"/>
            </w:numPr>
            <w:spacing w:line="360" w:lineRule="auto"/>
            <w:ind w:left="432"/>
            <w:rPr>
              <w:rFonts w:ascii="Arial" w:hAnsi="Arial" w:cs="Arial"/>
              <w:b/>
              <w:color w:val="auto"/>
              <w:sz w:val="22"/>
              <w:szCs w:val="22"/>
              <w:lang w:val="es-ES_tradnl"/>
            </w:rPr>
          </w:pPr>
          <w:r w:rsidRPr="004669FD">
            <w:rPr>
              <w:rFonts w:ascii="Arial" w:hAnsi="Arial" w:cs="Arial"/>
              <w:b/>
              <w:color w:val="auto"/>
              <w:sz w:val="22"/>
              <w:szCs w:val="22"/>
              <w:lang w:val="es-ES_tradnl"/>
            </w:rPr>
            <w:t>Í</w:t>
          </w:r>
          <w:r w:rsidR="00077E0A" w:rsidRPr="004669FD">
            <w:rPr>
              <w:rFonts w:ascii="Arial" w:hAnsi="Arial" w:cs="Arial"/>
              <w:b/>
              <w:color w:val="auto"/>
              <w:sz w:val="22"/>
              <w:szCs w:val="22"/>
              <w:lang w:val="es-ES_tradnl"/>
            </w:rPr>
            <w:t>NDICE GENERAL</w:t>
          </w:r>
        </w:p>
        <w:p w14:paraId="1124F4D7" w14:textId="77777777" w:rsidR="00077E0A" w:rsidRPr="004669FD" w:rsidRDefault="00077E0A" w:rsidP="00786DAD">
          <w:pPr>
            <w:spacing w:line="360" w:lineRule="auto"/>
            <w:jc w:val="center"/>
            <w:rPr>
              <w:rFonts w:ascii="Arial" w:hAnsi="Arial" w:cs="Arial"/>
              <w:color w:val="990000"/>
              <w:sz w:val="22"/>
              <w:szCs w:val="22"/>
              <w:lang w:val="es-ES_tradnl"/>
            </w:rPr>
          </w:pPr>
        </w:p>
        <w:p w14:paraId="51D196C6" w14:textId="77777777" w:rsidR="00AB0636" w:rsidRPr="004669FD" w:rsidRDefault="00F62AA9" w:rsidP="00AB0636">
          <w:pPr>
            <w:spacing w:line="360" w:lineRule="auto"/>
            <w:jc w:val="center"/>
            <w:rPr>
              <w:rFonts w:ascii="Arial" w:hAnsi="Arial" w:cs="Arial"/>
              <w:bCs/>
              <w:sz w:val="22"/>
              <w:szCs w:val="22"/>
              <w:lang w:val="es-ES_tradnl"/>
            </w:rPr>
          </w:pPr>
        </w:p>
      </w:sdtContent>
    </w:sdt>
    <w:p w14:paraId="70920C62" w14:textId="77777777" w:rsidR="00AB0636" w:rsidRPr="004669FD" w:rsidRDefault="001900C1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PÁGINA DE JURADOS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</w:t>
      </w:r>
      <w:r>
        <w:rPr>
          <w:rFonts w:ascii="Arial" w:hAnsi="Arial" w:cs="Arial"/>
          <w:bCs/>
          <w:sz w:val="22"/>
          <w:szCs w:val="22"/>
          <w:lang w:val="es-ES_tradnl"/>
        </w:rPr>
        <w:t>……..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……………………...</w:t>
      </w:r>
      <w:r w:rsidR="00B8066E">
        <w:rPr>
          <w:rFonts w:ascii="Arial" w:hAnsi="Arial" w:cs="Arial"/>
          <w:bCs/>
          <w:sz w:val="22"/>
          <w:szCs w:val="22"/>
          <w:lang w:val="es-ES_tradnl"/>
        </w:rPr>
        <w:t>.</w:t>
      </w:r>
      <w:proofErr w:type="spellStart"/>
      <w:r>
        <w:rPr>
          <w:rFonts w:ascii="Arial" w:hAnsi="Arial" w:cs="Arial"/>
          <w:bCs/>
          <w:sz w:val="22"/>
          <w:szCs w:val="22"/>
          <w:lang w:val="es-ES_tradnl"/>
        </w:rPr>
        <w:t>ii</w:t>
      </w:r>
      <w:proofErr w:type="spellEnd"/>
    </w:p>
    <w:p w14:paraId="2DF1FF5E" w14:textId="77777777" w:rsidR="00AB0636" w:rsidRPr="004669FD" w:rsidRDefault="00B8066E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 w:rsidRPr="00B8066E">
        <w:rPr>
          <w:rFonts w:ascii="Arial" w:hAnsi="Arial" w:cs="Arial"/>
          <w:bCs/>
          <w:sz w:val="22"/>
          <w:szCs w:val="22"/>
          <w:lang w:val="es-ES_tradnl"/>
        </w:rPr>
        <w:t xml:space="preserve">DECLARACIÓN JURADA DE ORIGINALIDAD </w:t>
      </w:r>
      <w:r>
        <w:rPr>
          <w:rFonts w:ascii="Arial" w:hAnsi="Arial" w:cs="Arial"/>
          <w:bCs/>
          <w:sz w:val="22"/>
          <w:szCs w:val="22"/>
          <w:lang w:val="es-ES_tradnl"/>
        </w:rPr>
        <w:t>….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…</w:t>
      </w:r>
      <w:r>
        <w:rPr>
          <w:rFonts w:ascii="Arial" w:hAnsi="Arial" w:cs="Arial"/>
          <w:bCs/>
          <w:sz w:val="22"/>
          <w:szCs w:val="22"/>
          <w:lang w:val="es-ES_tradnl"/>
        </w:rPr>
        <w:t>…………………………………..….</w:t>
      </w:r>
      <w:proofErr w:type="spellStart"/>
      <w:r>
        <w:rPr>
          <w:rFonts w:ascii="Arial" w:hAnsi="Arial" w:cs="Arial"/>
          <w:bCs/>
          <w:sz w:val="22"/>
          <w:szCs w:val="22"/>
          <w:lang w:val="es-ES_tradnl"/>
        </w:rPr>
        <w:t>iii</w:t>
      </w:r>
      <w:proofErr w:type="spellEnd"/>
    </w:p>
    <w:p w14:paraId="37DE850D" w14:textId="77777777" w:rsidR="00AB0636" w:rsidRPr="004669FD" w:rsidRDefault="00B8066E" w:rsidP="00B8066E">
      <w:pPr>
        <w:spacing w:line="360" w:lineRule="auto"/>
        <w:ind w:right="-142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DEDICATORIA…………………..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.</w:t>
      </w:r>
      <w:r>
        <w:rPr>
          <w:rFonts w:ascii="Arial" w:hAnsi="Arial" w:cs="Arial"/>
          <w:bCs/>
          <w:sz w:val="22"/>
          <w:szCs w:val="22"/>
          <w:lang w:val="es-ES_tradnl"/>
        </w:rPr>
        <w:t>…………………….</w:t>
      </w:r>
      <w:proofErr w:type="spellStart"/>
      <w:r>
        <w:rPr>
          <w:rFonts w:ascii="Arial" w:hAnsi="Arial" w:cs="Arial"/>
          <w:bCs/>
          <w:sz w:val="22"/>
          <w:szCs w:val="22"/>
          <w:lang w:val="es-ES_tradnl"/>
        </w:rPr>
        <w:t>iv</w:t>
      </w:r>
      <w:proofErr w:type="spellEnd"/>
    </w:p>
    <w:p w14:paraId="6EA31DA2" w14:textId="77777777" w:rsidR="00AB0636" w:rsidRPr="004669FD" w:rsidRDefault="00B8066E" w:rsidP="00B8066E">
      <w:pPr>
        <w:spacing w:line="360" w:lineRule="auto"/>
        <w:ind w:right="-142"/>
        <w:jc w:val="both"/>
        <w:rPr>
          <w:rFonts w:ascii="Arial" w:hAnsi="Arial" w:cs="Arial"/>
          <w:bCs/>
          <w:sz w:val="22"/>
          <w:szCs w:val="22"/>
          <w:lang w:val="es-ES_tradnl"/>
        </w:rPr>
      </w:pPr>
      <w:r w:rsidRPr="00B8066E">
        <w:rPr>
          <w:rFonts w:ascii="Arial" w:hAnsi="Arial" w:cs="Arial"/>
          <w:bCs/>
          <w:sz w:val="22"/>
          <w:szCs w:val="22"/>
          <w:lang w:val="es-ES_tradnl"/>
        </w:rPr>
        <w:t>AGRADECIMIENTO</w:t>
      </w:r>
      <w:r>
        <w:rPr>
          <w:rFonts w:ascii="Arial" w:hAnsi="Arial" w:cs="Arial"/>
          <w:bCs/>
          <w:sz w:val="22"/>
          <w:szCs w:val="22"/>
          <w:lang w:val="es-ES_tradnl"/>
        </w:rPr>
        <w:t>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</w:t>
      </w:r>
      <w:r>
        <w:rPr>
          <w:rFonts w:ascii="Arial" w:hAnsi="Arial" w:cs="Arial"/>
          <w:bCs/>
          <w:sz w:val="22"/>
          <w:szCs w:val="22"/>
          <w:lang w:val="es-ES_tradnl"/>
        </w:rPr>
        <w:t>………………............................v</w:t>
      </w:r>
    </w:p>
    <w:p w14:paraId="02B4CEDC" w14:textId="77777777" w:rsidR="00AB0636" w:rsidRDefault="000320D4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ÍNDICE DE TABLAS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…………………………………………………..........................</w:t>
      </w:r>
      <w:r>
        <w:rPr>
          <w:rFonts w:ascii="Arial" w:hAnsi="Arial" w:cs="Arial"/>
          <w:bCs/>
          <w:sz w:val="22"/>
          <w:szCs w:val="22"/>
          <w:lang w:val="es-ES_tradnl"/>
        </w:rPr>
        <w:t>....</w:t>
      </w:r>
      <w:r w:rsidR="00880848">
        <w:rPr>
          <w:rFonts w:ascii="Arial" w:hAnsi="Arial" w:cs="Arial"/>
          <w:bCs/>
          <w:sz w:val="22"/>
          <w:szCs w:val="22"/>
          <w:lang w:val="es-ES_tradnl"/>
        </w:rPr>
        <w:t>..</w:t>
      </w:r>
      <w:r>
        <w:rPr>
          <w:rFonts w:ascii="Arial" w:hAnsi="Arial" w:cs="Arial"/>
          <w:bCs/>
          <w:sz w:val="22"/>
          <w:szCs w:val="22"/>
          <w:lang w:val="es-ES_tradnl"/>
        </w:rPr>
        <w:t>..</w:t>
      </w:r>
      <w:proofErr w:type="spellStart"/>
      <w:r w:rsidR="00C25F9C">
        <w:rPr>
          <w:rFonts w:ascii="Arial" w:hAnsi="Arial" w:cs="Arial"/>
          <w:bCs/>
          <w:sz w:val="22"/>
          <w:szCs w:val="22"/>
          <w:lang w:val="es-ES_tradnl"/>
        </w:rPr>
        <w:t>viii</w:t>
      </w:r>
      <w:proofErr w:type="spellEnd"/>
    </w:p>
    <w:p w14:paraId="6D707CE6" w14:textId="77777777" w:rsidR="000320D4" w:rsidRPr="004669FD" w:rsidRDefault="000320D4" w:rsidP="000320D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ÍNDICE DE FIGURAS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…………………………………………………..........................</w:t>
      </w:r>
      <w:r>
        <w:rPr>
          <w:rFonts w:ascii="Arial" w:hAnsi="Arial" w:cs="Arial"/>
          <w:bCs/>
          <w:sz w:val="22"/>
          <w:szCs w:val="22"/>
          <w:lang w:val="es-ES_tradnl"/>
        </w:rPr>
        <w:t>......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.</w:t>
      </w:r>
      <w:proofErr w:type="spellStart"/>
      <w:r w:rsidR="00C25F9C">
        <w:rPr>
          <w:rFonts w:ascii="Arial" w:hAnsi="Arial" w:cs="Arial"/>
          <w:bCs/>
          <w:sz w:val="22"/>
          <w:szCs w:val="22"/>
          <w:lang w:val="es-ES_tradnl"/>
        </w:rPr>
        <w:t>ix</w:t>
      </w:r>
      <w:proofErr w:type="spellEnd"/>
    </w:p>
    <w:p w14:paraId="0F747F7E" w14:textId="77777777" w:rsidR="000320D4" w:rsidRPr="004669FD" w:rsidRDefault="000320D4" w:rsidP="000320D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ÍNDICE DE ANEXOS…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………………………………………………..........................</w:t>
      </w:r>
      <w:r>
        <w:rPr>
          <w:rFonts w:ascii="Arial" w:hAnsi="Arial" w:cs="Arial"/>
          <w:bCs/>
          <w:sz w:val="22"/>
          <w:szCs w:val="22"/>
          <w:lang w:val="es-ES_tradnl"/>
        </w:rPr>
        <w:t>..</w:t>
      </w:r>
      <w:r w:rsidR="00880848">
        <w:rPr>
          <w:rFonts w:ascii="Arial" w:hAnsi="Arial" w:cs="Arial"/>
          <w:bCs/>
          <w:sz w:val="22"/>
          <w:szCs w:val="22"/>
          <w:lang w:val="es-ES_tradnl"/>
        </w:rPr>
        <w:t>.</w:t>
      </w:r>
      <w:r>
        <w:rPr>
          <w:rFonts w:ascii="Arial" w:hAnsi="Arial" w:cs="Arial"/>
          <w:bCs/>
          <w:sz w:val="22"/>
          <w:szCs w:val="22"/>
          <w:lang w:val="es-ES_tradnl"/>
        </w:rPr>
        <w:t>....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x</w:t>
      </w:r>
    </w:p>
    <w:p w14:paraId="034BB99A" w14:textId="77777777" w:rsidR="00464388" w:rsidRDefault="00464388" w:rsidP="00464388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RESUMEN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…………………………………………………………..........................</w:t>
      </w:r>
      <w:r>
        <w:rPr>
          <w:rFonts w:ascii="Arial" w:hAnsi="Arial" w:cs="Arial"/>
          <w:bCs/>
          <w:sz w:val="22"/>
          <w:szCs w:val="22"/>
          <w:lang w:val="es-ES_tradnl"/>
        </w:rPr>
        <w:t>.</w:t>
      </w:r>
      <w:r w:rsidR="00880848">
        <w:rPr>
          <w:rFonts w:ascii="Arial" w:hAnsi="Arial" w:cs="Arial"/>
          <w:bCs/>
          <w:sz w:val="22"/>
          <w:szCs w:val="22"/>
          <w:lang w:val="es-ES_tradnl"/>
        </w:rPr>
        <w:t>......</w:t>
      </w:r>
      <w:r>
        <w:rPr>
          <w:rFonts w:ascii="Arial" w:hAnsi="Arial" w:cs="Arial"/>
          <w:bCs/>
          <w:sz w:val="22"/>
          <w:szCs w:val="22"/>
          <w:lang w:val="es-ES_tradnl"/>
        </w:rPr>
        <w:t>.....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xi</w:t>
      </w:r>
    </w:p>
    <w:p w14:paraId="0B1BFE99" w14:textId="77777777" w:rsidR="00464388" w:rsidRPr="004669FD" w:rsidRDefault="00464388" w:rsidP="00464388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ABSTRACT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………………………………………………………….....................</w:t>
      </w:r>
      <w:r w:rsidR="00880848">
        <w:rPr>
          <w:rFonts w:ascii="Arial" w:hAnsi="Arial" w:cs="Arial"/>
          <w:bCs/>
          <w:sz w:val="22"/>
          <w:szCs w:val="22"/>
          <w:lang w:val="es-ES_tradnl"/>
        </w:rPr>
        <w:t>.....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.....</w:t>
      </w:r>
      <w:r>
        <w:rPr>
          <w:rFonts w:ascii="Arial" w:hAnsi="Arial" w:cs="Arial"/>
          <w:bCs/>
          <w:sz w:val="22"/>
          <w:szCs w:val="22"/>
          <w:lang w:val="es-ES_tradnl"/>
        </w:rPr>
        <w:t>.....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xii</w:t>
      </w:r>
    </w:p>
    <w:p w14:paraId="4C02E928" w14:textId="77777777" w:rsidR="00464388" w:rsidRPr="004669FD" w:rsidRDefault="00464388" w:rsidP="00464388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INTRODUCCIÓN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………………………………………………………..........................</w:t>
      </w:r>
      <w:r>
        <w:rPr>
          <w:rFonts w:ascii="Arial" w:hAnsi="Arial" w:cs="Arial"/>
          <w:bCs/>
          <w:sz w:val="22"/>
          <w:szCs w:val="22"/>
          <w:lang w:val="es-ES_tradnl"/>
        </w:rPr>
        <w:t>......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.1</w:t>
      </w:r>
    </w:p>
    <w:p w14:paraId="26B78F7F" w14:textId="6E6781F6" w:rsidR="00AB0636" w:rsidRPr="004669FD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CAPÍTULO I</w:t>
      </w:r>
      <w:r w:rsidR="004C2F19">
        <w:rPr>
          <w:rFonts w:ascii="Arial" w:hAnsi="Arial" w:cs="Arial"/>
          <w:bCs/>
          <w:sz w:val="22"/>
          <w:szCs w:val="22"/>
          <w:lang w:val="es-ES_tradnl"/>
        </w:rPr>
        <w:t>: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EL PROBLEMA DE INVESTIGACIÓN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……………………………………...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2</w:t>
      </w:r>
      <w:r w:rsidR="00ED19EA">
        <w:rPr>
          <w:rFonts w:ascii="Arial" w:hAnsi="Arial" w:cs="Arial"/>
          <w:bCs/>
          <w:sz w:val="22"/>
          <w:szCs w:val="22"/>
          <w:lang w:val="es-ES_tradnl"/>
        </w:rPr>
        <w:t xml:space="preserve">  </w:t>
      </w:r>
    </w:p>
    <w:p w14:paraId="6B08BBDF" w14:textId="77777777" w:rsidR="00AB0636" w:rsidRPr="004669FD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1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.1.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Descripción del problema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…………………………………………………................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2</w:t>
      </w:r>
    </w:p>
    <w:p w14:paraId="491C57D1" w14:textId="77777777" w:rsidR="00AB0636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1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.2.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Formulación del problema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………………………………………………...................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2</w:t>
      </w:r>
    </w:p>
    <w:p w14:paraId="5F61C5DD" w14:textId="77777777" w:rsidR="005F5588" w:rsidRDefault="005F55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1.2.1.   Problema general………………………………………………………………………2</w:t>
      </w:r>
    </w:p>
    <w:p w14:paraId="44F0A06D" w14:textId="77777777" w:rsidR="005F5588" w:rsidRPr="004669FD" w:rsidRDefault="005F55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1.2.2.   Problemas específicos…………………………………………………………</w:t>
      </w:r>
      <w:proofErr w:type="gramStart"/>
      <w:r>
        <w:rPr>
          <w:rFonts w:ascii="Arial" w:hAnsi="Arial" w:cs="Arial"/>
          <w:bCs/>
          <w:sz w:val="22"/>
          <w:szCs w:val="22"/>
          <w:lang w:val="es-ES_tradnl"/>
        </w:rPr>
        <w:t>…….</w:t>
      </w:r>
      <w:proofErr w:type="gramEnd"/>
      <w:r>
        <w:rPr>
          <w:rFonts w:ascii="Arial" w:hAnsi="Arial" w:cs="Arial"/>
          <w:bCs/>
          <w:sz w:val="22"/>
          <w:szCs w:val="22"/>
          <w:lang w:val="es-ES_tradnl"/>
        </w:rPr>
        <w:t>.2</w:t>
      </w:r>
    </w:p>
    <w:p w14:paraId="5E475A13" w14:textId="77777777" w:rsidR="00AB0636" w:rsidRPr="004669FD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1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.3.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Justificación e Importancia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</w:t>
      </w:r>
      <w:proofErr w:type="gramStart"/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…….</w:t>
      </w:r>
      <w:proofErr w:type="gramEnd"/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.…................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2</w:t>
      </w:r>
    </w:p>
    <w:p w14:paraId="72577AFE" w14:textId="77777777" w:rsidR="00AB0636" w:rsidRPr="004669FD" w:rsidRDefault="00464388" w:rsidP="00482B56">
      <w:pPr>
        <w:spacing w:line="360" w:lineRule="auto"/>
        <w:ind w:right="-142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1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.4.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Objetivos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…………………………………………...................................................</w:t>
      </w:r>
      <w:r w:rsidR="00482B56">
        <w:rPr>
          <w:rFonts w:ascii="Arial" w:hAnsi="Arial" w:cs="Arial"/>
          <w:bCs/>
          <w:sz w:val="22"/>
          <w:szCs w:val="22"/>
          <w:lang w:val="es-ES_tradnl"/>
        </w:rPr>
        <w:t>.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2</w:t>
      </w:r>
    </w:p>
    <w:p w14:paraId="2116584A" w14:textId="77777777" w:rsidR="00AB0636" w:rsidRPr="004669FD" w:rsidRDefault="00464388" w:rsidP="009D256D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1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.4.1.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 xml:space="preserve">Objetivo </w:t>
      </w:r>
      <w:r w:rsidR="00136C50">
        <w:rPr>
          <w:rFonts w:ascii="Arial" w:hAnsi="Arial" w:cs="Arial"/>
          <w:bCs/>
          <w:sz w:val="22"/>
          <w:szCs w:val="22"/>
          <w:lang w:val="es-ES_tradnl"/>
        </w:rPr>
        <w:t>g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eneral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……………………………………………………...……</w:t>
      </w:r>
      <w:r w:rsidR="00482B56">
        <w:rPr>
          <w:rFonts w:ascii="Arial" w:hAnsi="Arial" w:cs="Arial"/>
          <w:bCs/>
          <w:sz w:val="22"/>
          <w:szCs w:val="22"/>
          <w:lang w:val="es-ES_tradnl"/>
        </w:rPr>
        <w:t>.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................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2</w:t>
      </w:r>
    </w:p>
    <w:p w14:paraId="7145C5A7" w14:textId="77777777" w:rsidR="00AB0636" w:rsidRPr="004669FD" w:rsidRDefault="00464388" w:rsidP="009D256D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1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.4.2.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 xml:space="preserve">Objetivos </w:t>
      </w:r>
      <w:r w:rsidR="00136C50">
        <w:rPr>
          <w:rFonts w:ascii="Arial" w:hAnsi="Arial" w:cs="Arial"/>
          <w:bCs/>
          <w:sz w:val="22"/>
          <w:szCs w:val="22"/>
          <w:lang w:val="es-ES_tradnl"/>
        </w:rPr>
        <w:t>e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specíficos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………………………………………………...……...............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2</w:t>
      </w:r>
    </w:p>
    <w:p w14:paraId="1CBC8F68" w14:textId="77777777" w:rsidR="00AB0636" w:rsidRPr="004669FD" w:rsidRDefault="00464388" w:rsidP="009D256D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1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.5.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Hipótesis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………………………………………………...……...................................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2</w:t>
      </w:r>
    </w:p>
    <w:p w14:paraId="08D64673" w14:textId="36EEFA12" w:rsidR="00AB0636" w:rsidRPr="004669FD" w:rsidRDefault="00464388" w:rsidP="009D256D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CAPÍTULO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 xml:space="preserve"> 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II</w:t>
      </w:r>
      <w:r w:rsidR="004C2F19">
        <w:rPr>
          <w:rFonts w:ascii="Arial" w:hAnsi="Arial" w:cs="Arial"/>
          <w:bCs/>
          <w:sz w:val="22"/>
          <w:szCs w:val="22"/>
          <w:lang w:val="es-ES_tradnl"/>
        </w:rPr>
        <w:t>: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MARCO TEÓRICO</w:t>
      </w:r>
      <w:r>
        <w:rPr>
          <w:rFonts w:ascii="Arial" w:hAnsi="Arial" w:cs="Arial"/>
          <w:bCs/>
          <w:sz w:val="22"/>
          <w:szCs w:val="22"/>
          <w:lang w:val="es-ES_tradnl"/>
        </w:rPr>
        <w:t>……...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…………………...…….....................................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4</w:t>
      </w:r>
    </w:p>
    <w:p w14:paraId="1F597010" w14:textId="77777777" w:rsidR="00AB0636" w:rsidRPr="004669FD" w:rsidRDefault="00464388" w:rsidP="009D256D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2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.1.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Antecedentes de la investigación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…………………...…….....................................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4</w:t>
      </w:r>
    </w:p>
    <w:p w14:paraId="452CD7D3" w14:textId="77777777" w:rsidR="00AB0636" w:rsidRPr="004669FD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2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.2.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 xml:space="preserve">Bases </w:t>
      </w:r>
      <w:r w:rsidR="00136C50">
        <w:rPr>
          <w:rFonts w:ascii="Arial" w:hAnsi="Arial" w:cs="Arial"/>
          <w:bCs/>
          <w:sz w:val="22"/>
          <w:szCs w:val="22"/>
          <w:lang w:val="es-ES_tradnl"/>
        </w:rPr>
        <w:t>t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eóricas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…………………...……...................................................</w:t>
      </w:r>
      <w:r w:rsidR="00482B56">
        <w:rPr>
          <w:rFonts w:ascii="Arial" w:hAnsi="Arial" w:cs="Arial"/>
          <w:bCs/>
          <w:sz w:val="22"/>
          <w:szCs w:val="22"/>
          <w:lang w:val="es-ES_tradnl"/>
        </w:rPr>
        <w:t>.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..............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4</w:t>
      </w:r>
    </w:p>
    <w:p w14:paraId="64609477" w14:textId="77777777" w:rsidR="00AB0636" w:rsidRPr="004669FD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2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.3.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Definición de términos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…………………...……......................................................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4</w:t>
      </w:r>
    </w:p>
    <w:p w14:paraId="682C78C3" w14:textId="517346CD" w:rsidR="00AB0636" w:rsidRPr="004669FD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CAPÍTULO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 xml:space="preserve"> </w:t>
      </w:r>
      <w:r>
        <w:rPr>
          <w:rFonts w:ascii="Arial" w:hAnsi="Arial" w:cs="Arial"/>
          <w:bCs/>
          <w:sz w:val="22"/>
          <w:szCs w:val="22"/>
          <w:lang w:val="es-ES_tradnl"/>
        </w:rPr>
        <w:t>III</w:t>
      </w:r>
      <w:r w:rsidR="004C2F19">
        <w:rPr>
          <w:rFonts w:ascii="Arial" w:hAnsi="Arial" w:cs="Arial"/>
          <w:bCs/>
          <w:sz w:val="22"/>
          <w:szCs w:val="22"/>
          <w:lang w:val="es-ES_tradnl"/>
        </w:rPr>
        <w:t>: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MARCO METODOLÓGICO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…………...…….............................................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8</w:t>
      </w:r>
    </w:p>
    <w:p w14:paraId="0D21C163" w14:textId="77777777" w:rsidR="00AB0636" w:rsidRPr="004669FD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3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.1.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Diseño de la investigación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…………………...……................................................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8</w:t>
      </w:r>
    </w:p>
    <w:p w14:paraId="63049FB2" w14:textId="77777777" w:rsidR="00AB0636" w:rsidRPr="004669FD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3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.2.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Acciones y actividades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…………………...…….....................................................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.8</w:t>
      </w:r>
    </w:p>
    <w:p w14:paraId="436F5A5D" w14:textId="77777777" w:rsidR="00AB0636" w:rsidRPr="004669FD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3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.3.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Materiales y/o instrumentos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…………………...…………......................................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.8</w:t>
      </w:r>
    </w:p>
    <w:p w14:paraId="21EA6E70" w14:textId="77777777" w:rsidR="00AB0636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3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.4.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Población y/o muestra de estudio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…………………...…….....................................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8</w:t>
      </w:r>
    </w:p>
    <w:p w14:paraId="399B918F" w14:textId="77777777" w:rsidR="00400904" w:rsidRPr="004669FD" w:rsidRDefault="00400904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 xml:space="preserve">3.5.      </w:t>
      </w:r>
      <w:r w:rsidRPr="00400904">
        <w:rPr>
          <w:rFonts w:ascii="Arial" w:hAnsi="Arial" w:cs="Arial"/>
          <w:bCs/>
          <w:sz w:val="22"/>
          <w:szCs w:val="22"/>
          <w:lang w:val="es-ES_tradnl"/>
        </w:rPr>
        <w:t>Operacionalización de variables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</w:t>
      </w:r>
      <w:r>
        <w:rPr>
          <w:rFonts w:ascii="Arial" w:hAnsi="Arial" w:cs="Arial"/>
          <w:bCs/>
          <w:sz w:val="22"/>
          <w:szCs w:val="22"/>
          <w:lang w:val="es-ES_tradnl"/>
        </w:rPr>
        <w:t>..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………...…….....................................</w:t>
      </w:r>
      <w:r>
        <w:rPr>
          <w:rFonts w:ascii="Arial" w:hAnsi="Arial" w:cs="Arial"/>
          <w:bCs/>
          <w:sz w:val="22"/>
          <w:szCs w:val="22"/>
          <w:lang w:val="es-ES_tradnl"/>
        </w:rPr>
        <w:t>8</w:t>
      </w:r>
    </w:p>
    <w:p w14:paraId="202BF0BF" w14:textId="77777777" w:rsidR="00AB0636" w:rsidRPr="004669FD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3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</w:t>
      </w:r>
      <w:r w:rsidR="00400904">
        <w:rPr>
          <w:rFonts w:ascii="Arial" w:hAnsi="Arial" w:cs="Arial"/>
          <w:bCs/>
          <w:sz w:val="22"/>
          <w:szCs w:val="22"/>
          <w:lang w:val="es-ES_tradnl"/>
        </w:rPr>
        <w:t>6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  <w:t>Técnicas de procesamiento y análisis estadístico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…………………...……............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8</w:t>
      </w:r>
    </w:p>
    <w:p w14:paraId="50BF820A" w14:textId="3D32C090" w:rsidR="00AB0636" w:rsidRPr="004669FD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CAPÍTULO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 xml:space="preserve"> </w:t>
      </w:r>
      <w:r>
        <w:rPr>
          <w:rFonts w:ascii="Arial" w:hAnsi="Arial" w:cs="Arial"/>
          <w:bCs/>
          <w:sz w:val="22"/>
          <w:szCs w:val="22"/>
          <w:lang w:val="es-ES_tradnl"/>
        </w:rPr>
        <w:t>I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V</w:t>
      </w:r>
      <w:r w:rsidR="004C2F19">
        <w:rPr>
          <w:rFonts w:ascii="Arial" w:hAnsi="Arial" w:cs="Arial"/>
          <w:bCs/>
          <w:sz w:val="22"/>
          <w:szCs w:val="22"/>
          <w:lang w:val="es-ES_tradnl"/>
        </w:rPr>
        <w:t>: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</w:r>
      <w:r w:rsidR="004C2F19">
        <w:rPr>
          <w:rFonts w:ascii="Arial" w:hAnsi="Arial" w:cs="Arial"/>
          <w:bCs/>
          <w:sz w:val="22"/>
          <w:szCs w:val="22"/>
          <w:lang w:val="es-ES_tradnl"/>
        </w:rPr>
        <w:t xml:space="preserve"> </w:t>
      </w:r>
      <w:r>
        <w:rPr>
          <w:rFonts w:ascii="Arial" w:hAnsi="Arial" w:cs="Arial"/>
          <w:bCs/>
          <w:sz w:val="22"/>
          <w:szCs w:val="22"/>
          <w:lang w:val="es-ES_tradnl"/>
        </w:rPr>
        <w:t>RESULTADOS…</w:t>
      </w:r>
      <w:r w:rsidR="004C2F19">
        <w:rPr>
          <w:rFonts w:ascii="Arial" w:hAnsi="Arial" w:cs="Arial"/>
          <w:bCs/>
          <w:sz w:val="22"/>
          <w:szCs w:val="22"/>
          <w:lang w:val="es-ES_tradnl"/>
        </w:rPr>
        <w:t>..</w:t>
      </w:r>
      <w:r>
        <w:rPr>
          <w:rFonts w:ascii="Arial" w:hAnsi="Arial" w:cs="Arial"/>
          <w:bCs/>
          <w:sz w:val="22"/>
          <w:szCs w:val="22"/>
          <w:lang w:val="es-ES_tradnl"/>
        </w:rPr>
        <w:t>……...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………………………………………………….10</w:t>
      </w:r>
    </w:p>
    <w:p w14:paraId="5DEC8B61" w14:textId="77777777" w:rsidR="00AB0636" w:rsidRPr="004669FD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4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.1.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</w:r>
      <w:r w:rsidR="00C25F9C" w:rsidRPr="00C25F9C">
        <w:rPr>
          <w:rFonts w:ascii="Arial" w:hAnsi="Arial" w:cs="Arial"/>
          <w:bCs/>
          <w:sz w:val="22"/>
          <w:szCs w:val="22"/>
          <w:lang w:val="es-ES_tradnl"/>
        </w:rPr>
        <w:t>Primer subtítulo…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…………………………………………………………………..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.10</w:t>
      </w:r>
    </w:p>
    <w:p w14:paraId="56ABE898" w14:textId="13EA41A1" w:rsidR="00AB0636" w:rsidRPr="004669FD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lastRenderedPageBreak/>
        <w:t>4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.2.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</w:r>
      <w:r w:rsidR="00C25F9C">
        <w:rPr>
          <w:rFonts w:ascii="Arial" w:hAnsi="Arial" w:cs="Arial"/>
          <w:color w:val="auto"/>
          <w:sz w:val="22"/>
          <w:szCs w:val="22"/>
          <w:lang w:val="es-ES_tradnl"/>
        </w:rPr>
        <w:t>Segundo</w:t>
      </w:r>
      <w:r w:rsidR="00C25F9C" w:rsidRPr="00C25F9C">
        <w:rPr>
          <w:rFonts w:ascii="Arial" w:hAnsi="Arial" w:cs="Arial"/>
          <w:color w:val="auto"/>
          <w:sz w:val="22"/>
          <w:szCs w:val="22"/>
          <w:lang w:val="es-ES_tradnl"/>
        </w:rPr>
        <w:t xml:space="preserve"> </w:t>
      </w:r>
      <w:r w:rsidR="00C05451" w:rsidRPr="00C25F9C">
        <w:rPr>
          <w:rFonts w:ascii="Arial" w:hAnsi="Arial" w:cs="Arial"/>
          <w:color w:val="auto"/>
          <w:sz w:val="22"/>
          <w:szCs w:val="22"/>
          <w:lang w:val="es-ES_tradnl"/>
        </w:rPr>
        <w:t>subtítulo</w:t>
      </w:r>
      <w:r w:rsidR="00C05451">
        <w:rPr>
          <w:rFonts w:ascii="Arial" w:hAnsi="Arial" w:cs="Arial"/>
          <w:color w:val="auto"/>
          <w:sz w:val="22"/>
          <w:szCs w:val="22"/>
          <w:lang w:val="es-ES_tradnl"/>
        </w:rPr>
        <w:t>…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…………………………………………………………………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10</w:t>
      </w:r>
    </w:p>
    <w:p w14:paraId="1C06FFB0" w14:textId="77777777" w:rsidR="00AB0636" w:rsidRDefault="00464388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4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>.3.</w:t>
      </w:r>
      <w:r w:rsidR="00AB0636" w:rsidRPr="004669FD">
        <w:rPr>
          <w:rFonts w:ascii="Arial" w:hAnsi="Arial" w:cs="Arial"/>
          <w:bCs/>
          <w:sz w:val="22"/>
          <w:szCs w:val="22"/>
          <w:lang w:val="es-ES_tradnl"/>
        </w:rPr>
        <w:tab/>
      </w:r>
      <w:r w:rsidR="00C25F9C">
        <w:rPr>
          <w:rFonts w:ascii="Arial" w:hAnsi="Arial" w:cs="Arial"/>
          <w:bCs/>
          <w:sz w:val="22"/>
          <w:szCs w:val="22"/>
          <w:lang w:val="es-ES_tradnl"/>
        </w:rPr>
        <w:t>Tercer</w:t>
      </w:r>
      <w:r w:rsidR="00C25F9C" w:rsidRPr="00C25F9C">
        <w:rPr>
          <w:rFonts w:ascii="Arial" w:hAnsi="Arial" w:cs="Arial"/>
          <w:bCs/>
          <w:sz w:val="22"/>
          <w:szCs w:val="22"/>
          <w:lang w:val="es-ES_tradnl"/>
        </w:rPr>
        <w:t xml:space="preserve"> subtítulo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.…………………………………………………………………..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.10</w:t>
      </w:r>
    </w:p>
    <w:p w14:paraId="538BCF10" w14:textId="55A4354F" w:rsidR="00464388" w:rsidRPr="004669FD" w:rsidRDefault="00464388" w:rsidP="00464388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CAPÍTULO V</w:t>
      </w:r>
      <w:r w:rsidR="004C2F19">
        <w:rPr>
          <w:rFonts w:ascii="Arial" w:hAnsi="Arial" w:cs="Arial"/>
          <w:bCs/>
          <w:sz w:val="22"/>
          <w:szCs w:val="22"/>
          <w:lang w:val="es-ES_tradnl"/>
        </w:rPr>
        <w:t>:</w:t>
      </w:r>
      <w:r>
        <w:rPr>
          <w:rFonts w:ascii="Arial" w:hAnsi="Arial" w:cs="Arial"/>
          <w:bCs/>
          <w:sz w:val="22"/>
          <w:szCs w:val="22"/>
          <w:lang w:val="es-ES_tradnl"/>
        </w:rPr>
        <w:t xml:space="preserve"> DISCUSIÓN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</w:t>
      </w:r>
      <w:r>
        <w:rPr>
          <w:rFonts w:ascii="Arial" w:hAnsi="Arial" w:cs="Arial"/>
          <w:bCs/>
          <w:sz w:val="22"/>
          <w:szCs w:val="22"/>
          <w:lang w:val="es-ES_tradnl"/>
        </w:rPr>
        <w:t>………..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………………………………………12</w:t>
      </w:r>
    </w:p>
    <w:p w14:paraId="359387A2" w14:textId="77777777" w:rsidR="00464388" w:rsidRPr="004669FD" w:rsidRDefault="00464388" w:rsidP="00464388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CONCLUSIONES…………………..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……………………………………………………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..13</w:t>
      </w:r>
    </w:p>
    <w:p w14:paraId="77C71E20" w14:textId="77777777" w:rsidR="00464388" w:rsidRPr="004669FD" w:rsidRDefault="00464388" w:rsidP="00464388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RECOMENDACIONES.</w:t>
      </w:r>
      <w:r w:rsidRPr="00464388">
        <w:rPr>
          <w:rFonts w:ascii="Arial" w:hAnsi="Arial" w:cs="Arial"/>
          <w:bCs/>
          <w:sz w:val="22"/>
          <w:szCs w:val="22"/>
          <w:lang w:val="es-ES_tradnl"/>
        </w:rPr>
        <w:t xml:space="preserve"> 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</w:t>
      </w:r>
      <w:r>
        <w:rPr>
          <w:rFonts w:ascii="Arial" w:hAnsi="Arial" w:cs="Arial"/>
          <w:bCs/>
          <w:sz w:val="22"/>
          <w:szCs w:val="22"/>
          <w:lang w:val="es-ES_tradnl"/>
        </w:rPr>
        <w:t>…………..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…………………………………………14</w:t>
      </w:r>
    </w:p>
    <w:p w14:paraId="2CDBAE62" w14:textId="77777777" w:rsidR="00AB0636" w:rsidRPr="004669FD" w:rsidRDefault="00AB0636" w:rsidP="00B04274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_tradnl"/>
        </w:rPr>
      </w:pPr>
      <w:r w:rsidRPr="004669FD">
        <w:rPr>
          <w:rFonts w:ascii="Arial" w:hAnsi="Arial" w:cs="Arial"/>
          <w:bCs/>
          <w:sz w:val="22"/>
          <w:szCs w:val="22"/>
          <w:lang w:val="es-ES_tradnl"/>
        </w:rPr>
        <w:t>REFERENCIAS BIBLIOGRÁFICAS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………………………………………………………...15</w:t>
      </w:r>
    </w:p>
    <w:p w14:paraId="02BDA9B7" w14:textId="77777777" w:rsidR="00AB0636" w:rsidRPr="004669FD" w:rsidRDefault="00AB0636" w:rsidP="00C25F9C">
      <w:pPr>
        <w:spacing w:line="360" w:lineRule="auto"/>
        <w:ind w:right="-142"/>
        <w:jc w:val="both"/>
        <w:rPr>
          <w:rFonts w:ascii="Arial" w:hAnsi="Arial" w:cs="Arial"/>
          <w:bCs/>
          <w:sz w:val="22"/>
          <w:szCs w:val="22"/>
          <w:lang w:val="es-ES_tradnl"/>
        </w:rPr>
      </w:pPr>
      <w:r w:rsidRPr="004669FD">
        <w:rPr>
          <w:rFonts w:ascii="Arial" w:hAnsi="Arial" w:cs="Arial"/>
          <w:bCs/>
          <w:sz w:val="22"/>
          <w:szCs w:val="22"/>
          <w:lang w:val="es-ES_tradnl"/>
        </w:rPr>
        <w:t>ANEXOS</w:t>
      </w:r>
      <w:r w:rsidR="00B04274" w:rsidRPr="004669FD">
        <w:rPr>
          <w:rFonts w:ascii="Arial" w:hAnsi="Arial" w:cs="Arial"/>
          <w:bCs/>
          <w:sz w:val="22"/>
          <w:szCs w:val="22"/>
          <w:lang w:val="es-ES_tradnl"/>
        </w:rPr>
        <w:t>………………</w:t>
      </w:r>
      <w:r w:rsidR="00C25F9C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……………………………………………...………………………..16</w:t>
      </w:r>
    </w:p>
    <w:p w14:paraId="4124893A" w14:textId="77777777" w:rsidR="00077E0A" w:rsidRPr="004669FD" w:rsidRDefault="00AB0636" w:rsidP="00B04274">
      <w:pPr>
        <w:rPr>
          <w:rFonts w:ascii="Arial" w:hAnsi="Arial" w:cs="Arial"/>
          <w:bCs/>
          <w:sz w:val="22"/>
          <w:szCs w:val="22"/>
          <w:lang w:val="es-ES_tradnl"/>
        </w:rPr>
      </w:pPr>
      <w:r w:rsidRPr="004669FD">
        <w:rPr>
          <w:rFonts w:ascii="Arial" w:hAnsi="Arial" w:cs="Arial"/>
          <w:bCs/>
          <w:sz w:val="22"/>
          <w:szCs w:val="22"/>
          <w:lang w:val="es-ES_tradnl"/>
        </w:rPr>
        <w:br w:type="page"/>
      </w:r>
    </w:p>
    <w:p w14:paraId="31B1554F" w14:textId="77777777" w:rsidR="00C24EB4" w:rsidRPr="004669FD" w:rsidRDefault="00C24EB4" w:rsidP="001B1143">
      <w:pPr>
        <w:spacing w:line="360" w:lineRule="auto"/>
        <w:jc w:val="center"/>
        <w:rPr>
          <w:rFonts w:ascii="Arial" w:hAnsi="Arial" w:cs="Arial"/>
          <w:b/>
          <w:color w:val="990000"/>
          <w:sz w:val="22"/>
          <w:szCs w:val="22"/>
          <w:lang w:val="es-ES_tradnl"/>
        </w:rPr>
      </w:pPr>
      <w:r w:rsidRPr="004669FD">
        <w:rPr>
          <w:rFonts w:ascii="Arial" w:eastAsia="Calibri" w:hAnsi="Arial"/>
          <w:b/>
          <w:color w:val="auto"/>
          <w:sz w:val="22"/>
          <w:szCs w:val="22"/>
          <w:lang w:val="es-ES_tradnl" w:eastAsia="en-US"/>
        </w:rPr>
        <w:lastRenderedPageBreak/>
        <w:t>ÍNDICE DE TABLAS</w:t>
      </w:r>
    </w:p>
    <w:p w14:paraId="7B227D01" w14:textId="77777777" w:rsidR="005D51BB" w:rsidRPr="004669FD" w:rsidRDefault="005D51BB" w:rsidP="001B1143">
      <w:pPr>
        <w:spacing w:line="360" w:lineRule="auto"/>
        <w:jc w:val="center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7522903D" w14:textId="77777777" w:rsidR="001B1143" w:rsidRPr="004669FD" w:rsidRDefault="001B1143" w:rsidP="001B1143">
      <w:pPr>
        <w:spacing w:line="360" w:lineRule="auto"/>
        <w:jc w:val="center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4A045E2F" w14:textId="77777777" w:rsidR="00235594" w:rsidRPr="004669FD" w:rsidRDefault="00C24EB4" w:rsidP="00261EB9">
      <w:pPr>
        <w:spacing w:after="120" w:line="360" w:lineRule="auto"/>
        <w:rPr>
          <w:rFonts w:ascii="Arial" w:hAnsi="Arial" w:cs="Arial"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t>Tabla 1. Título de la tabla 1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</w:t>
      </w:r>
      <w:proofErr w:type="gramStart"/>
      <w:r w:rsidR="00261EB9" w:rsidRPr="004669FD">
        <w:rPr>
          <w:rFonts w:ascii="Arial" w:hAnsi="Arial" w:cs="Arial"/>
          <w:bCs/>
          <w:sz w:val="22"/>
          <w:szCs w:val="22"/>
          <w:lang w:val="es-ES_tradnl"/>
        </w:rPr>
        <w:t>…….</w:t>
      </w:r>
      <w:proofErr w:type="gramEnd"/>
      <w:r w:rsidR="00261EB9" w:rsidRPr="004669FD">
        <w:rPr>
          <w:rFonts w:ascii="Arial" w:hAnsi="Arial" w:cs="Arial"/>
          <w:bCs/>
          <w:sz w:val="22"/>
          <w:szCs w:val="22"/>
          <w:lang w:val="es-ES_tradnl"/>
        </w:rPr>
        <w:t>….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……….6</w:t>
      </w:r>
    </w:p>
    <w:p w14:paraId="249E0BD0" w14:textId="77777777" w:rsidR="00261EB9" w:rsidRDefault="00C24EB4" w:rsidP="00261EB9">
      <w:pPr>
        <w:spacing w:after="120" w:line="360" w:lineRule="auto"/>
        <w:rPr>
          <w:rFonts w:ascii="Arial" w:hAnsi="Arial" w:cs="Arial"/>
          <w:bCs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t xml:space="preserve">Tabla 2. Título de la tabla </w:t>
      </w:r>
      <w:r w:rsidR="00261EB9" w:rsidRPr="004669FD">
        <w:rPr>
          <w:rFonts w:ascii="Arial" w:hAnsi="Arial" w:cs="Arial"/>
          <w:sz w:val="22"/>
          <w:szCs w:val="22"/>
          <w:lang w:val="es-ES_tradnl"/>
        </w:rPr>
        <w:t>2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</w:t>
      </w:r>
      <w:r w:rsidR="00261EB9" w:rsidRPr="004669FD">
        <w:rPr>
          <w:rFonts w:ascii="Arial" w:hAnsi="Arial" w:cs="Arial"/>
          <w:bCs/>
          <w:sz w:val="22"/>
          <w:szCs w:val="22"/>
          <w:lang w:val="es-ES_tradnl"/>
        </w:rPr>
        <w:t>…</w:t>
      </w:r>
      <w:proofErr w:type="gramStart"/>
      <w:r w:rsidR="00261EB9" w:rsidRPr="004669FD">
        <w:rPr>
          <w:rFonts w:ascii="Arial" w:hAnsi="Arial" w:cs="Arial"/>
          <w:bCs/>
          <w:sz w:val="22"/>
          <w:szCs w:val="22"/>
          <w:lang w:val="es-ES_tradnl"/>
        </w:rPr>
        <w:t>…….</w:t>
      </w:r>
      <w:proofErr w:type="gramEnd"/>
      <w:r w:rsidR="00261EB9" w:rsidRPr="004669FD">
        <w:rPr>
          <w:rFonts w:ascii="Arial" w:hAnsi="Arial" w:cs="Arial"/>
          <w:bCs/>
          <w:sz w:val="22"/>
          <w:szCs w:val="22"/>
          <w:lang w:val="es-ES_tradnl"/>
        </w:rPr>
        <w:t>.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……….6</w:t>
      </w:r>
    </w:p>
    <w:p w14:paraId="5E380320" w14:textId="77777777" w:rsidR="0098200F" w:rsidRPr="004669FD" w:rsidRDefault="0098200F" w:rsidP="0098200F">
      <w:pPr>
        <w:spacing w:after="120" w:line="360" w:lineRule="auto"/>
        <w:rPr>
          <w:rFonts w:ascii="Arial" w:hAnsi="Arial" w:cs="Arial"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t xml:space="preserve">Tabla </w:t>
      </w:r>
      <w:r>
        <w:rPr>
          <w:rFonts w:ascii="Arial" w:hAnsi="Arial" w:cs="Arial"/>
          <w:sz w:val="22"/>
          <w:szCs w:val="22"/>
          <w:lang w:val="es-ES_tradnl"/>
        </w:rPr>
        <w:t>3</w:t>
      </w:r>
      <w:r w:rsidRPr="004669FD">
        <w:rPr>
          <w:rFonts w:ascii="Arial" w:hAnsi="Arial" w:cs="Arial"/>
          <w:sz w:val="22"/>
          <w:szCs w:val="22"/>
          <w:lang w:val="es-ES_tradnl"/>
        </w:rPr>
        <w:t xml:space="preserve">. Título de la tabla </w:t>
      </w:r>
      <w:r>
        <w:rPr>
          <w:rFonts w:ascii="Arial" w:hAnsi="Arial" w:cs="Arial"/>
          <w:sz w:val="22"/>
          <w:szCs w:val="22"/>
          <w:lang w:val="es-ES_tradnl"/>
        </w:rPr>
        <w:t>3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</w:t>
      </w:r>
      <w:proofErr w:type="gramStart"/>
      <w:r w:rsidRPr="004669FD">
        <w:rPr>
          <w:rFonts w:ascii="Arial" w:hAnsi="Arial" w:cs="Arial"/>
          <w:bCs/>
          <w:sz w:val="22"/>
          <w:szCs w:val="22"/>
          <w:lang w:val="es-ES_tradnl"/>
        </w:rPr>
        <w:t>…….</w:t>
      </w:r>
      <w:proofErr w:type="gramEnd"/>
      <w:r w:rsidRPr="004669FD">
        <w:rPr>
          <w:rFonts w:ascii="Arial" w:hAnsi="Arial" w:cs="Arial"/>
          <w:bCs/>
          <w:sz w:val="22"/>
          <w:szCs w:val="22"/>
          <w:lang w:val="es-ES_tradnl"/>
        </w:rPr>
        <w:t>….……….6</w:t>
      </w:r>
    </w:p>
    <w:p w14:paraId="25DCD74A" w14:textId="77777777" w:rsidR="0098200F" w:rsidRPr="004669FD" w:rsidRDefault="0098200F" w:rsidP="00261EB9">
      <w:pPr>
        <w:spacing w:after="120" w:line="360" w:lineRule="auto"/>
        <w:rPr>
          <w:rFonts w:ascii="Arial" w:hAnsi="Arial" w:cs="Arial"/>
          <w:bCs/>
          <w:sz w:val="22"/>
          <w:szCs w:val="22"/>
          <w:lang w:val="es-ES_tradnl"/>
        </w:rPr>
      </w:pPr>
    </w:p>
    <w:p w14:paraId="243C049B" w14:textId="77777777" w:rsidR="00261EB9" w:rsidRPr="004669FD" w:rsidRDefault="00261EB9">
      <w:pPr>
        <w:rPr>
          <w:rFonts w:ascii="Arial" w:hAnsi="Arial" w:cs="Arial"/>
          <w:bCs/>
          <w:sz w:val="22"/>
          <w:szCs w:val="22"/>
          <w:lang w:val="es-ES_tradnl"/>
        </w:rPr>
      </w:pPr>
      <w:r w:rsidRPr="004669FD">
        <w:rPr>
          <w:rFonts w:ascii="Arial" w:hAnsi="Arial" w:cs="Arial"/>
          <w:bCs/>
          <w:sz w:val="22"/>
          <w:szCs w:val="22"/>
          <w:lang w:val="es-ES_tradnl"/>
        </w:rPr>
        <w:br w:type="page"/>
      </w:r>
    </w:p>
    <w:p w14:paraId="2D89762B" w14:textId="77777777" w:rsidR="00261EB9" w:rsidRPr="004669FD" w:rsidRDefault="00261EB9" w:rsidP="00261EB9">
      <w:pPr>
        <w:spacing w:line="360" w:lineRule="auto"/>
        <w:jc w:val="center"/>
        <w:rPr>
          <w:rFonts w:ascii="Arial" w:hAnsi="Arial" w:cs="Arial"/>
          <w:b/>
          <w:color w:val="990000"/>
          <w:sz w:val="22"/>
          <w:szCs w:val="22"/>
          <w:lang w:val="es-ES_tradnl"/>
        </w:rPr>
      </w:pPr>
      <w:r w:rsidRPr="004669FD">
        <w:rPr>
          <w:rFonts w:ascii="Arial" w:eastAsia="Calibri" w:hAnsi="Arial"/>
          <w:b/>
          <w:color w:val="auto"/>
          <w:sz w:val="22"/>
          <w:szCs w:val="22"/>
          <w:lang w:val="es-ES_tradnl" w:eastAsia="en-US"/>
        </w:rPr>
        <w:lastRenderedPageBreak/>
        <w:t>ÍNDICE DE FIGURAS</w:t>
      </w:r>
    </w:p>
    <w:p w14:paraId="0D870A85" w14:textId="77777777" w:rsidR="00261EB9" w:rsidRPr="004669FD" w:rsidRDefault="00261EB9" w:rsidP="00261EB9">
      <w:pPr>
        <w:spacing w:line="360" w:lineRule="auto"/>
        <w:jc w:val="center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10AB3AF4" w14:textId="77777777" w:rsidR="00261EB9" w:rsidRPr="004669FD" w:rsidRDefault="00261EB9" w:rsidP="00261EB9">
      <w:pPr>
        <w:spacing w:line="360" w:lineRule="auto"/>
        <w:jc w:val="center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140163AE" w14:textId="77777777" w:rsidR="00261EB9" w:rsidRPr="004669FD" w:rsidRDefault="00261EB9" w:rsidP="00261EB9">
      <w:pPr>
        <w:spacing w:after="120" w:line="360" w:lineRule="auto"/>
        <w:rPr>
          <w:rFonts w:ascii="Arial" w:hAnsi="Arial" w:cs="Arial"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t>Figura 1. Título de la figura 1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</w:t>
      </w:r>
      <w:proofErr w:type="gramStart"/>
      <w:r w:rsidRPr="004669FD">
        <w:rPr>
          <w:rFonts w:ascii="Arial" w:hAnsi="Arial" w:cs="Arial"/>
          <w:bCs/>
          <w:sz w:val="22"/>
          <w:szCs w:val="22"/>
          <w:lang w:val="es-ES_tradnl"/>
        </w:rPr>
        <w:t>…….</w:t>
      </w:r>
      <w:proofErr w:type="gramEnd"/>
      <w:r w:rsidRPr="004669FD">
        <w:rPr>
          <w:rFonts w:ascii="Arial" w:hAnsi="Arial" w:cs="Arial"/>
          <w:bCs/>
          <w:sz w:val="22"/>
          <w:szCs w:val="22"/>
          <w:lang w:val="es-ES_tradnl"/>
        </w:rPr>
        <w:t>….……….6</w:t>
      </w:r>
    </w:p>
    <w:p w14:paraId="1459D72A" w14:textId="77777777" w:rsidR="00261EB9" w:rsidRDefault="00261EB9" w:rsidP="00261EB9">
      <w:pPr>
        <w:spacing w:after="120" w:line="360" w:lineRule="auto"/>
        <w:rPr>
          <w:rFonts w:ascii="Arial" w:hAnsi="Arial" w:cs="Arial"/>
          <w:bCs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t>Figura 2. Título de la figura 2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</w:t>
      </w:r>
      <w:proofErr w:type="gramStart"/>
      <w:r w:rsidRPr="004669FD">
        <w:rPr>
          <w:rFonts w:ascii="Arial" w:hAnsi="Arial" w:cs="Arial"/>
          <w:bCs/>
          <w:sz w:val="22"/>
          <w:szCs w:val="22"/>
          <w:lang w:val="es-ES_tradnl"/>
        </w:rPr>
        <w:t>…….</w:t>
      </w:r>
      <w:proofErr w:type="gramEnd"/>
      <w:r w:rsidRPr="004669FD">
        <w:rPr>
          <w:rFonts w:ascii="Arial" w:hAnsi="Arial" w:cs="Arial"/>
          <w:bCs/>
          <w:sz w:val="22"/>
          <w:szCs w:val="22"/>
          <w:lang w:val="es-ES_tradnl"/>
        </w:rPr>
        <w:t>.……….6</w:t>
      </w:r>
    </w:p>
    <w:p w14:paraId="55A02EA3" w14:textId="77777777" w:rsidR="0098200F" w:rsidRPr="004669FD" w:rsidRDefault="0098200F" w:rsidP="0098200F">
      <w:pPr>
        <w:spacing w:after="120" w:line="360" w:lineRule="auto"/>
        <w:rPr>
          <w:rFonts w:ascii="Arial" w:hAnsi="Arial" w:cs="Arial"/>
          <w:bCs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t xml:space="preserve">Figura </w:t>
      </w:r>
      <w:r>
        <w:rPr>
          <w:rFonts w:ascii="Arial" w:hAnsi="Arial" w:cs="Arial"/>
          <w:sz w:val="22"/>
          <w:szCs w:val="22"/>
          <w:lang w:val="es-ES_tradnl"/>
        </w:rPr>
        <w:t>3</w:t>
      </w:r>
      <w:r w:rsidRPr="004669FD">
        <w:rPr>
          <w:rFonts w:ascii="Arial" w:hAnsi="Arial" w:cs="Arial"/>
          <w:sz w:val="22"/>
          <w:szCs w:val="22"/>
          <w:lang w:val="es-ES_tradnl"/>
        </w:rPr>
        <w:t xml:space="preserve">. Título de la figura </w:t>
      </w:r>
      <w:r>
        <w:rPr>
          <w:rFonts w:ascii="Arial" w:hAnsi="Arial" w:cs="Arial"/>
          <w:sz w:val="22"/>
          <w:szCs w:val="22"/>
          <w:lang w:val="es-ES_tradnl"/>
        </w:rPr>
        <w:t>3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</w:t>
      </w:r>
      <w:proofErr w:type="gramStart"/>
      <w:r w:rsidRPr="004669FD">
        <w:rPr>
          <w:rFonts w:ascii="Arial" w:hAnsi="Arial" w:cs="Arial"/>
          <w:bCs/>
          <w:sz w:val="22"/>
          <w:szCs w:val="22"/>
          <w:lang w:val="es-ES_tradnl"/>
        </w:rPr>
        <w:t>…….</w:t>
      </w:r>
      <w:proofErr w:type="gramEnd"/>
      <w:r w:rsidRPr="004669FD">
        <w:rPr>
          <w:rFonts w:ascii="Arial" w:hAnsi="Arial" w:cs="Arial"/>
          <w:bCs/>
          <w:sz w:val="22"/>
          <w:szCs w:val="22"/>
          <w:lang w:val="es-ES_tradnl"/>
        </w:rPr>
        <w:t>.……….6</w:t>
      </w:r>
    </w:p>
    <w:p w14:paraId="7D2A0EE2" w14:textId="77777777" w:rsidR="0098200F" w:rsidRPr="004669FD" w:rsidRDefault="0098200F" w:rsidP="00261EB9">
      <w:pPr>
        <w:spacing w:after="120" w:line="360" w:lineRule="auto"/>
        <w:rPr>
          <w:rFonts w:ascii="Arial" w:hAnsi="Arial" w:cs="Arial"/>
          <w:bCs/>
          <w:sz w:val="22"/>
          <w:szCs w:val="22"/>
          <w:lang w:val="es-ES_tradnl"/>
        </w:rPr>
      </w:pPr>
    </w:p>
    <w:p w14:paraId="5189F4FA" w14:textId="77777777" w:rsidR="00261EB9" w:rsidRPr="004669FD" w:rsidRDefault="00261EB9" w:rsidP="00261EB9">
      <w:pPr>
        <w:rPr>
          <w:rFonts w:ascii="Arial" w:hAnsi="Arial" w:cs="Arial"/>
          <w:bCs/>
          <w:sz w:val="22"/>
          <w:szCs w:val="22"/>
          <w:lang w:val="es-ES_tradnl"/>
        </w:rPr>
      </w:pPr>
      <w:r w:rsidRPr="004669FD">
        <w:rPr>
          <w:rFonts w:ascii="Arial" w:hAnsi="Arial" w:cs="Arial"/>
          <w:bCs/>
          <w:sz w:val="22"/>
          <w:szCs w:val="22"/>
          <w:lang w:val="es-ES_tradnl"/>
        </w:rPr>
        <w:br w:type="page"/>
      </w:r>
    </w:p>
    <w:p w14:paraId="348804D8" w14:textId="77777777" w:rsidR="00261EB9" w:rsidRPr="004669FD" w:rsidRDefault="00261EB9" w:rsidP="00261EB9">
      <w:pPr>
        <w:spacing w:line="360" w:lineRule="auto"/>
        <w:jc w:val="center"/>
        <w:rPr>
          <w:rFonts w:ascii="Arial" w:hAnsi="Arial" w:cs="Arial"/>
          <w:b/>
          <w:color w:val="990000"/>
          <w:sz w:val="22"/>
          <w:szCs w:val="22"/>
          <w:lang w:val="es-ES_tradnl"/>
        </w:rPr>
      </w:pPr>
      <w:r w:rsidRPr="004669FD">
        <w:rPr>
          <w:rFonts w:ascii="Arial" w:eastAsia="Calibri" w:hAnsi="Arial"/>
          <w:b/>
          <w:color w:val="auto"/>
          <w:sz w:val="22"/>
          <w:szCs w:val="22"/>
          <w:lang w:val="es-ES_tradnl" w:eastAsia="en-US"/>
        </w:rPr>
        <w:lastRenderedPageBreak/>
        <w:t>ÍNDICE DE ANEXOS</w:t>
      </w:r>
    </w:p>
    <w:p w14:paraId="612EAD21" w14:textId="77777777" w:rsidR="00261EB9" w:rsidRPr="004669FD" w:rsidRDefault="00261EB9" w:rsidP="00261EB9">
      <w:pPr>
        <w:spacing w:line="360" w:lineRule="auto"/>
        <w:jc w:val="center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56B4C2F3" w14:textId="77777777" w:rsidR="00261EB9" w:rsidRPr="004669FD" w:rsidRDefault="00261EB9" w:rsidP="00261EB9">
      <w:pPr>
        <w:spacing w:line="360" w:lineRule="auto"/>
        <w:jc w:val="center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6FA7B6B2" w14:textId="77777777" w:rsidR="00261EB9" w:rsidRPr="004669FD" w:rsidRDefault="00BB3D6D" w:rsidP="00261EB9">
      <w:pPr>
        <w:spacing w:after="120" w:line="360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Anexo 1. Título del </w:t>
      </w:r>
      <w:r w:rsidR="00261EB9" w:rsidRPr="004669FD">
        <w:rPr>
          <w:rFonts w:ascii="Arial" w:hAnsi="Arial" w:cs="Arial"/>
          <w:sz w:val="22"/>
          <w:szCs w:val="22"/>
          <w:lang w:val="es-ES_tradnl"/>
        </w:rPr>
        <w:t>anexo 1</w:t>
      </w:r>
      <w:r w:rsidR="00261EB9" w:rsidRPr="004669FD">
        <w:rPr>
          <w:rFonts w:ascii="Arial" w:hAnsi="Arial" w:cs="Arial"/>
          <w:bCs/>
          <w:sz w:val="22"/>
          <w:szCs w:val="22"/>
          <w:lang w:val="es-ES_tradnl"/>
        </w:rPr>
        <w:t>…</w:t>
      </w:r>
      <w:r>
        <w:rPr>
          <w:rFonts w:ascii="Arial" w:hAnsi="Arial" w:cs="Arial"/>
          <w:bCs/>
          <w:sz w:val="22"/>
          <w:szCs w:val="22"/>
          <w:lang w:val="es-ES_tradnl"/>
        </w:rPr>
        <w:t>…</w:t>
      </w:r>
      <w:r w:rsidR="00261EB9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</w:t>
      </w:r>
      <w:proofErr w:type="gramStart"/>
      <w:r w:rsidR="00261EB9" w:rsidRPr="004669FD">
        <w:rPr>
          <w:rFonts w:ascii="Arial" w:hAnsi="Arial" w:cs="Arial"/>
          <w:bCs/>
          <w:sz w:val="22"/>
          <w:szCs w:val="22"/>
          <w:lang w:val="es-ES_tradnl"/>
        </w:rPr>
        <w:t>…….</w:t>
      </w:r>
      <w:proofErr w:type="gramEnd"/>
      <w:r w:rsidR="00261EB9" w:rsidRPr="004669FD">
        <w:rPr>
          <w:rFonts w:ascii="Arial" w:hAnsi="Arial" w:cs="Arial"/>
          <w:bCs/>
          <w:sz w:val="22"/>
          <w:szCs w:val="22"/>
          <w:lang w:val="es-ES_tradnl"/>
        </w:rPr>
        <w:t>….……….6</w:t>
      </w:r>
    </w:p>
    <w:p w14:paraId="1018C360" w14:textId="77777777" w:rsidR="00261EB9" w:rsidRDefault="00BB3D6D" w:rsidP="00261EB9">
      <w:pPr>
        <w:spacing w:after="120" w:line="360" w:lineRule="auto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Anexo 2. Título del</w:t>
      </w:r>
      <w:r w:rsidR="00261EB9" w:rsidRPr="004669FD">
        <w:rPr>
          <w:rFonts w:ascii="Arial" w:hAnsi="Arial" w:cs="Arial"/>
          <w:sz w:val="22"/>
          <w:szCs w:val="22"/>
          <w:lang w:val="es-ES_tradnl"/>
        </w:rPr>
        <w:t xml:space="preserve"> anexo 2</w:t>
      </w:r>
      <w:r w:rsidR="00261EB9" w:rsidRPr="004669FD">
        <w:rPr>
          <w:rFonts w:ascii="Arial" w:hAnsi="Arial" w:cs="Arial"/>
          <w:bCs/>
          <w:sz w:val="22"/>
          <w:szCs w:val="22"/>
          <w:lang w:val="es-ES_tradnl"/>
        </w:rPr>
        <w:t>…</w:t>
      </w:r>
      <w:r>
        <w:rPr>
          <w:rFonts w:ascii="Arial" w:hAnsi="Arial" w:cs="Arial"/>
          <w:bCs/>
          <w:sz w:val="22"/>
          <w:szCs w:val="22"/>
          <w:lang w:val="es-ES_tradnl"/>
        </w:rPr>
        <w:t>…</w:t>
      </w:r>
      <w:r w:rsidR="00261EB9"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</w:t>
      </w:r>
      <w:proofErr w:type="gramStart"/>
      <w:r w:rsidR="00261EB9" w:rsidRPr="004669FD">
        <w:rPr>
          <w:rFonts w:ascii="Arial" w:hAnsi="Arial" w:cs="Arial"/>
          <w:bCs/>
          <w:sz w:val="22"/>
          <w:szCs w:val="22"/>
          <w:lang w:val="es-ES_tradnl"/>
        </w:rPr>
        <w:t>…….</w:t>
      </w:r>
      <w:proofErr w:type="gramEnd"/>
      <w:r w:rsidR="00261EB9" w:rsidRPr="004669FD">
        <w:rPr>
          <w:rFonts w:ascii="Arial" w:hAnsi="Arial" w:cs="Arial"/>
          <w:bCs/>
          <w:sz w:val="22"/>
          <w:szCs w:val="22"/>
          <w:lang w:val="es-ES_tradnl"/>
        </w:rPr>
        <w:t>.……….6</w:t>
      </w:r>
    </w:p>
    <w:p w14:paraId="210C0554" w14:textId="77777777" w:rsidR="0098200F" w:rsidRPr="004669FD" w:rsidRDefault="0098200F" w:rsidP="0098200F">
      <w:pPr>
        <w:spacing w:after="120" w:line="360" w:lineRule="auto"/>
        <w:rPr>
          <w:rFonts w:ascii="Arial" w:hAnsi="Arial" w:cs="Arial"/>
          <w:bCs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t xml:space="preserve">Anexo </w:t>
      </w:r>
      <w:r>
        <w:rPr>
          <w:rFonts w:ascii="Arial" w:hAnsi="Arial" w:cs="Arial"/>
          <w:sz w:val="22"/>
          <w:szCs w:val="22"/>
          <w:lang w:val="es-ES_tradnl"/>
        </w:rPr>
        <w:t>3</w:t>
      </w:r>
      <w:r w:rsidR="00BB3D6D">
        <w:rPr>
          <w:rFonts w:ascii="Arial" w:hAnsi="Arial" w:cs="Arial"/>
          <w:sz w:val="22"/>
          <w:szCs w:val="22"/>
          <w:lang w:val="es-ES_tradnl"/>
        </w:rPr>
        <w:t>. Título del</w:t>
      </w:r>
      <w:r w:rsidRPr="004669FD">
        <w:rPr>
          <w:rFonts w:ascii="Arial" w:hAnsi="Arial" w:cs="Arial"/>
          <w:sz w:val="22"/>
          <w:szCs w:val="22"/>
          <w:lang w:val="es-ES_tradnl"/>
        </w:rPr>
        <w:t xml:space="preserve"> anexo </w:t>
      </w:r>
      <w:r>
        <w:rPr>
          <w:rFonts w:ascii="Arial" w:hAnsi="Arial" w:cs="Arial"/>
          <w:sz w:val="22"/>
          <w:szCs w:val="22"/>
          <w:lang w:val="es-ES_tradnl"/>
        </w:rPr>
        <w:t>3</w:t>
      </w:r>
      <w:r w:rsidR="00BB3D6D">
        <w:rPr>
          <w:rFonts w:ascii="Arial" w:hAnsi="Arial" w:cs="Arial"/>
          <w:sz w:val="22"/>
          <w:szCs w:val="22"/>
          <w:lang w:val="es-ES_tradnl"/>
        </w:rPr>
        <w:t>…</w:t>
      </w:r>
      <w:r w:rsidRPr="004669FD">
        <w:rPr>
          <w:rFonts w:ascii="Arial" w:hAnsi="Arial" w:cs="Arial"/>
          <w:bCs/>
          <w:sz w:val="22"/>
          <w:szCs w:val="22"/>
          <w:lang w:val="es-ES_tradnl"/>
        </w:rPr>
        <w:t>…………………………………………………</w:t>
      </w:r>
      <w:proofErr w:type="gramStart"/>
      <w:r w:rsidRPr="004669FD">
        <w:rPr>
          <w:rFonts w:ascii="Arial" w:hAnsi="Arial" w:cs="Arial"/>
          <w:bCs/>
          <w:sz w:val="22"/>
          <w:szCs w:val="22"/>
          <w:lang w:val="es-ES_tradnl"/>
        </w:rPr>
        <w:t>…….</w:t>
      </w:r>
      <w:proofErr w:type="gramEnd"/>
      <w:r w:rsidRPr="004669FD">
        <w:rPr>
          <w:rFonts w:ascii="Arial" w:hAnsi="Arial" w:cs="Arial"/>
          <w:bCs/>
          <w:sz w:val="22"/>
          <w:szCs w:val="22"/>
          <w:lang w:val="es-ES_tradnl"/>
        </w:rPr>
        <w:t>.……….6</w:t>
      </w:r>
    </w:p>
    <w:p w14:paraId="65353DFB" w14:textId="77777777" w:rsidR="0098200F" w:rsidRPr="004669FD" w:rsidRDefault="0098200F" w:rsidP="00261EB9">
      <w:pPr>
        <w:spacing w:after="120" w:line="360" w:lineRule="auto"/>
        <w:rPr>
          <w:rFonts w:ascii="Arial" w:hAnsi="Arial" w:cs="Arial"/>
          <w:bCs/>
          <w:sz w:val="22"/>
          <w:szCs w:val="22"/>
          <w:lang w:val="es-ES_tradnl"/>
        </w:rPr>
      </w:pPr>
    </w:p>
    <w:p w14:paraId="4697B78D" w14:textId="77777777" w:rsidR="00C24EB4" w:rsidRPr="004669FD" w:rsidRDefault="00C24EB4" w:rsidP="00C15622">
      <w:pPr>
        <w:spacing w:after="120"/>
        <w:rPr>
          <w:rFonts w:ascii="Arial" w:hAnsi="Arial" w:cs="Arial"/>
          <w:sz w:val="22"/>
          <w:szCs w:val="22"/>
          <w:lang w:val="es-ES_tradnl"/>
        </w:rPr>
      </w:pPr>
    </w:p>
    <w:p w14:paraId="45696F3E" w14:textId="77777777" w:rsidR="00261EB9" w:rsidRPr="004669FD" w:rsidRDefault="00261EB9" w:rsidP="00C15622">
      <w:pPr>
        <w:spacing w:after="120"/>
        <w:rPr>
          <w:rFonts w:ascii="Arial" w:hAnsi="Arial" w:cs="Arial"/>
          <w:sz w:val="22"/>
          <w:szCs w:val="22"/>
          <w:lang w:val="es-ES_tradnl"/>
        </w:rPr>
      </w:pPr>
    </w:p>
    <w:p w14:paraId="78DD8140" w14:textId="77777777" w:rsidR="00261EB9" w:rsidRPr="004669FD" w:rsidRDefault="00261EB9" w:rsidP="00C15622">
      <w:pPr>
        <w:spacing w:after="120"/>
        <w:rPr>
          <w:rFonts w:ascii="Arial" w:hAnsi="Arial" w:cs="Arial"/>
          <w:sz w:val="22"/>
          <w:szCs w:val="22"/>
          <w:lang w:val="es-ES_tradnl"/>
        </w:rPr>
      </w:pPr>
    </w:p>
    <w:p w14:paraId="64B46B62" w14:textId="77777777" w:rsidR="00261EB9" w:rsidRPr="004669FD" w:rsidRDefault="00261EB9">
      <w:pPr>
        <w:rPr>
          <w:rFonts w:ascii="Arial" w:hAnsi="Arial" w:cs="Arial"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br w:type="page"/>
      </w:r>
    </w:p>
    <w:p w14:paraId="7888879C" w14:textId="77777777" w:rsidR="006C3FBE" w:rsidRPr="004669FD" w:rsidRDefault="006C3FBE" w:rsidP="006C3FBE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sz w:val="22"/>
          <w:szCs w:val="22"/>
          <w:lang w:val="es-ES_tradnl"/>
        </w:rPr>
        <w:lastRenderedPageBreak/>
        <w:t>RESUMEN</w:t>
      </w:r>
    </w:p>
    <w:p w14:paraId="28C752ED" w14:textId="77777777" w:rsidR="006C3FBE" w:rsidRPr="004669FD" w:rsidRDefault="006C3FBE" w:rsidP="006C3FBE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14:paraId="01C50D44" w14:textId="77777777" w:rsidR="006C3FBE" w:rsidRPr="004669FD" w:rsidRDefault="006C3FBE" w:rsidP="006C3FBE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7F9AA1E5" w14:textId="77777777" w:rsidR="006C3FBE" w:rsidRPr="004669FD" w:rsidRDefault="006C3FBE" w:rsidP="006C3FBE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6A41D73C" w14:textId="56C76DF1" w:rsidR="00C312B1" w:rsidRPr="004669FD" w:rsidRDefault="00C312B1" w:rsidP="00C312B1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t xml:space="preserve">El </w:t>
      </w:r>
      <w:r w:rsidR="004C2F19" w:rsidRPr="004C2F19">
        <w:rPr>
          <w:rFonts w:ascii="Arial" w:hAnsi="Arial" w:cs="Arial"/>
          <w:sz w:val="22"/>
          <w:szCs w:val="22"/>
          <w:lang w:val="es-ES_tradnl"/>
        </w:rPr>
        <w:t>resumen es una síntesis clara y concisa de la investigación, que permite al lector conocer su contexto, metodología, principales resultados y conclusiones. Se escribe en un solo párrafo, sin sangría, con una extensión de 100 a 300 palabras</w:t>
      </w: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.</w:t>
      </w:r>
      <w:r w:rsidR="00D5225F" w:rsidRPr="00D5225F">
        <w:rPr>
          <w:rFonts w:ascii="Arial" w:hAnsi="Arial" w:cs="Arial"/>
          <w:noProof/>
          <w:color w:val="990000"/>
          <w:sz w:val="22"/>
          <w:szCs w:val="22"/>
        </w:rPr>
        <w:t xml:space="preserve"> </w:t>
      </w:r>
    </w:p>
    <w:p w14:paraId="7AEB121A" w14:textId="77777777" w:rsidR="00C312B1" w:rsidRPr="004669FD" w:rsidRDefault="00C312B1" w:rsidP="00C312B1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27227292" w14:textId="7128DFEE" w:rsidR="00C312B1" w:rsidRPr="004669FD" w:rsidRDefault="00C312B1" w:rsidP="00233871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sz w:val="22"/>
          <w:szCs w:val="22"/>
          <w:lang w:val="es-ES_tradnl"/>
        </w:rPr>
        <w:t>Palabras clave</w:t>
      </w:r>
      <w:r w:rsidR="00774660" w:rsidRPr="004669FD">
        <w:rPr>
          <w:rFonts w:ascii="Arial" w:hAnsi="Arial" w:cs="Arial"/>
          <w:b/>
          <w:sz w:val="22"/>
          <w:szCs w:val="22"/>
          <w:lang w:val="es-ES_tradnl"/>
        </w:rPr>
        <w:t xml:space="preserve">: </w:t>
      </w:r>
      <w:r w:rsidR="004C2F19" w:rsidRPr="004C2F19">
        <w:rPr>
          <w:rFonts w:ascii="Arial" w:hAnsi="Arial" w:cs="Arial"/>
          <w:sz w:val="22"/>
          <w:szCs w:val="22"/>
          <w:lang w:val="es-ES_tradnl"/>
        </w:rPr>
        <w:t>consigne de tres a cinco palabras o frases cortas (lexemas) relacionadas con los aspectos centrales de la investigación. Sepárelas mediante punto y coma (;)</w:t>
      </w:r>
      <w:r w:rsidR="00905136">
        <w:rPr>
          <w:rFonts w:ascii="Arial" w:hAnsi="Arial" w:cs="Arial"/>
          <w:sz w:val="22"/>
          <w:szCs w:val="22"/>
          <w:lang w:val="es-ES_tradnl"/>
        </w:rPr>
        <w:t>.</w:t>
      </w:r>
      <w:r w:rsidR="00774660" w:rsidRPr="004669FD">
        <w:rPr>
          <w:rFonts w:ascii="Arial" w:hAnsi="Arial" w:cs="Arial"/>
          <w:sz w:val="22"/>
          <w:szCs w:val="22"/>
          <w:lang w:val="es-ES_tradnl"/>
        </w:rPr>
        <w:t xml:space="preserve">  </w:t>
      </w:r>
    </w:p>
    <w:p w14:paraId="6F922015" w14:textId="77777777" w:rsidR="00C312B1" w:rsidRPr="004669FD" w:rsidRDefault="00C312B1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3E5A5B0" w14:textId="77777777" w:rsidR="00C312B1" w:rsidRPr="004669FD" w:rsidRDefault="00C312B1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C1225AF" w14:textId="77777777" w:rsidR="005C6635" w:rsidRPr="004669FD" w:rsidRDefault="005C6635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F3C6EC2" w14:textId="77777777" w:rsidR="005C6635" w:rsidRPr="004669FD" w:rsidRDefault="005C6635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C71ED8E" w14:textId="77777777" w:rsidR="005C6635" w:rsidRPr="004669FD" w:rsidRDefault="005C6635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9B33BB4" w14:textId="77777777" w:rsidR="005C6635" w:rsidRPr="004669FD" w:rsidRDefault="005C6635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C061713" w14:textId="77777777" w:rsidR="005C6635" w:rsidRPr="004669FD" w:rsidRDefault="005C6635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0AFED98" w14:textId="77777777" w:rsidR="00957C98" w:rsidRPr="004669FD" w:rsidRDefault="00957C98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83ADB2D" w14:textId="77777777" w:rsidR="00957C98" w:rsidRPr="004669FD" w:rsidRDefault="00957C98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br/>
      </w:r>
    </w:p>
    <w:p w14:paraId="64F729F5" w14:textId="77777777" w:rsidR="00957C98" w:rsidRPr="004669FD" w:rsidRDefault="00957C98">
      <w:pPr>
        <w:rPr>
          <w:rFonts w:ascii="Arial" w:hAnsi="Arial" w:cs="Arial"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br w:type="page"/>
      </w:r>
    </w:p>
    <w:p w14:paraId="79118952" w14:textId="77777777" w:rsidR="00957C98" w:rsidRPr="004669FD" w:rsidRDefault="00957C98" w:rsidP="00957C98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sz w:val="22"/>
          <w:szCs w:val="22"/>
          <w:lang w:val="es-ES_tradnl"/>
        </w:rPr>
        <w:lastRenderedPageBreak/>
        <w:t>ABSTRACT</w:t>
      </w:r>
    </w:p>
    <w:p w14:paraId="30CE0F84" w14:textId="77777777" w:rsidR="00957C98" w:rsidRPr="004669FD" w:rsidRDefault="00957C98" w:rsidP="00957C98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14:paraId="6C361730" w14:textId="77777777" w:rsidR="00957C98" w:rsidRPr="004669FD" w:rsidRDefault="00957C98" w:rsidP="00957C98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72247D47" w14:textId="77777777" w:rsidR="00957C98" w:rsidRPr="004669FD" w:rsidRDefault="00957C98" w:rsidP="00957C98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7CE6FBE9" w14:textId="0E4D6E31" w:rsidR="00957C98" w:rsidRPr="004669FD" w:rsidRDefault="004C2F19" w:rsidP="00233871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The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abstract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is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a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clear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and concise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synthesis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of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the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research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that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allows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the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reader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to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understand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its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context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,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methodology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,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main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results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, and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conclusions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.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It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should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be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written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as a single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paragraph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,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without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indentation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, and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should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be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between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100 and 300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words</w:t>
      </w:r>
      <w:proofErr w:type="spellEnd"/>
      <w:r w:rsidRPr="004C2F19">
        <w:rPr>
          <w:rFonts w:ascii="Arial" w:hAnsi="Arial" w:cs="Arial"/>
          <w:sz w:val="22"/>
          <w:szCs w:val="22"/>
          <w:lang w:val="es-ES_tradnl"/>
        </w:rPr>
        <w:t xml:space="preserve"> in </w:t>
      </w:r>
      <w:proofErr w:type="spellStart"/>
      <w:r w:rsidRPr="004C2F19">
        <w:rPr>
          <w:rFonts w:ascii="Arial" w:hAnsi="Arial" w:cs="Arial"/>
          <w:sz w:val="22"/>
          <w:szCs w:val="22"/>
          <w:lang w:val="es-ES_tradnl"/>
        </w:rPr>
        <w:t>length</w:t>
      </w:r>
      <w:proofErr w:type="spellEnd"/>
      <w:r w:rsidR="00957C98" w:rsidRPr="004669FD">
        <w:rPr>
          <w:rFonts w:ascii="Arial" w:hAnsi="Arial" w:cs="Arial"/>
          <w:sz w:val="22"/>
          <w:szCs w:val="22"/>
          <w:lang w:val="es-ES_tradnl"/>
        </w:rPr>
        <w:t>.</w:t>
      </w:r>
    </w:p>
    <w:p w14:paraId="445B01DF" w14:textId="77777777" w:rsidR="00957C98" w:rsidRPr="004669FD" w:rsidRDefault="00957C98" w:rsidP="00233871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726394F6" w14:textId="4AED32BF" w:rsidR="00957C98" w:rsidRPr="004669FD" w:rsidRDefault="00957C98" w:rsidP="00233871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proofErr w:type="spellStart"/>
      <w:r w:rsidRPr="004669FD">
        <w:rPr>
          <w:rFonts w:ascii="Arial" w:hAnsi="Arial" w:cs="Arial"/>
          <w:b/>
          <w:sz w:val="22"/>
          <w:szCs w:val="22"/>
          <w:lang w:val="es-ES_tradnl"/>
        </w:rPr>
        <w:t>Keywords</w:t>
      </w:r>
      <w:proofErr w:type="spellEnd"/>
      <w:r w:rsidRPr="004669FD">
        <w:rPr>
          <w:rFonts w:ascii="Arial" w:hAnsi="Arial" w:cs="Arial"/>
          <w:b/>
          <w:sz w:val="22"/>
          <w:szCs w:val="22"/>
          <w:lang w:val="es-ES_tradnl"/>
        </w:rPr>
        <w:t xml:space="preserve">: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provide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three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to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five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words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or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short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phrases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(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lexemes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)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related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to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the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central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aspects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of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the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research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.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Separate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them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with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 w:rsidR="004C2F19" w:rsidRPr="004C2F19">
        <w:rPr>
          <w:rFonts w:ascii="Arial" w:hAnsi="Arial" w:cs="Arial"/>
          <w:sz w:val="22"/>
          <w:szCs w:val="22"/>
          <w:lang w:val="es-ES_tradnl"/>
        </w:rPr>
        <w:t>semicolons</w:t>
      </w:r>
      <w:proofErr w:type="spellEnd"/>
      <w:r w:rsidR="004C2F19" w:rsidRPr="004C2F19">
        <w:rPr>
          <w:rFonts w:ascii="Arial" w:hAnsi="Arial" w:cs="Arial"/>
          <w:sz w:val="22"/>
          <w:szCs w:val="22"/>
          <w:lang w:val="es-ES_tradnl"/>
        </w:rPr>
        <w:t xml:space="preserve"> (;).</w:t>
      </w:r>
      <w:r w:rsidRPr="004669FD">
        <w:rPr>
          <w:rFonts w:ascii="Arial" w:hAnsi="Arial" w:cs="Arial"/>
          <w:sz w:val="22"/>
          <w:szCs w:val="22"/>
          <w:lang w:val="es-ES_tradnl"/>
        </w:rPr>
        <w:t xml:space="preserve">  </w:t>
      </w:r>
    </w:p>
    <w:p w14:paraId="7156901C" w14:textId="77777777" w:rsidR="00957C98" w:rsidRPr="004669FD" w:rsidRDefault="00957C98" w:rsidP="00957C98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0E36DFF" w14:textId="77777777" w:rsidR="00957C98" w:rsidRPr="004669FD" w:rsidRDefault="00957C98" w:rsidP="00957C98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FFF91CC" w14:textId="77777777" w:rsidR="00957C98" w:rsidRPr="004669FD" w:rsidRDefault="00957C98" w:rsidP="00957C98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A8927DD" w14:textId="77777777" w:rsidR="00957C98" w:rsidRPr="004669FD" w:rsidRDefault="00957C98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ACAFA37" w14:textId="77777777" w:rsidR="005C6635" w:rsidRPr="004669FD" w:rsidRDefault="005C6635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7EDDAE8" w14:textId="77777777" w:rsidR="005C6635" w:rsidRPr="004669FD" w:rsidRDefault="005C6635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AF3E8B2" w14:textId="77777777" w:rsidR="00957C98" w:rsidRPr="004669FD" w:rsidRDefault="00957C98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A32DC96" w14:textId="77777777" w:rsidR="00957C98" w:rsidRPr="004669FD" w:rsidRDefault="00957C98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C45644D" w14:textId="77777777" w:rsidR="00957C98" w:rsidRPr="004669FD" w:rsidRDefault="00957C98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D25908C" w14:textId="77777777" w:rsidR="00ED7E3F" w:rsidRDefault="00957C98">
      <w:pPr>
        <w:rPr>
          <w:rFonts w:ascii="Arial" w:hAnsi="Arial" w:cs="Arial"/>
          <w:sz w:val="22"/>
          <w:szCs w:val="22"/>
          <w:lang w:val="es-ES_tradnl"/>
        </w:rPr>
        <w:sectPr w:rsidR="00ED7E3F" w:rsidSect="00ED7E3F">
          <w:headerReference w:type="first" r:id="rId11"/>
          <w:pgSz w:w="11906" w:h="16838"/>
          <w:pgMar w:top="1440" w:right="1416" w:bottom="1440" w:left="1985" w:header="720" w:footer="720" w:gutter="0"/>
          <w:pgNumType w:fmt="lowerRoman" w:start="2"/>
          <w:cols w:space="720"/>
          <w:titlePg/>
          <w:docGrid w:linePitch="326"/>
        </w:sectPr>
      </w:pPr>
      <w:r w:rsidRPr="004669FD">
        <w:rPr>
          <w:rFonts w:ascii="Arial" w:hAnsi="Arial" w:cs="Arial"/>
          <w:sz w:val="22"/>
          <w:szCs w:val="22"/>
          <w:lang w:val="es-ES_tradnl"/>
        </w:rPr>
        <w:br w:type="page"/>
      </w:r>
    </w:p>
    <w:p w14:paraId="05273C01" w14:textId="77777777" w:rsidR="00957C98" w:rsidRPr="004669FD" w:rsidRDefault="00957C98">
      <w:pPr>
        <w:rPr>
          <w:rFonts w:ascii="Arial" w:hAnsi="Arial" w:cs="Arial"/>
          <w:sz w:val="22"/>
          <w:szCs w:val="22"/>
          <w:lang w:val="es-ES_tradnl"/>
        </w:rPr>
      </w:pPr>
    </w:p>
    <w:p w14:paraId="4D35B07A" w14:textId="77777777" w:rsidR="00C312B1" w:rsidRPr="004669FD" w:rsidRDefault="00957C98" w:rsidP="00957C98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sz w:val="22"/>
          <w:szCs w:val="22"/>
          <w:lang w:val="es-ES_tradnl"/>
        </w:rPr>
        <w:t>INTRODUCCIÓN</w:t>
      </w:r>
    </w:p>
    <w:p w14:paraId="1FC0286A" w14:textId="77777777" w:rsidR="00D21980" w:rsidRPr="004669FD" w:rsidRDefault="00D21980" w:rsidP="009A420C">
      <w:pPr>
        <w:spacing w:line="48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29DB3A29" w14:textId="77777777" w:rsidR="00957C98" w:rsidRPr="004669FD" w:rsidRDefault="00957C98" w:rsidP="009A420C">
      <w:pPr>
        <w:spacing w:line="48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5A52ED97" w14:textId="77777777" w:rsidR="009A420C" w:rsidRPr="004669FD" w:rsidRDefault="009A420C" w:rsidP="009A420C">
      <w:pPr>
        <w:spacing w:after="120" w:line="360" w:lineRule="auto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Primer párrafo. Este texto muestra sobre cómo usar la sangría al comienzo del primer párrafo.</w:t>
      </w:r>
      <w:r w:rsidRPr="004669FD">
        <w:rPr>
          <w:rFonts w:ascii="Arial" w:hAnsi="Arial" w:cs="Arial"/>
          <w:b/>
          <w:noProof/>
          <w:sz w:val="22"/>
          <w:szCs w:val="22"/>
          <w:lang w:val="es-ES_tradnl"/>
        </w:rPr>
        <w:t xml:space="preserve"> </w:t>
      </w:r>
    </w:p>
    <w:p w14:paraId="3A71AAA0" w14:textId="77777777" w:rsidR="009A420C" w:rsidRPr="004669FD" w:rsidRDefault="009A420C" w:rsidP="009A420C">
      <w:pPr>
        <w:spacing w:after="120"/>
        <w:ind w:firstLine="709"/>
        <w:jc w:val="both"/>
        <w:rPr>
          <w:rFonts w:ascii="Arial" w:hAnsi="Arial" w:cs="Arial"/>
          <w:b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Segundo párrafo. Este texto muestra sobre cómo usar la sangría a partir del segundo párrafo.</w:t>
      </w:r>
    </w:p>
    <w:p w14:paraId="35AB7DC3" w14:textId="77777777" w:rsidR="009A420C" w:rsidRPr="004669FD" w:rsidRDefault="009A420C" w:rsidP="00C05557">
      <w:pPr>
        <w:spacing w:after="120"/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p w14:paraId="0F04802E" w14:textId="77777777" w:rsidR="009A420C" w:rsidRPr="004669FD" w:rsidRDefault="009A420C" w:rsidP="00C05557">
      <w:pPr>
        <w:spacing w:after="120"/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p w14:paraId="3AB60C20" w14:textId="77777777" w:rsidR="00D21980" w:rsidRPr="004669FD" w:rsidRDefault="00D21980" w:rsidP="00C0555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4FBEFEE" w14:textId="77777777" w:rsidR="00902819" w:rsidRPr="004669FD" w:rsidRDefault="00902819" w:rsidP="00235594">
      <w:pPr>
        <w:rPr>
          <w:rFonts w:ascii="Arial" w:hAnsi="Arial" w:cs="Arial"/>
          <w:b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sz w:val="22"/>
          <w:szCs w:val="22"/>
          <w:lang w:val="es-ES_tradnl"/>
        </w:rPr>
        <w:br w:type="page"/>
      </w:r>
    </w:p>
    <w:p w14:paraId="0030622B" w14:textId="77777777" w:rsidR="005D51BB" w:rsidRPr="004669FD" w:rsidRDefault="009A420C" w:rsidP="005D51BB">
      <w:pPr>
        <w:spacing w:line="360" w:lineRule="auto"/>
        <w:jc w:val="center"/>
        <w:rPr>
          <w:rFonts w:ascii="Arial" w:hAnsi="Arial" w:cs="Arial"/>
          <w:b/>
          <w:sz w:val="22"/>
          <w:lang w:val="es-ES_tradnl"/>
        </w:rPr>
      </w:pPr>
      <w:bookmarkStart w:id="19" w:name="h.3znysh7" w:colFirst="0" w:colLast="0"/>
      <w:bookmarkEnd w:id="19"/>
      <w:r w:rsidRPr="004669FD">
        <w:rPr>
          <w:rFonts w:ascii="Arial" w:hAnsi="Arial" w:cs="Arial"/>
          <w:b/>
          <w:sz w:val="22"/>
          <w:lang w:val="es-ES_tradnl"/>
        </w:rPr>
        <w:lastRenderedPageBreak/>
        <w:t xml:space="preserve">CAPÍTULO </w:t>
      </w:r>
      <w:r w:rsidR="005D51BB" w:rsidRPr="004669FD">
        <w:rPr>
          <w:rFonts w:ascii="Arial" w:hAnsi="Arial" w:cs="Arial"/>
          <w:b/>
          <w:sz w:val="22"/>
          <w:lang w:val="es-ES_tradnl"/>
        </w:rPr>
        <w:t>I</w:t>
      </w:r>
      <w:r w:rsidRPr="004669FD">
        <w:rPr>
          <w:rFonts w:ascii="Arial" w:hAnsi="Arial" w:cs="Arial"/>
          <w:b/>
          <w:sz w:val="22"/>
          <w:lang w:val="es-ES_tradnl"/>
        </w:rPr>
        <w:t>:</w:t>
      </w:r>
      <w:r w:rsidR="005D51BB" w:rsidRPr="004669FD">
        <w:rPr>
          <w:rFonts w:ascii="Arial" w:hAnsi="Arial" w:cs="Arial"/>
          <w:b/>
          <w:sz w:val="22"/>
          <w:lang w:val="es-ES_tradnl"/>
        </w:rPr>
        <w:t xml:space="preserve"> EL PROBLEMA DE </w:t>
      </w:r>
      <w:r w:rsidR="005832DB" w:rsidRPr="004669FD">
        <w:rPr>
          <w:rFonts w:ascii="Arial" w:hAnsi="Arial" w:cs="Arial"/>
          <w:b/>
          <w:sz w:val="22"/>
          <w:lang w:val="es-ES_tradnl"/>
        </w:rPr>
        <w:t>INVESTIGACIÓN</w:t>
      </w:r>
    </w:p>
    <w:p w14:paraId="5B32C3E4" w14:textId="77777777" w:rsidR="005D51BB" w:rsidRPr="004669FD" w:rsidRDefault="005D51BB" w:rsidP="005D51BB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4591EB7A" w14:textId="77777777" w:rsidR="00D21980" w:rsidRPr="004669FD" w:rsidRDefault="00D21980" w:rsidP="00D2198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0A0393E5" w14:textId="77777777" w:rsidR="005D51BB" w:rsidRPr="004669FD" w:rsidRDefault="00D21980" w:rsidP="006673E0">
      <w:pPr>
        <w:spacing w:after="120" w:line="360" w:lineRule="auto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 xml:space="preserve">Primer párrafo. </w:t>
      </w:r>
      <w:r w:rsidR="008A002E" w:rsidRPr="004669FD">
        <w:rPr>
          <w:rFonts w:ascii="Arial" w:hAnsi="Arial" w:cs="Arial"/>
          <w:color w:val="auto"/>
          <w:sz w:val="22"/>
          <w:szCs w:val="22"/>
          <w:lang w:val="es-ES_tradnl"/>
        </w:rPr>
        <w:t xml:space="preserve">Este </w:t>
      </w: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texto muestra sobre cómo usar la sangría al comienzo de</w:t>
      </w:r>
      <w:r w:rsidR="008A002E" w:rsidRPr="004669FD">
        <w:rPr>
          <w:rFonts w:ascii="Arial" w:hAnsi="Arial" w:cs="Arial"/>
          <w:color w:val="auto"/>
          <w:sz w:val="22"/>
          <w:szCs w:val="22"/>
          <w:lang w:val="es-ES_tradnl"/>
        </w:rPr>
        <w:t>l</w:t>
      </w: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 xml:space="preserve"> </w:t>
      </w:r>
      <w:r w:rsidR="008A002E" w:rsidRPr="004669FD">
        <w:rPr>
          <w:rFonts w:ascii="Arial" w:hAnsi="Arial" w:cs="Arial"/>
          <w:color w:val="auto"/>
          <w:sz w:val="22"/>
          <w:szCs w:val="22"/>
          <w:lang w:val="es-ES_tradnl"/>
        </w:rPr>
        <w:t>primer</w:t>
      </w: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 xml:space="preserve"> párrafo</w:t>
      </w:r>
      <w:r w:rsidR="008A002E" w:rsidRPr="004669FD">
        <w:rPr>
          <w:rFonts w:ascii="Arial" w:hAnsi="Arial" w:cs="Arial"/>
          <w:color w:val="auto"/>
          <w:sz w:val="22"/>
          <w:szCs w:val="22"/>
          <w:lang w:val="es-ES_tradnl"/>
        </w:rPr>
        <w:t>.</w:t>
      </w:r>
      <w:r w:rsidR="004B5F7F" w:rsidRPr="004B5F7F">
        <w:rPr>
          <w:rFonts w:ascii="Arial" w:hAnsi="Arial" w:cs="Arial"/>
          <w:noProof/>
          <w:color w:val="990000"/>
          <w:sz w:val="22"/>
          <w:szCs w:val="22"/>
        </w:rPr>
        <w:t xml:space="preserve"> </w:t>
      </w:r>
    </w:p>
    <w:p w14:paraId="464D733C" w14:textId="77777777" w:rsidR="008A002E" w:rsidRPr="004669FD" w:rsidRDefault="008A002E" w:rsidP="006673E0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Segundo párrafo. Este texto muestra sobre cómo usar la sangría a partir del segundo párrafo.</w:t>
      </w:r>
    </w:p>
    <w:p w14:paraId="244AA3BC" w14:textId="77777777" w:rsidR="005A3F2B" w:rsidRPr="004669FD" w:rsidRDefault="005A3F2B" w:rsidP="00B3613A">
      <w:pPr>
        <w:spacing w:after="120"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5E781C17" w14:textId="77777777" w:rsidR="009B75C2" w:rsidRPr="004669FD" w:rsidRDefault="009B75C2" w:rsidP="009B75C2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1.1. Descripción del problema</w:t>
      </w:r>
    </w:p>
    <w:p w14:paraId="40DA926B" w14:textId="77777777" w:rsidR="009B75C2" w:rsidRPr="004669FD" w:rsidRDefault="009B75C2" w:rsidP="00233871">
      <w:pPr>
        <w:spacing w:after="120" w:line="360" w:lineRule="auto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Primer párrafo. Este texto muestra sobre cómo usar la sangría al comienzo del primer párrafo.</w:t>
      </w:r>
    </w:p>
    <w:p w14:paraId="1C2FFA93" w14:textId="77777777" w:rsidR="009B75C2" w:rsidRPr="004669FD" w:rsidRDefault="009B75C2" w:rsidP="00233871">
      <w:pPr>
        <w:spacing w:after="120"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Segundo párrafo. Este texto muestra sobre cómo usar la sangría al iniciar el párrafo</w:t>
      </w:r>
    </w:p>
    <w:p w14:paraId="77AC9BDC" w14:textId="77777777" w:rsidR="009B75C2" w:rsidRPr="004669FD" w:rsidRDefault="009B75C2" w:rsidP="0023387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Tercer párrafo. Este texto muestra sobre cómo usar la sangría al iniciar el párrafo.</w:t>
      </w:r>
    </w:p>
    <w:p w14:paraId="33E44B8C" w14:textId="77777777" w:rsidR="009B75C2" w:rsidRPr="004669FD" w:rsidRDefault="009B75C2" w:rsidP="00233871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583300D1" w14:textId="77777777" w:rsidR="005D51BB" w:rsidRPr="004669FD" w:rsidRDefault="00E54330" w:rsidP="0023387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1</w:t>
      </w:r>
      <w:r w:rsidR="005D51BB" w:rsidRPr="004669FD">
        <w:rPr>
          <w:rFonts w:ascii="Arial" w:hAnsi="Arial" w:cs="Arial"/>
          <w:b/>
          <w:sz w:val="22"/>
          <w:lang w:val="es-ES_tradnl"/>
        </w:rPr>
        <w:t>.2. Formulación del problema</w:t>
      </w:r>
    </w:p>
    <w:p w14:paraId="37B32C4A" w14:textId="77777777" w:rsidR="001E710C" w:rsidRPr="004669FD" w:rsidRDefault="001E710C" w:rsidP="00233871">
      <w:pPr>
        <w:spacing w:after="120" w:line="360" w:lineRule="auto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Primer párrafo. Este texto muestra sobre cómo usar la sangría al comienzo del primer párrafo.</w:t>
      </w:r>
    </w:p>
    <w:p w14:paraId="6FB6EEF8" w14:textId="77777777" w:rsidR="001E710C" w:rsidRPr="004669FD" w:rsidRDefault="001E710C" w:rsidP="00233871">
      <w:pPr>
        <w:spacing w:after="120"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Segundo párrafo. Este texto muestra sobre cómo usar la sangría al iniciar el párrafo</w:t>
      </w:r>
    </w:p>
    <w:p w14:paraId="57FA82FF" w14:textId="77777777" w:rsidR="001E710C" w:rsidRDefault="001E710C" w:rsidP="0023387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Tercer párrafo. Este texto muestra sobre cómo usar la sangría al iniciar el párrafo.</w:t>
      </w:r>
    </w:p>
    <w:p w14:paraId="408067D9" w14:textId="77777777" w:rsidR="00C97226" w:rsidRPr="004669FD" w:rsidRDefault="00C97226" w:rsidP="0023387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>
        <w:rPr>
          <w:rFonts w:ascii="Arial" w:hAnsi="Arial" w:cs="Arial"/>
          <w:color w:val="auto"/>
          <w:sz w:val="22"/>
          <w:szCs w:val="22"/>
          <w:lang w:val="es-ES_tradnl"/>
        </w:rPr>
        <w:t xml:space="preserve">Cuarto </w:t>
      </w:r>
      <w:r w:rsidRPr="00C97226">
        <w:rPr>
          <w:rFonts w:ascii="Arial" w:hAnsi="Arial" w:cs="Arial"/>
          <w:color w:val="auto"/>
          <w:sz w:val="22"/>
          <w:szCs w:val="22"/>
          <w:lang w:val="es-ES_tradnl"/>
        </w:rPr>
        <w:t>párrafo. Este texto muestra sobre cómo usar la sangría al iniciar el párrafo.</w:t>
      </w:r>
    </w:p>
    <w:p w14:paraId="191CC94D" w14:textId="77777777" w:rsidR="001E710C" w:rsidRPr="004669FD" w:rsidRDefault="001E710C" w:rsidP="00233871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00633DCF" w14:textId="77777777" w:rsidR="005D51BB" w:rsidRPr="004669FD" w:rsidRDefault="00E54330" w:rsidP="0023387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1</w:t>
      </w:r>
      <w:r w:rsidR="001E710C" w:rsidRPr="004669FD">
        <w:rPr>
          <w:rFonts w:ascii="Arial" w:hAnsi="Arial" w:cs="Arial"/>
          <w:b/>
          <w:sz w:val="22"/>
          <w:lang w:val="es-ES_tradnl"/>
        </w:rPr>
        <w:t>.2.1. Problema general</w:t>
      </w:r>
    </w:p>
    <w:p w14:paraId="7A46CF77" w14:textId="77777777" w:rsidR="001E710C" w:rsidRPr="004669FD" w:rsidRDefault="001E710C" w:rsidP="00233871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Primer párrafo. Este texto muestra sobre cómo usar la sangría al comienzo del primer párrafo.</w:t>
      </w:r>
    </w:p>
    <w:p w14:paraId="0991FAF3" w14:textId="77777777" w:rsidR="002B545D" w:rsidRPr="004669FD" w:rsidRDefault="002B545D" w:rsidP="00233871">
      <w:pPr>
        <w:spacing w:after="120"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405501BC" w14:textId="77777777" w:rsidR="001E710C" w:rsidRPr="004669FD" w:rsidRDefault="00E54330" w:rsidP="0023387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1</w:t>
      </w:r>
      <w:r w:rsidR="001E710C" w:rsidRPr="004669FD">
        <w:rPr>
          <w:rFonts w:ascii="Arial" w:hAnsi="Arial" w:cs="Arial"/>
          <w:b/>
          <w:sz w:val="22"/>
          <w:lang w:val="es-ES_tradnl"/>
        </w:rPr>
        <w:t xml:space="preserve">.2.2. Problemas específicos </w:t>
      </w:r>
    </w:p>
    <w:p w14:paraId="183071C0" w14:textId="77777777" w:rsidR="001E710C" w:rsidRPr="004669FD" w:rsidRDefault="001E710C" w:rsidP="0023387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Primer párrafo. Este texto muestra cómo usar la sangría al comienzo del primer párrafo.</w:t>
      </w:r>
    </w:p>
    <w:p w14:paraId="15888E2C" w14:textId="77777777" w:rsidR="00643AE0" w:rsidRPr="004669FD" w:rsidRDefault="00643AE0" w:rsidP="00233871">
      <w:pPr>
        <w:spacing w:after="120" w:line="360" w:lineRule="auto"/>
        <w:ind w:firstLine="720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lastRenderedPageBreak/>
        <w:t>Segundo párrafo. Este texto muestra sobre cómo usar la sangría al iniciar el párrafo</w:t>
      </w:r>
    </w:p>
    <w:p w14:paraId="32C2E309" w14:textId="77777777" w:rsidR="001E710C" w:rsidRPr="004669FD" w:rsidRDefault="001E710C" w:rsidP="00233871">
      <w:pPr>
        <w:pStyle w:val="Prrafodelista"/>
        <w:numPr>
          <w:ilvl w:val="0"/>
          <w:numId w:val="6"/>
        </w:numPr>
        <w:tabs>
          <w:tab w:val="left" w:pos="1800"/>
        </w:tabs>
        <w:spacing w:line="360" w:lineRule="auto"/>
        <w:ind w:left="993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 xml:space="preserve">Los problemas específicos ordenados alfabéticamente </w:t>
      </w:r>
      <w:r w:rsidR="00220149" w:rsidRPr="004669FD">
        <w:rPr>
          <w:rFonts w:ascii="Arial" w:hAnsi="Arial" w:cs="Arial"/>
          <w:sz w:val="22"/>
          <w:lang w:val="es-ES_tradnl"/>
        </w:rPr>
        <w:t>y sin punto final</w:t>
      </w:r>
    </w:p>
    <w:p w14:paraId="798C9AD2" w14:textId="77777777" w:rsidR="001E710C" w:rsidRPr="004669FD" w:rsidRDefault="001E710C" w:rsidP="00233871">
      <w:pPr>
        <w:pStyle w:val="Prrafodelista"/>
        <w:numPr>
          <w:ilvl w:val="0"/>
          <w:numId w:val="6"/>
        </w:numPr>
        <w:tabs>
          <w:tab w:val="left" w:pos="1800"/>
        </w:tabs>
        <w:spacing w:line="360" w:lineRule="auto"/>
        <w:ind w:left="993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 xml:space="preserve">Los problemas específicos ordenados alfabéticamente </w:t>
      </w:r>
      <w:r w:rsidR="00220149" w:rsidRPr="004669FD">
        <w:rPr>
          <w:rFonts w:ascii="Arial" w:hAnsi="Arial" w:cs="Arial"/>
          <w:sz w:val="22"/>
          <w:lang w:val="es-ES_tradnl"/>
        </w:rPr>
        <w:t>y sin punto final</w:t>
      </w:r>
    </w:p>
    <w:p w14:paraId="221C603A" w14:textId="77777777" w:rsidR="00E0630D" w:rsidRPr="004669FD" w:rsidRDefault="00E0630D" w:rsidP="00233871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35A46750" w14:textId="77777777" w:rsidR="005D51BB" w:rsidRPr="004669FD" w:rsidRDefault="00E54330" w:rsidP="0023387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1</w:t>
      </w:r>
      <w:r w:rsidR="005D51BB" w:rsidRPr="004669FD">
        <w:rPr>
          <w:rFonts w:ascii="Arial" w:hAnsi="Arial" w:cs="Arial"/>
          <w:b/>
          <w:sz w:val="22"/>
          <w:lang w:val="es-ES_tradnl"/>
        </w:rPr>
        <w:t>.3. Justificación e Importancia</w:t>
      </w:r>
    </w:p>
    <w:p w14:paraId="7F1C4485" w14:textId="77777777" w:rsidR="00220149" w:rsidRPr="004669FD" w:rsidRDefault="00220149" w:rsidP="00233871">
      <w:pPr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Primer párrafo. Este texto muestra sobre cómo usar la sangría al comienzo del primer párrafo.</w:t>
      </w:r>
    </w:p>
    <w:p w14:paraId="7A7DA80F" w14:textId="77777777" w:rsidR="00220149" w:rsidRPr="004669FD" w:rsidRDefault="00220149" w:rsidP="00233871">
      <w:pPr>
        <w:spacing w:after="120"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Segundo párrafo. Este texto muestra sobre cómo usar la sangría al iniciar el párrafo</w:t>
      </w:r>
    </w:p>
    <w:p w14:paraId="41A5507E" w14:textId="77777777" w:rsidR="005D51BB" w:rsidRPr="004669FD" w:rsidRDefault="00E54330" w:rsidP="0023387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1</w:t>
      </w:r>
      <w:r w:rsidR="005D51BB" w:rsidRPr="004669FD">
        <w:rPr>
          <w:rFonts w:ascii="Arial" w:hAnsi="Arial" w:cs="Arial"/>
          <w:b/>
          <w:sz w:val="22"/>
          <w:lang w:val="es-ES_tradnl"/>
        </w:rPr>
        <w:t>.4. Objetivos</w:t>
      </w:r>
    </w:p>
    <w:p w14:paraId="7E0DD427" w14:textId="77777777" w:rsidR="00220149" w:rsidRPr="004669FD" w:rsidRDefault="00220149" w:rsidP="00233871">
      <w:pPr>
        <w:spacing w:after="120" w:line="360" w:lineRule="auto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Primer párrafo. Este texto muestra sobre cómo usar la sangría al comienzo del primer párrafo.</w:t>
      </w:r>
    </w:p>
    <w:p w14:paraId="7390C8F6" w14:textId="77777777" w:rsidR="00220149" w:rsidRPr="004669FD" w:rsidRDefault="00220149" w:rsidP="0023387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Segundo párrafo. Este texto muestra sobre cómo usar la sangría al iniciar el párrafo</w:t>
      </w:r>
    </w:p>
    <w:p w14:paraId="147A7BAF" w14:textId="77777777" w:rsidR="005D51BB" w:rsidRPr="004669FD" w:rsidRDefault="005D51BB" w:rsidP="00233871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39E794DC" w14:textId="77777777" w:rsidR="005D51BB" w:rsidRPr="004669FD" w:rsidRDefault="00E54330" w:rsidP="0023387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1</w:t>
      </w:r>
      <w:r w:rsidR="005D51BB" w:rsidRPr="004669FD">
        <w:rPr>
          <w:rFonts w:ascii="Arial" w:hAnsi="Arial" w:cs="Arial"/>
          <w:b/>
          <w:sz w:val="22"/>
          <w:lang w:val="es-ES_tradnl"/>
        </w:rPr>
        <w:t>.4.1. Objetivo General</w:t>
      </w:r>
    </w:p>
    <w:p w14:paraId="04467CD0" w14:textId="77777777" w:rsidR="005D51BB" w:rsidRPr="004669FD" w:rsidRDefault="00220149" w:rsidP="00233871">
      <w:pPr>
        <w:tabs>
          <w:tab w:val="left" w:pos="1800"/>
        </w:tabs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Primer párrafo. Este texto muestra sobre cómo usar la sangría al comienzo del primer párrafo.</w:t>
      </w:r>
    </w:p>
    <w:p w14:paraId="1F2EF694" w14:textId="77777777" w:rsidR="00220149" w:rsidRPr="004669FD" w:rsidRDefault="00220149" w:rsidP="00233871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67B65C63" w14:textId="77777777" w:rsidR="005D51BB" w:rsidRPr="004669FD" w:rsidRDefault="00E54330" w:rsidP="0023387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1</w:t>
      </w:r>
      <w:r w:rsidR="005D51BB" w:rsidRPr="004669FD">
        <w:rPr>
          <w:rFonts w:ascii="Arial" w:hAnsi="Arial" w:cs="Arial"/>
          <w:b/>
          <w:sz w:val="22"/>
          <w:lang w:val="es-ES_tradnl"/>
        </w:rPr>
        <w:t>.4.2. Objetivos Específicos</w:t>
      </w:r>
    </w:p>
    <w:p w14:paraId="5A032CE3" w14:textId="77777777" w:rsidR="00220149" w:rsidRPr="004669FD" w:rsidRDefault="00220149" w:rsidP="0023387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Primer párrafo. Este texto muestra cómo usar la sangría al comienzo del primer párrafo.</w:t>
      </w:r>
    </w:p>
    <w:p w14:paraId="46DDE205" w14:textId="77777777" w:rsidR="00220149" w:rsidRPr="004669FD" w:rsidRDefault="00220149" w:rsidP="00233871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Los objetivos específicos ordenados alfabéticamente y sin punto final</w:t>
      </w:r>
    </w:p>
    <w:p w14:paraId="4934C6B0" w14:textId="77777777" w:rsidR="005D51BB" w:rsidRPr="004669FD" w:rsidRDefault="00220149" w:rsidP="00233871">
      <w:pPr>
        <w:pStyle w:val="Prrafodelista"/>
        <w:numPr>
          <w:ilvl w:val="0"/>
          <w:numId w:val="7"/>
        </w:numPr>
        <w:tabs>
          <w:tab w:val="left" w:pos="1800"/>
        </w:tabs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Los objetivos específicos ordenados alfabéticamente y sin punto final</w:t>
      </w:r>
    </w:p>
    <w:p w14:paraId="08B724DC" w14:textId="77777777" w:rsidR="00220149" w:rsidRPr="004669FD" w:rsidRDefault="00220149" w:rsidP="00233871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750DB401" w14:textId="77777777" w:rsidR="005D51BB" w:rsidRPr="004669FD" w:rsidRDefault="00E54330" w:rsidP="0023387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1</w:t>
      </w:r>
      <w:r w:rsidR="005D51BB" w:rsidRPr="004669FD">
        <w:rPr>
          <w:rFonts w:ascii="Arial" w:hAnsi="Arial" w:cs="Arial"/>
          <w:b/>
          <w:sz w:val="22"/>
          <w:lang w:val="es-ES_tradnl"/>
        </w:rPr>
        <w:t>.5. Hipótesis</w:t>
      </w:r>
    </w:p>
    <w:p w14:paraId="29BF9163" w14:textId="77777777" w:rsidR="00220149" w:rsidRPr="004669FD" w:rsidRDefault="00220149" w:rsidP="0023387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Primer párrafo. Este texto muestra cómo usar la sangría al comienzo del primer párrafo.</w:t>
      </w:r>
      <w:r w:rsidR="005145ED" w:rsidRPr="004669FD">
        <w:rPr>
          <w:rFonts w:ascii="Arial" w:hAnsi="Arial" w:cs="Arial"/>
          <w:sz w:val="22"/>
          <w:lang w:val="es-ES_tradnl"/>
        </w:rPr>
        <w:t xml:space="preserve"> Enuncie la hipótesis general, luego las específicas.</w:t>
      </w:r>
    </w:p>
    <w:p w14:paraId="353942BB" w14:textId="77777777" w:rsidR="00220149" w:rsidRPr="004669FD" w:rsidRDefault="00220149" w:rsidP="00233871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Los objetivos específicos ordenados alfabéticamente y sin punto final</w:t>
      </w:r>
    </w:p>
    <w:p w14:paraId="70C1C983" w14:textId="77777777" w:rsidR="00220149" w:rsidRPr="004669FD" w:rsidRDefault="00220149" w:rsidP="00233871">
      <w:pPr>
        <w:pStyle w:val="Prrafodelista"/>
        <w:numPr>
          <w:ilvl w:val="0"/>
          <w:numId w:val="8"/>
        </w:numPr>
        <w:tabs>
          <w:tab w:val="left" w:pos="1800"/>
        </w:tabs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Los objetivos específicos ordenados alfabéticamente y sin punto final</w:t>
      </w:r>
    </w:p>
    <w:p w14:paraId="555C8EAA" w14:textId="77777777" w:rsidR="003C690D" w:rsidRDefault="003C690D" w:rsidP="005145ED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5AD9F522" w14:textId="77777777" w:rsidR="00B531EE" w:rsidRDefault="00B531EE" w:rsidP="005145ED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769E1056" w14:textId="77777777" w:rsidR="00B531EE" w:rsidRDefault="00B531EE" w:rsidP="005145ED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28E59E2B" w14:textId="5F880DA8" w:rsidR="002C6D30" w:rsidRPr="004669FD" w:rsidRDefault="00E54330" w:rsidP="002C6D30">
      <w:pPr>
        <w:spacing w:line="360" w:lineRule="auto"/>
        <w:jc w:val="center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lang w:val="es-ES_tradnl"/>
        </w:rPr>
        <w:lastRenderedPageBreak/>
        <w:t xml:space="preserve">CAPÍTULO </w:t>
      </w:r>
      <w:r w:rsidR="002C6D30" w:rsidRPr="004669FD">
        <w:rPr>
          <w:rFonts w:ascii="Arial" w:hAnsi="Arial" w:cs="Arial"/>
          <w:b/>
          <w:sz w:val="22"/>
          <w:lang w:val="es-ES_tradnl"/>
        </w:rPr>
        <w:t>II</w:t>
      </w:r>
      <w:r w:rsidR="004C2F19">
        <w:rPr>
          <w:rFonts w:ascii="Arial" w:hAnsi="Arial" w:cs="Arial"/>
          <w:b/>
          <w:sz w:val="22"/>
          <w:lang w:val="es-ES_tradnl"/>
        </w:rPr>
        <w:t>:</w:t>
      </w:r>
      <w:r w:rsidRPr="004669FD">
        <w:rPr>
          <w:rFonts w:ascii="Arial" w:hAnsi="Arial" w:cs="Arial"/>
          <w:b/>
          <w:sz w:val="22"/>
          <w:lang w:val="es-ES_tradnl"/>
        </w:rPr>
        <w:t xml:space="preserve">  </w:t>
      </w:r>
      <w:r w:rsidR="002C6D30" w:rsidRPr="004669FD">
        <w:rPr>
          <w:rFonts w:ascii="Arial" w:hAnsi="Arial" w:cs="Arial"/>
          <w:b/>
          <w:sz w:val="22"/>
          <w:lang w:val="es-ES_tradnl"/>
        </w:rPr>
        <w:t>MARCO TEÓRICO</w:t>
      </w:r>
    </w:p>
    <w:p w14:paraId="0BF192E5" w14:textId="77777777" w:rsidR="002C6D30" w:rsidRPr="004669FD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4D9D024E" w14:textId="77777777" w:rsidR="00994235" w:rsidRPr="004669FD" w:rsidRDefault="00994235" w:rsidP="00994235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1B6E3D22" w14:textId="77777777" w:rsidR="00994235" w:rsidRPr="004669FD" w:rsidRDefault="00994235" w:rsidP="009D256D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Primer párrafo. Este texto muestra sobre cómo usar la sangría al comienzo del primer párrafo.</w:t>
      </w:r>
    </w:p>
    <w:p w14:paraId="6F2C102C" w14:textId="77777777" w:rsidR="00994235" w:rsidRPr="004669FD" w:rsidRDefault="00994235" w:rsidP="009D256D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Segundo párrafo. Este texto muestra sobre cómo usar la sangría al iniciar el párrafo.</w:t>
      </w:r>
    </w:p>
    <w:p w14:paraId="08756B7D" w14:textId="77777777" w:rsidR="00994235" w:rsidRPr="004669FD" w:rsidRDefault="00994235" w:rsidP="009D256D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1BA9457F" w14:textId="77777777" w:rsidR="002C6D30" w:rsidRPr="004669FD" w:rsidRDefault="00E54330" w:rsidP="009D256D">
      <w:pPr>
        <w:spacing w:after="120" w:line="360" w:lineRule="auto"/>
        <w:jc w:val="both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2</w:t>
      </w:r>
      <w:r w:rsidR="002C6D30" w:rsidRPr="004669FD">
        <w:rPr>
          <w:rFonts w:ascii="Arial" w:hAnsi="Arial" w:cs="Arial"/>
          <w:b/>
          <w:sz w:val="22"/>
          <w:lang w:val="es-ES_tradnl"/>
        </w:rPr>
        <w:t>.1.</w:t>
      </w:r>
      <w:r w:rsidR="002C6D30" w:rsidRPr="004669FD">
        <w:rPr>
          <w:rFonts w:ascii="Arial" w:hAnsi="Arial" w:cs="Arial"/>
          <w:b/>
          <w:sz w:val="22"/>
          <w:lang w:val="es-ES_tradnl"/>
        </w:rPr>
        <w:tab/>
        <w:t>Antecedentes de la investigación</w:t>
      </w:r>
    </w:p>
    <w:p w14:paraId="47DBDD9F" w14:textId="77777777" w:rsidR="00994235" w:rsidRPr="004669FD" w:rsidRDefault="00994235" w:rsidP="009D256D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Primer párrafo. Este texto muestra sobre cómo usar la sangría al comienzo del primer párrafo.</w:t>
      </w:r>
    </w:p>
    <w:p w14:paraId="58D1F759" w14:textId="77777777" w:rsidR="00994235" w:rsidRPr="004669FD" w:rsidRDefault="00994235" w:rsidP="009D256D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Segundo párrafo. Este texto muestra sobre cómo usar la sangría al iniciar el párrafo.</w:t>
      </w:r>
    </w:p>
    <w:p w14:paraId="0A0B0254" w14:textId="77777777" w:rsidR="002C6D30" w:rsidRPr="004669FD" w:rsidRDefault="002C6D30" w:rsidP="009D256D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636500B1" w14:textId="77777777" w:rsidR="00994235" w:rsidRPr="004669FD" w:rsidRDefault="00E54330" w:rsidP="009D256D">
      <w:pPr>
        <w:spacing w:after="120"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>2</w:t>
      </w:r>
      <w:r w:rsidR="00B20824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>.1.1. División del primer subtí</w:t>
      </w:r>
      <w:r w:rsidR="00994235" w:rsidRPr="004669FD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 xml:space="preserve">tulo </w:t>
      </w:r>
    </w:p>
    <w:p w14:paraId="34D87EA3" w14:textId="77777777" w:rsidR="00906D6E" w:rsidRPr="004669FD" w:rsidRDefault="00906D6E" w:rsidP="0023387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Primer párrafo. Este texto muestra sobre cómo usar la sangría al comienzo del primer párrafo.</w:t>
      </w:r>
    </w:p>
    <w:p w14:paraId="707F021D" w14:textId="77777777" w:rsidR="00906D6E" w:rsidRPr="004669FD" w:rsidRDefault="00906D6E" w:rsidP="00233871">
      <w:pPr>
        <w:spacing w:after="120"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Segundo párrafo. Este texto muestra sobre cómo usar la sangría al iniciar el párrafo.</w:t>
      </w:r>
    </w:p>
    <w:p w14:paraId="5380F6A3" w14:textId="77777777" w:rsidR="00906D6E" w:rsidRPr="004669FD" w:rsidRDefault="00906D6E" w:rsidP="00233871">
      <w:pPr>
        <w:spacing w:after="120" w:line="360" w:lineRule="auto"/>
        <w:ind w:firstLine="720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Tercer</w:t>
      </w:r>
      <w:r w:rsidRPr="004669FD">
        <w:rPr>
          <w:rFonts w:ascii="Arial" w:hAnsi="Arial" w:cs="Arial"/>
          <w:sz w:val="22"/>
          <w:lang w:val="es-ES_tradnl"/>
        </w:rPr>
        <w:t xml:space="preserve"> párrafo. Este texto muestra sobre cómo usar la sangría al iniciar el párrafo.</w:t>
      </w:r>
    </w:p>
    <w:p w14:paraId="1582BED5" w14:textId="77777777" w:rsidR="002B27B0" w:rsidRPr="004669FD" w:rsidRDefault="002B27B0" w:rsidP="00233871">
      <w:pPr>
        <w:pStyle w:val="Prrafodelista"/>
        <w:numPr>
          <w:ilvl w:val="0"/>
          <w:numId w:val="10"/>
        </w:numPr>
        <w:spacing w:after="120" w:line="360" w:lineRule="auto"/>
        <w:ind w:left="1077" w:hanging="357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Este texto muestra el ejemplo del uso de ordenamiento alfabético</w:t>
      </w:r>
    </w:p>
    <w:p w14:paraId="53DFAF45" w14:textId="77777777" w:rsidR="002B27B0" w:rsidRPr="004669FD" w:rsidRDefault="002B27B0" w:rsidP="00233871">
      <w:pPr>
        <w:pStyle w:val="Prrafodelista"/>
        <w:numPr>
          <w:ilvl w:val="0"/>
          <w:numId w:val="10"/>
        </w:numPr>
        <w:spacing w:after="120" w:line="360" w:lineRule="auto"/>
        <w:ind w:left="1077" w:hanging="357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Este texto muestra el ejemplo del uso de ordenamiento alfabético</w:t>
      </w:r>
    </w:p>
    <w:p w14:paraId="4753C541" w14:textId="77777777" w:rsidR="002B27B0" w:rsidRPr="004669FD" w:rsidRDefault="002B27B0" w:rsidP="00233871">
      <w:pPr>
        <w:pStyle w:val="Prrafodelista"/>
        <w:numPr>
          <w:ilvl w:val="0"/>
          <w:numId w:val="10"/>
        </w:numPr>
        <w:tabs>
          <w:tab w:val="left" w:pos="1276"/>
          <w:tab w:val="left" w:pos="1418"/>
        </w:tabs>
        <w:spacing w:after="120" w:line="360" w:lineRule="auto"/>
        <w:ind w:left="1077" w:hanging="357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Este texto muestra el ejemplo del uso de ordenamiento alfabético</w:t>
      </w:r>
    </w:p>
    <w:p w14:paraId="73C32A9F" w14:textId="77777777" w:rsidR="00906D6E" w:rsidRPr="004669FD" w:rsidRDefault="00906D6E" w:rsidP="00233871">
      <w:pPr>
        <w:pStyle w:val="Prrafodelista"/>
        <w:numPr>
          <w:ilvl w:val="0"/>
          <w:numId w:val="9"/>
        </w:numPr>
        <w:spacing w:after="120" w:line="360" w:lineRule="auto"/>
        <w:ind w:left="1418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Este texto muestra el ejemplo del uso de viñetas</w:t>
      </w:r>
    </w:p>
    <w:p w14:paraId="21471810" w14:textId="77777777" w:rsidR="00906D6E" w:rsidRPr="004669FD" w:rsidRDefault="00906D6E" w:rsidP="00233871">
      <w:pPr>
        <w:pStyle w:val="Prrafodelista"/>
        <w:numPr>
          <w:ilvl w:val="0"/>
          <w:numId w:val="9"/>
        </w:numPr>
        <w:spacing w:after="120" w:line="360" w:lineRule="auto"/>
        <w:ind w:left="1418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Este texto muestra el ejemplo del uso de viñetas</w:t>
      </w:r>
    </w:p>
    <w:p w14:paraId="3F72F2DB" w14:textId="77777777" w:rsidR="00906D6E" w:rsidRPr="004669FD" w:rsidRDefault="00906D6E" w:rsidP="00233871">
      <w:pPr>
        <w:pStyle w:val="Prrafodelista"/>
        <w:numPr>
          <w:ilvl w:val="0"/>
          <w:numId w:val="9"/>
        </w:numPr>
        <w:spacing w:line="360" w:lineRule="auto"/>
        <w:ind w:left="1418" w:hanging="357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Este texto muestra el ejemplo del uso de viñetas</w:t>
      </w:r>
    </w:p>
    <w:p w14:paraId="37DB9B9E" w14:textId="77777777" w:rsidR="002B27B0" w:rsidRPr="004669FD" w:rsidRDefault="002B27B0" w:rsidP="002B27B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7EEDD0FD" w14:textId="77777777" w:rsidR="002C6D30" w:rsidRPr="004669FD" w:rsidRDefault="00E54330" w:rsidP="00994235">
      <w:pPr>
        <w:spacing w:after="120" w:line="360" w:lineRule="auto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2</w:t>
      </w:r>
      <w:r w:rsidR="002C6D30" w:rsidRPr="004669FD">
        <w:rPr>
          <w:rFonts w:ascii="Arial" w:hAnsi="Arial" w:cs="Arial"/>
          <w:b/>
          <w:sz w:val="22"/>
          <w:lang w:val="es-ES_tradnl"/>
        </w:rPr>
        <w:t>.2.</w:t>
      </w:r>
      <w:r w:rsidR="002C6D30" w:rsidRPr="004669FD">
        <w:rPr>
          <w:rFonts w:ascii="Arial" w:hAnsi="Arial" w:cs="Arial"/>
          <w:b/>
          <w:sz w:val="22"/>
          <w:lang w:val="es-ES_tradnl"/>
        </w:rPr>
        <w:tab/>
        <w:t>Bases Teóricas</w:t>
      </w:r>
    </w:p>
    <w:p w14:paraId="04777CE4" w14:textId="77777777" w:rsidR="00994235" w:rsidRPr="004669FD" w:rsidRDefault="00994235" w:rsidP="00AD310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Primer párrafo. Este texto muestra sobre cómo usar la sangría al comienzo del primer párrafo.</w:t>
      </w:r>
    </w:p>
    <w:p w14:paraId="76FED76B" w14:textId="77777777" w:rsidR="002B27B0" w:rsidRPr="004669FD" w:rsidRDefault="00994235" w:rsidP="00AD310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Segundo párrafo. Este texto muestra sobre cómo usar la sangría al iniciar el párrafo.</w:t>
      </w:r>
    </w:p>
    <w:p w14:paraId="299B2499" w14:textId="77777777" w:rsidR="00716B56" w:rsidRPr="004669FD" w:rsidRDefault="00716B56" w:rsidP="00AD310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</w:p>
    <w:p w14:paraId="3FD7DDD2" w14:textId="77777777" w:rsidR="002B27B0" w:rsidRPr="004669FD" w:rsidRDefault="00E54330" w:rsidP="00AD3101">
      <w:pPr>
        <w:spacing w:after="120"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lastRenderedPageBreak/>
        <w:t>2</w:t>
      </w:r>
      <w:r w:rsidR="002B27B0" w:rsidRPr="004669FD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>.2.1. División del primer subt</w:t>
      </w:r>
      <w:r w:rsidR="006C4D2C" w:rsidRPr="004669FD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>í</w:t>
      </w:r>
      <w:r w:rsidR="002B27B0" w:rsidRPr="004669FD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 xml:space="preserve">tulo </w:t>
      </w:r>
    </w:p>
    <w:p w14:paraId="57658BC4" w14:textId="77777777" w:rsidR="002B27B0" w:rsidRPr="004669FD" w:rsidRDefault="002B27B0" w:rsidP="0023387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Primer párrafo. Este texto muestra sobre cómo usar la sangría al comienzo del primer párrafo.</w:t>
      </w:r>
    </w:p>
    <w:p w14:paraId="6DAFCD2B" w14:textId="77777777" w:rsidR="002B27B0" w:rsidRPr="004669FD" w:rsidRDefault="002B27B0" w:rsidP="00233871">
      <w:pPr>
        <w:spacing w:after="120"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Segundo párrafo. Este texto muestra sobre cómo usar la sangría al iniciar el párrafo.</w:t>
      </w:r>
    </w:p>
    <w:p w14:paraId="0C5EEB34" w14:textId="77777777" w:rsidR="002B27B0" w:rsidRPr="004669FD" w:rsidRDefault="002B27B0" w:rsidP="00233871">
      <w:pPr>
        <w:spacing w:after="120" w:line="360" w:lineRule="auto"/>
        <w:ind w:firstLine="720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Tercer</w:t>
      </w:r>
      <w:r w:rsidRPr="004669FD">
        <w:rPr>
          <w:rFonts w:ascii="Arial" w:hAnsi="Arial" w:cs="Arial"/>
          <w:sz w:val="22"/>
          <w:lang w:val="es-ES_tradnl"/>
        </w:rPr>
        <w:t xml:space="preserve"> párrafo. Este texto muestra sobre cómo usar la sangría al iniciar el párrafo.</w:t>
      </w:r>
    </w:p>
    <w:p w14:paraId="3071D1AE" w14:textId="77777777" w:rsidR="002B27B0" w:rsidRPr="004669FD" w:rsidRDefault="002B27B0" w:rsidP="00233871">
      <w:pPr>
        <w:pStyle w:val="Prrafodelista"/>
        <w:numPr>
          <w:ilvl w:val="0"/>
          <w:numId w:val="19"/>
        </w:numPr>
        <w:spacing w:after="120" w:line="360" w:lineRule="auto"/>
        <w:ind w:left="1134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Este texto muestra el ejemplo del uso de ordenamiento alfabético</w:t>
      </w:r>
    </w:p>
    <w:p w14:paraId="1985C4FF" w14:textId="77777777" w:rsidR="002B27B0" w:rsidRPr="004669FD" w:rsidRDefault="002B27B0" w:rsidP="00233871">
      <w:pPr>
        <w:pStyle w:val="Prrafodelista"/>
        <w:numPr>
          <w:ilvl w:val="0"/>
          <w:numId w:val="19"/>
        </w:numPr>
        <w:spacing w:after="120" w:line="360" w:lineRule="auto"/>
        <w:ind w:left="1134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Este texto muestra el ejemplo del uso de ordenamiento alfabético</w:t>
      </w:r>
    </w:p>
    <w:p w14:paraId="3BE33ABC" w14:textId="77777777" w:rsidR="002B27B0" w:rsidRPr="004669FD" w:rsidRDefault="002B27B0" w:rsidP="00233871">
      <w:pPr>
        <w:pStyle w:val="Prrafodelista"/>
        <w:numPr>
          <w:ilvl w:val="0"/>
          <w:numId w:val="19"/>
        </w:numPr>
        <w:spacing w:after="120" w:line="360" w:lineRule="auto"/>
        <w:ind w:left="1134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Este texto muestra el ejemplo del uso de ordenamiento alfabético</w:t>
      </w:r>
    </w:p>
    <w:p w14:paraId="17511ECF" w14:textId="77777777" w:rsidR="002B27B0" w:rsidRPr="004669FD" w:rsidRDefault="002B27B0" w:rsidP="00233871">
      <w:pPr>
        <w:pStyle w:val="Prrafodelista"/>
        <w:numPr>
          <w:ilvl w:val="0"/>
          <w:numId w:val="9"/>
        </w:numPr>
        <w:spacing w:after="120" w:line="360" w:lineRule="auto"/>
        <w:ind w:left="1560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Este texto muestra el ejemplo del uso de viñetas</w:t>
      </w:r>
    </w:p>
    <w:p w14:paraId="1E179CE1" w14:textId="77777777" w:rsidR="002B27B0" w:rsidRPr="004669FD" w:rsidRDefault="002B27B0" w:rsidP="00233871">
      <w:pPr>
        <w:pStyle w:val="Prrafodelista"/>
        <w:numPr>
          <w:ilvl w:val="0"/>
          <w:numId w:val="9"/>
        </w:numPr>
        <w:spacing w:after="120" w:line="360" w:lineRule="auto"/>
        <w:ind w:left="1560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Este texto muestra el ejemplo del uso de viñetas</w:t>
      </w:r>
    </w:p>
    <w:p w14:paraId="0AEA27A0" w14:textId="77777777" w:rsidR="002B27B0" w:rsidRPr="004669FD" w:rsidRDefault="002B27B0" w:rsidP="00EC506E">
      <w:pPr>
        <w:pStyle w:val="Prrafodelista"/>
        <w:numPr>
          <w:ilvl w:val="0"/>
          <w:numId w:val="9"/>
        </w:numPr>
        <w:spacing w:line="360" w:lineRule="auto"/>
        <w:ind w:left="1559" w:hanging="357"/>
        <w:jc w:val="left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Este texto muestra el ejemplo del uso de viñetas</w:t>
      </w:r>
    </w:p>
    <w:p w14:paraId="53FEEE54" w14:textId="77777777" w:rsidR="002B27B0" w:rsidRPr="004669FD" w:rsidRDefault="002B27B0" w:rsidP="002B27B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7609F81C" w14:textId="77777777" w:rsidR="002B27B0" w:rsidRPr="004669FD" w:rsidRDefault="00E54330" w:rsidP="002B27B0">
      <w:pPr>
        <w:spacing w:after="120" w:line="360" w:lineRule="auto"/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>2</w:t>
      </w:r>
      <w:r w:rsidR="002B27B0" w:rsidRPr="004669FD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>.2</w:t>
      </w:r>
      <w:r w:rsidR="006C4D2C" w:rsidRPr="004669FD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>.</w:t>
      </w:r>
      <w:r w:rsidR="004B5F7F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>2</w:t>
      </w:r>
      <w:r w:rsidR="006C4D2C" w:rsidRPr="004669FD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 xml:space="preserve">. División del </w:t>
      </w:r>
      <w:r w:rsidR="00C97226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>primer</w:t>
      </w:r>
      <w:r w:rsidR="006C4D2C" w:rsidRPr="004669FD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 xml:space="preserve"> subtí</w:t>
      </w:r>
      <w:r w:rsidR="002B27B0" w:rsidRPr="004669FD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 xml:space="preserve">tulo </w:t>
      </w:r>
    </w:p>
    <w:p w14:paraId="77804414" w14:textId="77777777" w:rsidR="002B27B0" w:rsidRPr="004669FD" w:rsidRDefault="002B27B0" w:rsidP="00AD310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Primer párrafo. Este texto muestra sobre cómo usar la sangría al comienzo del primer párrafo.</w:t>
      </w:r>
    </w:p>
    <w:p w14:paraId="0EC0A17D" w14:textId="77777777" w:rsidR="002B27B0" w:rsidRPr="004669FD" w:rsidRDefault="002B27B0" w:rsidP="00AD3101">
      <w:pPr>
        <w:spacing w:after="120"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Segundo párrafo. Este texto muestra sobre cómo usar la sangría al iniciar el párrafo.</w:t>
      </w:r>
    </w:p>
    <w:p w14:paraId="0EFFF362" w14:textId="77777777" w:rsidR="005910D0" w:rsidRDefault="002B27B0" w:rsidP="00AD3101">
      <w:pPr>
        <w:spacing w:after="120" w:line="360" w:lineRule="auto"/>
        <w:ind w:firstLine="720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Tercer</w:t>
      </w:r>
      <w:r w:rsidRPr="004669FD">
        <w:rPr>
          <w:rFonts w:ascii="Arial" w:hAnsi="Arial" w:cs="Arial"/>
          <w:sz w:val="22"/>
          <w:lang w:val="es-ES_tradnl"/>
        </w:rPr>
        <w:t xml:space="preserve"> párrafo. Este texto muestra sobre cómo usar l</w:t>
      </w:r>
      <w:r w:rsidR="00237946" w:rsidRPr="004669FD">
        <w:rPr>
          <w:rFonts w:ascii="Arial" w:hAnsi="Arial" w:cs="Arial"/>
          <w:sz w:val="22"/>
          <w:lang w:val="es-ES_tradnl"/>
        </w:rPr>
        <w:t>a sangría al iniciar e</w:t>
      </w:r>
      <w:r w:rsidR="005910D0" w:rsidRPr="004669FD">
        <w:rPr>
          <w:rFonts w:ascii="Arial" w:hAnsi="Arial" w:cs="Arial"/>
          <w:sz w:val="22"/>
          <w:lang w:val="es-ES_tradnl"/>
        </w:rPr>
        <w:t>l párrafo.</w:t>
      </w:r>
      <w:r w:rsidR="00237946" w:rsidRPr="004669FD">
        <w:rPr>
          <w:rFonts w:ascii="Arial" w:hAnsi="Arial" w:cs="Arial"/>
          <w:sz w:val="22"/>
          <w:lang w:val="es-ES_tradnl"/>
        </w:rPr>
        <w:t xml:space="preserve"> </w:t>
      </w:r>
    </w:p>
    <w:p w14:paraId="0C28A835" w14:textId="77777777" w:rsidR="00C97226" w:rsidRPr="004669FD" w:rsidRDefault="00C97226" w:rsidP="00C97226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0EC9B62D" w14:textId="77777777" w:rsidR="00C97226" w:rsidRPr="00C97226" w:rsidRDefault="00C97226" w:rsidP="00C97226">
      <w:pPr>
        <w:spacing w:after="120" w:line="360" w:lineRule="auto"/>
        <w:jc w:val="both"/>
        <w:rPr>
          <w:rFonts w:ascii="Arial" w:hAnsi="Arial" w:cs="Arial"/>
          <w:b/>
          <w:sz w:val="22"/>
          <w:lang w:val="es-ES_tradnl"/>
        </w:rPr>
      </w:pPr>
      <w:r w:rsidRPr="00C97226">
        <w:rPr>
          <w:rFonts w:ascii="Arial" w:hAnsi="Arial" w:cs="Arial"/>
          <w:b/>
          <w:sz w:val="22"/>
          <w:lang w:val="es-ES_tradnl"/>
        </w:rPr>
        <w:t>2.2.2.</w:t>
      </w:r>
      <w:r>
        <w:rPr>
          <w:rFonts w:ascii="Arial" w:hAnsi="Arial" w:cs="Arial"/>
          <w:b/>
          <w:sz w:val="22"/>
          <w:lang w:val="es-ES_tradnl"/>
        </w:rPr>
        <w:t>1.</w:t>
      </w:r>
      <w:r w:rsidRPr="00C97226">
        <w:rPr>
          <w:rFonts w:ascii="Arial" w:hAnsi="Arial" w:cs="Arial"/>
          <w:b/>
          <w:sz w:val="22"/>
          <w:lang w:val="es-ES_tradnl"/>
        </w:rPr>
        <w:t xml:space="preserve"> </w:t>
      </w:r>
      <w:r>
        <w:rPr>
          <w:rFonts w:ascii="Arial" w:hAnsi="Arial" w:cs="Arial"/>
          <w:b/>
          <w:sz w:val="22"/>
          <w:lang w:val="es-ES_tradnl"/>
        </w:rPr>
        <w:t>Subd</w:t>
      </w:r>
      <w:r w:rsidRPr="00C97226">
        <w:rPr>
          <w:rFonts w:ascii="Arial" w:hAnsi="Arial" w:cs="Arial"/>
          <w:b/>
          <w:sz w:val="22"/>
          <w:lang w:val="es-ES_tradnl"/>
        </w:rPr>
        <w:t xml:space="preserve">ivisión del primer subtítulo </w:t>
      </w:r>
    </w:p>
    <w:p w14:paraId="6B5E834F" w14:textId="77777777" w:rsidR="00C97226" w:rsidRPr="00C97226" w:rsidRDefault="00C97226" w:rsidP="00233871">
      <w:pPr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  <w:r w:rsidRPr="00C97226">
        <w:rPr>
          <w:rFonts w:ascii="Arial" w:hAnsi="Arial" w:cs="Arial"/>
          <w:sz w:val="22"/>
          <w:lang w:val="es-ES_tradnl"/>
        </w:rPr>
        <w:t>Primer párrafo. Este texto muestra sobre cómo usar la sangría al comienzo del primer párrafo.</w:t>
      </w:r>
    </w:p>
    <w:p w14:paraId="23E058EC" w14:textId="77777777" w:rsidR="00C97226" w:rsidRPr="00C97226" w:rsidRDefault="00C97226" w:rsidP="00233871">
      <w:pPr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  <w:r w:rsidRPr="00C97226">
        <w:rPr>
          <w:rFonts w:ascii="Arial" w:hAnsi="Arial" w:cs="Arial"/>
          <w:sz w:val="22"/>
          <w:lang w:val="es-ES_tradnl"/>
        </w:rPr>
        <w:t>Segundo párrafo. Este texto muestra sobre cómo usar la sangría al iniciar el párrafo.</w:t>
      </w:r>
    </w:p>
    <w:p w14:paraId="70C02CE0" w14:textId="77777777" w:rsidR="00C97226" w:rsidRPr="00C97226" w:rsidRDefault="00C97226" w:rsidP="00233871">
      <w:pPr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  <w:r w:rsidRPr="00C97226">
        <w:rPr>
          <w:rFonts w:ascii="Arial" w:hAnsi="Arial" w:cs="Arial"/>
          <w:sz w:val="22"/>
          <w:lang w:val="es-ES_tradnl"/>
        </w:rPr>
        <w:t xml:space="preserve">Tercer párrafo. Este texto muestra sobre cómo usar la sangría al iniciar el párrafo. </w:t>
      </w:r>
    </w:p>
    <w:p w14:paraId="178670BC" w14:textId="77777777" w:rsidR="00C97226" w:rsidRDefault="00C97226" w:rsidP="00C97226">
      <w:pPr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</w:p>
    <w:p w14:paraId="1B9F8A61" w14:textId="77777777" w:rsidR="00C97226" w:rsidRDefault="00C97226" w:rsidP="00C97226">
      <w:pPr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</w:p>
    <w:p w14:paraId="528C79EA" w14:textId="77777777" w:rsidR="00C97226" w:rsidRDefault="00C97226" w:rsidP="00C97226">
      <w:pPr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</w:p>
    <w:p w14:paraId="722DD534" w14:textId="77777777" w:rsidR="00C97226" w:rsidRDefault="00C97226" w:rsidP="00C97226">
      <w:pPr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</w:p>
    <w:p w14:paraId="63592BDE" w14:textId="77777777" w:rsidR="00C97226" w:rsidRPr="004669FD" w:rsidRDefault="00C97226" w:rsidP="00C97226">
      <w:pPr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</w:p>
    <w:p w14:paraId="6EF4C6C7" w14:textId="77777777" w:rsidR="005910D0" w:rsidRPr="004669FD" w:rsidRDefault="005910D0" w:rsidP="00AD3101">
      <w:pPr>
        <w:spacing w:after="120" w:line="360" w:lineRule="auto"/>
        <w:ind w:firstLine="720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lastRenderedPageBreak/>
        <w:t xml:space="preserve">Al insertar una tabla o figura; explique y </w:t>
      </w:r>
      <w:r w:rsidR="00A7111F">
        <w:rPr>
          <w:rFonts w:ascii="Arial" w:hAnsi="Arial" w:cs="Arial"/>
          <w:sz w:val="22"/>
          <w:lang w:val="es-ES_tradnl"/>
        </w:rPr>
        <w:t>enuncie</w:t>
      </w:r>
      <w:r w:rsidRPr="004669FD">
        <w:rPr>
          <w:rFonts w:ascii="Arial" w:hAnsi="Arial" w:cs="Arial"/>
          <w:sz w:val="22"/>
          <w:lang w:val="es-ES_tradnl"/>
        </w:rPr>
        <w:t xml:space="preserve"> por su número u orden correlativo, como “Tabla 3” o “Figura 2”. No se refiera a la tabla por su posición con respecto al texto (por ejemplo, “la figura a continuación”) o su número de página (por ejemplo, “la tabla en la página 12”).</w:t>
      </w:r>
    </w:p>
    <w:p w14:paraId="3F7AA60C" w14:textId="77777777" w:rsidR="002B27B0" w:rsidRPr="004669FD" w:rsidRDefault="005910D0" w:rsidP="00AD3101">
      <w:pPr>
        <w:spacing w:after="120" w:line="360" w:lineRule="auto"/>
        <w:ind w:firstLine="720"/>
        <w:jc w:val="both"/>
        <w:rPr>
          <w:rFonts w:ascii="Arial" w:hAnsi="Arial" w:cs="Arial"/>
          <w:sz w:val="22"/>
          <w:lang w:val="es-ES_tradnl"/>
        </w:rPr>
      </w:pPr>
      <w:r w:rsidRPr="0080552B">
        <w:rPr>
          <w:rFonts w:ascii="Arial" w:hAnsi="Arial" w:cs="Arial"/>
          <w:i/>
          <w:color w:val="800000"/>
          <w:sz w:val="22"/>
          <w:lang w:val="es-ES_tradnl"/>
        </w:rPr>
        <w:t>Este texto muestra como se explica y cita las tablas antes de insertarlas</w:t>
      </w:r>
      <w:r w:rsidR="00AE46CB" w:rsidRPr="004669FD">
        <w:rPr>
          <w:rFonts w:ascii="Arial" w:hAnsi="Arial" w:cs="Arial"/>
          <w:i/>
          <w:sz w:val="22"/>
          <w:lang w:val="es-ES_tradnl"/>
        </w:rPr>
        <w:t>:</w:t>
      </w:r>
      <w:r w:rsidRPr="004669FD">
        <w:rPr>
          <w:rFonts w:ascii="Arial" w:hAnsi="Arial" w:cs="Arial"/>
          <w:sz w:val="22"/>
          <w:lang w:val="es-ES_tradnl"/>
        </w:rPr>
        <w:t xml:space="preserve"> las tasas de respuesta se presentan en la </w:t>
      </w:r>
      <w:r w:rsidR="00D5225F">
        <w:rPr>
          <w:rFonts w:ascii="Arial" w:hAnsi="Arial" w:cs="Arial"/>
          <w:sz w:val="22"/>
          <w:lang w:val="es-ES_tradnl"/>
        </w:rPr>
        <w:t>t</w:t>
      </w:r>
      <w:r w:rsidRPr="004669FD">
        <w:rPr>
          <w:rFonts w:ascii="Arial" w:hAnsi="Arial" w:cs="Arial"/>
          <w:sz w:val="22"/>
          <w:lang w:val="es-ES_tradnl"/>
        </w:rPr>
        <w:t>abla 1, indican que a medida que se efectuaron las operaciones, las tasas de respuesta para los cursos presenciales fueron mucho más altas</w:t>
      </w:r>
      <w:r w:rsidR="006C4D2C" w:rsidRPr="004669FD">
        <w:rPr>
          <w:rFonts w:ascii="Arial" w:hAnsi="Arial" w:cs="Arial"/>
          <w:sz w:val="22"/>
          <w:lang w:val="es-ES_tradnl"/>
        </w:rPr>
        <w:t>,</w:t>
      </w:r>
      <w:r w:rsidRPr="004669FD">
        <w:rPr>
          <w:rFonts w:ascii="Arial" w:hAnsi="Arial" w:cs="Arial"/>
          <w:sz w:val="22"/>
          <w:lang w:val="es-ES_tradnl"/>
        </w:rPr>
        <w:t xml:space="preserve"> siendo el promedio máximo 33,6.</w:t>
      </w:r>
    </w:p>
    <w:p w14:paraId="5F40E79C" w14:textId="77777777" w:rsidR="005910D0" w:rsidRPr="00CE417D" w:rsidRDefault="005910D0" w:rsidP="005910D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58022FED" w14:textId="77777777" w:rsidR="002B27B0" w:rsidRPr="004669FD" w:rsidRDefault="005910D0" w:rsidP="00A933B1">
      <w:pPr>
        <w:spacing w:line="360" w:lineRule="auto"/>
        <w:ind w:left="709"/>
        <w:rPr>
          <w:rFonts w:ascii="Arial" w:hAnsi="Arial" w:cs="Arial"/>
          <w:b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color w:val="auto"/>
          <w:sz w:val="22"/>
          <w:szCs w:val="22"/>
          <w:lang w:val="es-ES_tradnl"/>
        </w:rPr>
        <w:t>Tabla 1</w:t>
      </w:r>
    </w:p>
    <w:p w14:paraId="66F57249" w14:textId="77777777" w:rsidR="005910D0" w:rsidRPr="004669FD" w:rsidRDefault="005910D0" w:rsidP="00A933B1">
      <w:pPr>
        <w:spacing w:line="360" w:lineRule="auto"/>
        <w:ind w:left="709" w:right="826"/>
        <w:rPr>
          <w:rFonts w:ascii="Arial" w:hAnsi="Arial" w:cs="Arial"/>
          <w:i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i/>
          <w:color w:val="auto"/>
          <w:sz w:val="22"/>
          <w:szCs w:val="22"/>
          <w:lang w:val="es-ES_tradnl"/>
        </w:rPr>
        <w:t>Números de operaciones según el rango de la pendiente y número de ocurrencias</w:t>
      </w:r>
    </w:p>
    <w:tbl>
      <w:tblPr>
        <w:tblW w:w="7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1328"/>
        <w:gridCol w:w="1113"/>
        <w:gridCol w:w="2032"/>
        <w:gridCol w:w="1699"/>
      </w:tblGrid>
      <w:tr w:rsidR="00237946" w:rsidRPr="004669FD" w14:paraId="7C781725" w14:textId="77777777" w:rsidTr="00A933B1">
        <w:trPr>
          <w:trHeight w:val="300"/>
          <w:jc w:val="center"/>
        </w:trPr>
        <w:tc>
          <w:tcPr>
            <w:tcW w:w="9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E3687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proofErr w:type="spellStart"/>
            <w:r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N</w:t>
            </w:r>
            <w:r w:rsidR="006C4D2C"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.</w:t>
            </w:r>
            <w:r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°</w:t>
            </w:r>
            <w:proofErr w:type="spellEnd"/>
          </w:p>
        </w:tc>
        <w:tc>
          <w:tcPr>
            <w:tcW w:w="4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EDB59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Rango pendiente</w:t>
            </w:r>
            <w:r w:rsidR="00A933B1"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 xml:space="preserve"> (</w:t>
            </w:r>
            <w:r w:rsidR="00A933B1" w:rsidRPr="00C97226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>m</w:t>
            </w:r>
            <w:r w:rsidR="00A933B1" w:rsidRPr="004669F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  <w:lang w:val="es-ES_tradnl"/>
              </w:rPr>
              <w:t>3</w:t>
            </w:r>
            <w:r w:rsidR="00A933B1"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)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619404" w14:textId="77777777" w:rsidR="00237946" w:rsidRPr="004669FD" w:rsidRDefault="005910D0" w:rsidP="00A933B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proofErr w:type="spellStart"/>
            <w:r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N</w:t>
            </w:r>
            <w:r w:rsidR="006C4D2C"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.</w:t>
            </w:r>
            <w:r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°</w:t>
            </w:r>
            <w:proofErr w:type="spellEnd"/>
            <w:r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 xml:space="preserve"> de </w:t>
            </w:r>
            <w:proofErr w:type="spellStart"/>
            <w:r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ocurrencias</w:t>
            </w:r>
            <w:r w:rsidR="00A933B1" w:rsidRPr="004669FD">
              <w:rPr>
                <w:rFonts w:ascii="Arial" w:hAnsi="Arial" w:cs="Arial"/>
                <w:bCs/>
                <w:sz w:val="22"/>
                <w:szCs w:val="22"/>
                <w:vertAlign w:val="superscript"/>
                <w:lang w:val="es-ES_tradnl"/>
              </w:rPr>
              <w:t>b</w:t>
            </w:r>
            <w:proofErr w:type="spellEnd"/>
          </w:p>
        </w:tc>
      </w:tr>
      <w:tr w:rsidR="00237946" w:rsidRPr="004669FD" w14:paraId="434F33AD" w14:textId="77777777" w:rsidTr="00A933B1">
        <w:trPr>
          <w:trHeight w:val="30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1CE167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FE2BE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Inferior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A60F3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Superior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62086" w14:textId="77777777" w:rsidR="00237946" w:rsidRPr="004669FD" w:rsidRDefault="005910D0" w:rsidP="00A933B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proofErr w:type="spellStart"/>
            <w:r w:rsidRPr="004669F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Promedio</w:t>
            </w:r>
            <w:r w:rsidR="00A933B1" w:rsidRPr="004669FD">
              <w:rPr>
                <w:rFonts w:ascii="Arial" w:hAnsi="Arial" w:cs="Arial"/>
                <w:bCs/>
                <w:sz w:val="22"/>
                <w:szCs w:val="22"/>
                <w:vertAlign w:val="superscript"/>
                <w:lang w:val="es-ES_tradnl"/>
              </w:rPr>
              <w:t>a</w:t>
            </w:r>
            <w:proofErr w:type="spellEnd"/>
          </w:p>
        </w:tc>
        <w:tc>
          <w:tcPr>
            <w:tcW w:w="169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2A6AC7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</w:p>
        </w:tc>
      </w:tr>
      <w:tr w:rsidR="00237946" w:rsidRPr="004669FD" w14:paraId="37B3B4FF" w14:textId="77777777" w:rsidTr="00A933B1">
        <w:trPr>
          <w:trHeight w:val="72"/>
          <w:jc w:val="center"/>
        </w:trPr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E5674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77B7B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0,00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8E146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3,55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6E7C2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1,78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5F98F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708,3</w:t>
            </w:r>
          </w:p>
        </w:tc>
      </w:tr>
      <w:tr w:rsidR="00237946" w:rsidRPr="004669FD" w14:paraId="324887E9" w14:textId="77777777" w:rsidTr="00A933B1">
        <w:trPr>
          <w:trHeight w:val="143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37082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FE4D9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3,55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B2676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7,11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F373D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5,33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6E5BF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389,42</w:t>
            </w:r>
          </w:p>
        </w:tc>
      </w:tr>
      <w:tr w:rsidR="004326F5" w:rsidRPr="004669FD" w14:paraId="143D012C" w14:textId="77777777" w:rsidTr="00A20D2E">
        <w:trPr>
          <w:trHeight w:val="216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92BFFA" w14:textId="77777777" w:rsidR="004326F5" w:rsidRPr="00005FB3" w:rsidRDefault="004326F5" w:rsidP="004326F5">
            <w:pPr>
              <w:spacing w:line="360" w:lineRule="auto"/>
              <w:jc w:val="center"/>
              <w:rPr>
                <w:rFonts w:ascii="Arial" w:hAnsi="Arial" w:cs="Arial"/>
                <w:color w:val="800000"/>
                <w:sz w:val="22"/>
                <w:szCs w:val="22"/>
                <w:lang w:val="es-ES_tradn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DB947D" w14:textId="77777777" w:rsidR="004326F5" w:rsidRPr="00005FB3" w:rsidRDefault="004326F5" w:rsidP="004326F5">
            <w:pPr>
              <w:spacing w:line="360" w:lineRule="auto"/>
              <w:jc w:val="center"/>
              <w:rPr>
                <w:rFonts w:ascii="Arial" w:hAnsi="Arial" w:cs="Arial"/>
                <w:color w:val="800000"/>
                <w:sz w:val="22"/>
                <w:szCs w:val="22"/>
                <w:lang w:val="es-ES_tradnl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DC61DE" w14:textId="77777777" w:rsidR="004326F5" w:rsidRPr="00005FB3" w:rsidRDefault="004326F5" w:rsidP="004326F5">
            <w:pPr>
              <w:spacing w:line="360" w:lineRule="auto"/>
              <w:jc w:val="center"/>
              <w:rPr>
                <w:rFonts w:ascii="Arial" w:hAnsi="Arial" w:cs="Arial"/>
                <w:color w:val="800000"/>
                <w:sz w:val="22"/>
                <w:szCs w:val="22"/>
                <w:lang w:val="es-ES_tradnl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A34F0C" w14:textId="77777777" w:rsidR="004326F5" w:rsidRPr="00005FB3" w:rsidRDefault="004326F5" w:rsidP="004326F5">
            <w:pPr>
              <w:spacing w:line="360" w:lineRule="auto"/>
              <w:jc w:val="center"/>
              <w:rPr>
                <w:rFonts w:ascii="Arial" w:hAnsi="Arial" w:cs="Arial"/>
                <w:color w:val="800000"/>
                <w:sz w:val="22"/>
                <w:szCs w:val="22"/>
                <w:lang w:val="es-ES_tradnl"/>
              </w:rPr>
            </w:pPr>
            <w:r w:rsidRPr="00005FB3">
              <w:rPr>
                <w:b/>
                <w:noProof/>
                <w:color w:val="800000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26848" behindDoc="0" locked="0" layoutInCell="1" allowOverlap="1" wp14:anchorId="3D8086D0" wp14:editId="06C09F40">
                      <wp:simplePos x="0" y="0"/>
                      <wp:positionH relativeFrom="column">
                        <wp:posOffset>4241800</wp:posOffset>
                      </wp:positionH>
                      <wp:positionV relativeFrom="paragraph">
                        <wp:posOffset>857250</wp:posOffset>
                      </wp:positionV>
                      <wp:extent cx="2476500" cy="514350"/>
                      <wp:effectExtent l="38100" t="0" r="19050" b="19050"/>
                      <wp:wrapNone/>
                      <wp:docPr id="71" name="Grupo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6500" cy="514350"/>
                                <a:chOff x="0" y="0"/>
                                <a:chExt cx="2476500" cy="514350"/>
                              </a:xfrm>
                            </wpg:grpSpPr>
                            <wps:wsp>
                              <wps:cNvPr id="72" name="Cuadro de texto 72"/>
                              <wps:cNvSpPr txBox="1"/>
                              <wps:spPr>
                                <a:xfrm>
                                  <a:off x="695325" y="0"/>
                                  <a:ext cx="1781175" cy="5143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srgbClr val="990000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315864D7" w14:textId="77777777" w:rsidR="00DA7353" w:rsidRDefault="00DA7353" w:rsidP="004326F5">
                                    <w:pPr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</w:pPr>
                                    <w:r w:rsidRPr="00E2546E"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  <w:t xml:space="preserve">Alineación: izquierda </w:t>
                                    </w:r>
                                    <w:r w:rsidRPr="001731F9"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  <w:t>(de la tabla)</w:t>
                                    </w:r>
                                  </w:p>
                                  <w:p w14:paraId="272146ED" w14:textId="77777777" w:rsidR="00DA7353" w:rsidRDefault="00DA7353" w:rsidP="004326F5">
                                    <w:pPr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</w:pPr>
                                    <w:r w:rsidRPr="00E2546E"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  <w:t xml:space="preserve">Estilo de fuente: 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  <w:t>cursiva</w:t>
                                    </w:r>
                                  </w:p>
                                  <w:p w14:paraId="42AABC21" w14:textId="77777777" w:rsidR="00DA7353" w:rsidRPr="00786DAD" w:rsidRDefault="00DA7353" w:rsidP="004326F5">
                                    <w:pPr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  <w:t>Espaciado posterior: 6 puntos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Conector recto de flecha 73"/>
                              <wps:cNvCnPr/>
                              <wps:spPr>
                                <a:xfrm flipH="1">
                                  <a:off x="0" y="409575"/>
                                  <a:ext cx="6953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rgbClr val="990000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8086D0" id="Grupo 71" o:spid="_x0000_s1029" style="position:absolute;left:0;text-align:left;margin-left:334pt;margin-top:67.5pt;width:195pt;height:40.5pt;z-index:251726848" coordsize="24765,5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">
                      <v:shape id="Cuadro de texto 72" o:spid="_x0000_s1030" type="#_x0000_t202" style="position:absolute;left:6953;width:17812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" fillcolor="window" strokecolor="#900" strokeweight=".5pt">
                        <v:textbox>
                          <w:txbxContent>
                            <w:p w14:paraId="315864D7" w14:textId="77777777" w:rsidR="00DA7353" w:rsidRDefault="00DA7353" w:rsidP="004326F5">
                              <w:pP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</w:pPr>
                              <w:r w:rsidRPr="00E2546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  <w:t xml:space="preserve">Alineación: izquierda </w:t>
                              </w:r>
                              <w:r w:rsidRPr="001731F9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  <w:t>(de la tabla)</w:t>
                              </w:r>
                            </w:p>
                            <w:p w14:paraId="272146ED" w14:textId="77777777" w:rsidR="00DA7353" w:rsidRDefault="00DA7353" w:rsidP="004326F5">
                              <w:pP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</w:pPr>
                              <w:r w:rsidRPr="00E2546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  <w:t xml:space="preserve">Estilo de fuente: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  <w:t>cursiva</w:t>
                              </w:r>
                            </w:p>
                            <w:p w14:paraId="42AABC21" w14:textId="77777777" w:rsidR="00DA7353" w:rsidRPr="00786DAD" w:rsidRDefault="00DA7353" w:rsidP="004326F5">
                              <w:pP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  <w:t>Espaciado posterior: 6 puntos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ector recto de flecha 73" o:spid="_x0000_s1031" type="#_x0000_t32" style="position:absolute;top:4095;width:695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" strokecolor="#900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1C718D" w14:textId="77777777" w:rsidR="004326F5" w:rsidRPr="00005FB3" w:rsidRDefault="004326F5" w:rsidP="004326F5">
            <w:pPr>
              <w:spacing w:line="360" w:lineRule="auto"/>
              <w:jc w:val="center"/>
              <w:rPr>
                <w:rFonts w:ascii="Arial" w:hAnsi="Arial" w:cs="Arial"/>
                <w:color w:val="800000"/>
                <w:sz w:val="22"/>
                <w:szCs w:val="22"/>
                <w:lang w:val="es-ES_tradnl"/>
              </w:rPr>
            </w:pPr>
            <w:r w:rsidRPr="00005FB3">
              <w:rPr>
                <w:b/>
                <w:noProof/>
                <w:color w:val="800000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26AA0AE1" wp14:editId="64702F28">
                      <wp:simplePos x="0" y="0"/>
                      <wp:positionH relativeFrom="column">
                        <wp:posOffset>4241800</wp:posOffset>
                      </wp:positionH>
                      <wp:positionV relativeFrom="paragraph">
                        <wp:posOffset>857250</wp:posOffset>
                      </wp:positionV>
                      <wp:extent cx="2476500" cy="514350"/>
                      <wp:effectExtent l="38100" t="0" r="19050" b="19050"/>
                      <wp:wrapNone/>
                      <wp:docPr id="77" name="Grupo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6500" cy="514350"/>
                                <a:chOff x="0" y="0"/>
                                <a:chExt cx="2476500" cy="514350"/>
                              </a:xfrm>
                            </wpg:grpSpPr>
                            <wps:wsp>
                              <wps:cNvPr id="78" name="Cuadro de texto 78"/>
                              <wps:cNvSpPr txBox="1"/>
                              <wps:spPr>
                                <a:xfrm>
                                  <a:off x="695325" y="0"/>
                                  <a:ext cx="1781175" cy="5143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srgbClr val="990000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3A859562" w14:textId="77777777" w:rsidR="00DA7353" w:rsidRDefault="00DA7353" w:rsidP="004326F5">
                                    <w:pPr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</w:pPr>
                                    <w:r w:rsidRPr="00E2546E"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  <w:t xml:space="preserve">Alineación: izquierda </w:t>
                                    </w:r>
                                    <w:r w:rsidRPr="001731F9"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  <w:t>(de la tabla)</w:t>
                                    </w:r>
                                  </w:p>
                                  <w:p w14:paraId="31C09C81" w14:textId="77777777" w:rsidR="00DA7353" w:rsidRDefault="00DA7353" w:rsidP="004326F5">
                                    <w:pPr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</w:pPr>
                                    <w:r w:rsidRPr="00E2546E"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  <w:t xml:space="preserve">Estilo de fuente: 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  <w:t>cursiva</w:t>
                                    </w:r>
                                  </w:p>
                                  <w:p w14:paraId="4540DAC7" w14:textId="77777777" w:rsidR="00DA7353" w:rsidRPr="00786DAD" w:rsidRDefault="00DA7353" w:rsidP="004326F5">
                                    <w:pPr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i/>
                                        <w:sz w:val="18"/>
                                        <w:lang w:val="es-MX"/>
                                      </w:rPr>
                                      <w:t>Espaciado posterior: 6 puntos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Conector recto de flecha 79"/>
                              <wps:cNvCnPr/>
                              <wps:spPr>
                                <a:xfrm flipH="1">
                                  <a:off x="0" y="409575"/>
                                  <a:ext cx="6953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rgbClr val="990000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AA0AE1" id="Grupo 77" o:spid="_x0000_s1032" style="position:absolute;left:0;text-align:left;margin-left:334pt;margin-top:67.5pt;width:195pt;height:40.5pt;z-index:251728896" coordsize="24765,5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">
                      <v:shape id="Cuadro de texto 78" o:spid="_x0000_s1033" type="#_x0000_t202" style="position:absolute;left:6953;width:17812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" fillcolor="window" strokecolor="#900" strokeweight=".5pt">
                        <v:textbox>
                          <w:txbxContent>
                            <w:p w14:paraId="3A859562" w14:textId="77777777" w:rsidR="00DA7353" w:rsidRDefault="00DA7353" w:rsidP="004326F5">
                              <w:pP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</w:pPr>
                              <w:r w:rsidRPr="00E2546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  <w:t xml:space="preserve">Alineación: izquierda </w:t>
                              </w:r>
                              <w:r w:rsidRPr="001731F9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  <w:t>(de la tabla)</w:t>
                              </w:r>
                            </w:p>
                            <w:p w14:paraId="31C09C81" w14:textId="77777777" w:rsidR="00DA7353" w:rsidRDefault="00DA7353" w:rsidP="004326F5">
                              <w:pP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</w:pPr>
                              <w:r w:rsidRPr="00E2546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  <w:t xml:space="preserve">Estilo de fuente: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  <w:t>cursiva</w:t>
                              </w:r>
                            </w:p>
                            <w:p w14:paraId="4540DAC7" w14:textId="77777777" w:rsidR="00DA7353" w:rsidRPr="00786DAD" w:rsidRDefault="00DA7353" w:rsidP="004326F5">
                              <w:pP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lang w:val="es-MX"/>
                                </w:rPr>
                                <w:t>Espaciado posterior: 6 puntos</w:t>
                              </w:r>
                            </w:p>
                          </w:txbxContent>
                        </v:textbox>
                      </v:shape>
                      <v:shape id="Conector recto de flecha 79" o:spid="_x0000_s1034" type="#_x0000_t32" style="position:absolute;top:4095;width:695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" strokecolor="#900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</w:tc>
      </w:tr>
      <w:tr w:rsidR="00237946" w:rsidRPr="004669FD" w14:paraId="7130C398" w14:textId="77777777" w:rsidTr="00A933B1">
        <w:trPr>
          <w:trHeight w:val="13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2AB63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5A37E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10,66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E1143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14,20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8EDD0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12,43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8206C" w14:textId="77777777" w:rsidR="00237946" w:rsidRPr="004669FD" w:rsidRDefault="00237946" w:rsidP="00A933B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282,97</w:t>
            </w:r>
          </w:p>
        </w:tc>
      </w:tr>
      <w:tr w:rsidR="00237946" w:rsidRPr="004669FD" w14:paraId="42D71C42" w14:textId="77777777" w:rsidTr="00A933B1">
        <w:trPr>
          <w:trHeight w:val="18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CA1DD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AA109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14,22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09296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17,75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466CD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15,99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885F0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483,2</w:t>
            </w:r>
            <w:r w:rsidR="00A933B1" w:rsidRPr="004669FD">
              <w:rPr>
                <w:rFonts w:ascii="Arial" w:hAnsi="Arial" w:cs="Arial"/>
                <w:sz w:val="22"/>
                <w:szCs w:val="22"/>
                <w:lang w:val="es-ES_tradnl"/>
              </w:rPr>
              <w:t>0</w:t>
            </w:r>
          </w:p>
        </w:tc>
      </w:tr>
      <w:tr w:rsidR="00237946" w:rsidRPr="004669FD" w14:paraId="2926A8EE" w14:textId="77777777" w:rsidTr="00A933B1">
        <w:trPr>
          <w:trHeight w:val="111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3E22C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895C9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17,77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73E20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21,32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72014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19,55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6598F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376,22</w:t>
            </w:r>
          </w:p>
        </w:tc>
      </w:tr>
      <w:tr w:rsidR="00237946" w:rsidRPr="004669FD" w14:paraId="601010FE" w14:textId="77777777" w:rsidTr="00A933B1">
        <w:trPr>
          <w:trHeight w:val="172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B6E1A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BCBC3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21,33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4DC65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24,88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7DF63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23,10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1CADA" w14:textId="77777777" w:rsidR="00237946" w:rsidRPr="004669FD" w:rsidRDefault="00A933B1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1</w:t>
            </w:r>
            <w:r w:rsidR="00237946" w:rsidRPr="004669FD">
              <w:rPr>
                <w:rFonts w:ascii="Arial" w:hAnsi="Arial" w:cs="Arial"/>
                <w:sz w:val="22"/>
                <w:szCs w:val="22"/>
                <w:lang w:val="es-ES_tradnl"/>
              </w:rPr>
              <w:t>618,4</w:t>
            </w:r>
          </w:p>
        </w:tc>
      </w:tr>
      <w:tr w:rsidR="00237946" w:rsidRPr="004669FD" w14:paraId="328F8187" w14:textId="77777777" w:rsidTr="00A933B1">
        <w:trPr>
          <w:trHeight w:val="245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8CD98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41A95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24,89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CA238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28,43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7FAE3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26,66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0A750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594,65</w:t>
            </w:r>
          </w:p>
        </w:tc>
      </w:tr>
      <w:tr w:rsidR="00237946" w:rsidRPr="004669FD" w14:paraId="5EFDA708" w14:textId="77777777" w:rsidTr="00A933B1">
        <w:trPr>
          <w:trHeight w:val="135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8ED3D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204CB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28,43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EAC19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31,99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D1871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30,21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F8D55" w14:textId="77777777" w:rsidR="00237946" w:rsidRPr="004669FD" w:rsidRDefault="00A933B1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1118,51</w:t>
            </w:r>
          </w:p>
        </w:tc>
      </w:tr>
      <w:tr w:rsidR="00237946" w:rsidRPr="004669FD" w14:paraId="133CA73D" w14:textId="77777777" w:rsidTr="00A933B1">
        <w:trPr>
          <w:trHeight w:val="70"/>
          <w:jc w:val="center"/>
        </w:trPr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FDBDBD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64E1B6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31,99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33EC17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35,53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F51AA0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33,76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0B5807" w14:textId="77777777" w:rsidR="00237946" w:rsidRPr="004669FD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sz w:val="22"/>
                <w:szCs w:val="22"/>
                <w:lang w:val="es-ES_tradnl"/>
              </w:rPr>
              <w:t>836,828</w:t>
            </w:r>
          </w:p>
        </w:tc>
      </w:tr>
    </w:tbl>
    <w:p w14:paraId="18E88676" w14:textId="77777777" w:rsidR="00237946" w:rsidRPr="004669FD" w:rsidRDefault="005910D0" w:rsidP="001731F9">
      <w:pPr>
        <w:ind w:left="851" w:right="684"/>
        <w:jc w:val="both"/>
        <w:rPr>
          <w:rFonts w:ascii="Arial" w:hAnsi="Arial" w:cs="Arial"/>
          <w:color w:val="auto"/>
          <w:sz w:val="20"/>
          <w:szCs w:val="22"/>
          <w:lang w:val="es-ES_tradnl"/>
        </w:rPr>
      </w:pPr>
      <w:r w:rsidRPr="004669FD">
        <w:rPr>
          <w:rFonts w:ascii="Arial" w:hAnsi="Arial" w:cs="Arial"/>
          <w:i/>
          <w:color w:val="auto"/>
          <w:sz w:val="20"/>
          <w:szCs w:val="22"/>
          <w:lang w:val="es-ES_tradnl"/>
        </w:rPr>
        <w:t>Nota.</w:t>
      </w:r>
      <w:r w:rsidRPr="004669FD">
        <w:rPr>
          <w:rFonts w:ascii="Arial" w:hAnsi="Arial" w:cs="Arial"/>
          <w:color w:val="auto"/>
          <w:sz w:val="20"/>
          <w:szCs w:val="22"/>
          <w:lang w:val="es-ES_tradnl"/>
        </w:rPr>
        <w:t xml:space="preserve"> Adaptado de Promedio de años de estudio alcanzado por mujeres y hombres de 15 y más años de</w:t>
      </w:r>
      <w:r w:rsidR="00A933B1" w:rsidRPr="004669FD">
        <w:rPr>
          <w:rFonts w:ascii="Arial" w:hAnsi="Arial" w:cs="Arial"/>
          <w:color w:val="auto"/>
          <w:sz w:val="20"/>
          <w:szCs w:val="22"/>
          <w:lang w:val="es-ES_tradnl"/>
        </w:rPr>
        <w:t xml:space="preserve"> </w:t>
      </w:r>
      <w:r w:rsidRPr="004669FD">
        <w:rPr>
          <w:rFonts w:ascii="Arial" w:hAnsi="Arial" w:cs="Arial"/>
          <w:color w:val="auto"/>
          <w:sz w:val="20"/>
          <w:szCs w:val="22"/>
          <w:lang w:val="es-ES_tradnl"/>
        </w:rPr>
        <w:t>edad, según grupos de edad, por Instituto Nacional de Estadística e Informática, 2018</w:t>
      </w:r>
      <w:r w:rsidR="00A933B1" w:rsidRPr="004669FD">
        <w:rPr>
          <w:rFonts w:ascii="Arial" w:hAnsi="Arial" w:cs="Arial"/>
          <w:color w:val="auto"/>
          <w:sz w:val="20"/>
          <w:szCs w:val="22"/>
          <w:lang w:val="es-ES_tradnl"/>
        </w:rPr>
        <w:t xml:space="preserve">. </w:t>
      </w:r>
      <w:r w:rsidR="00A933B1" w:rsidRPr="004669FD">
        <w:rPr>
          <w:rFonts w:ascii="Arial" w:hAnsi="Arial" w:cs="Arial"/>
          <w:color w:val="auto"/>
          <w:sz w:val="20"/>
          <w:szCs w:val="22"/>
          <w:vertAlign w:val="superscript"/>
          <w:lang w:val="es-ES_tradnl"/>
        </w:rPr>
        <w:t>a</w:t>
      </w:r>
      <w:r w:rsidR="006C4D2C" w:rsidRPr="004669FD">
        <w:rPr>
          <w:rFonts w:ascii="Arial" w:hAnsi="Arial" w:cs="Arial"/>
          <w:color w:val="auto"/>
          <w:sz w:val="20"/>
          <w:szCs w:val="22"/>
          <w:lang w:val="es-ES_tradnl"/>
        </w:rPr>
        <w:t xml:space="preserve"> </w:t>
      </w:r>
      <w:r w:rsidR="00A933B1" w:rsidRPr="004669FD">
        <w:rPr>
          <w:rFonts w:ascii="Arial" w:hAnsi="Arial" w:cs="Arial"/>
          <w:color w:val="auto"/>
          <w:sz w:val="20"/>
          <w:szCs w:val="22"/>
          <w:lang w:val="es-ES_tradnl"/>
        </w:rPr>
        <w:t xml:space="preserve">promedio aritmético. </w:t>
      </w:r>
      <w:r w:rsidR="00A933B1" w:rsidRPr="004669FD">
        <w:rPr>
          <w:rFonts w:ascii="Arial" w:hAnsi="Arial" w:cs="Arial"/>
          <w:color w:val="auto"/>
          <w:sz w:val="20"/>
          <w:szCs w:val="22"/>
          <w:vertAlign w:val="superscript"/>
          <w:lang w:val="es-ES_tradnl"/>
        </w:rPr>
        <w:t>b</w:t>
      </w:r>
      <w:r w:rsidR="00A933B1" w:rsidRPr="004669FD">
        <w:rPr>
          <w:rFonts w:ascii="Arial" w:hAnsi="Arial" w:cs="Arial"/>
          <w:color w:val="auto"/>
          <w:sz w:val="20"/>
          <w:szCs w:val="22"/>
          <w:lang w:val="es-ES_tradnl"/>
        </w:rPr>
        <w:t xml:space="preserve"> ocurrencias por duplicidad de pruebas.</w:t>
      </w:r>
    </w:p>
    <w:p w14:paraId="2B7B124B" w14:textId="77777777" w:rsidR="00237946" w:rsidRPr="004669FD" w:rsidRDefault="00237946" w:rsidP="002B27B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2B798E48" w14:textId="0D797593" w:rsidR="0046750F" w:rsidRPr="004669FD" w:rsidRDefault="0046750F" w:rsidP="0023387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985AEE">
        <w:rPr>
          <w:rFonts w:ascii="Arial" w:hAnsi="Arial" w:cs="Arial"/>
          <w:i/>
          <w:color w:val="800000"/>
          <w:sz w:val="22"/>
          <w:szCs w:val="22"/>
          <w:lang w:val="es-ES_tradnl"/>
        </w:rPr>
        <w:t>Este texto muestra como se explica y cita las ecuaciones antes de insertarlas</w:t>
      </w:r>
      <w:r w:rsidRPr="00985AEE">
        <w:rPr>
          <w:rFonts w:ascii="Arial" w:hAnsi="Arial" w:cs="Arial"/>
          <w:color w:val="800000"/>
          <w:sz w:val="22"/>
          <w:szCs w:val="22"/>
          <w:lang w:val="es-ES_tradnl"/>
        </w:rPr>
        <w:t xml:space="preserve">: </w:t>
      </w: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La ecuación 1</w:t>
      </w:r>
      <w:r w:rsidR="000653FE" w:rsidRPr="004669FD">
        <w:rPr>
          <w:rFonts w:ascii="Arial" w:hAnsi="Arial" w:cs="Arial"/>
          <w:color w:val="auto"/>
          <w:sz w:val="22"/>
          <w:szCs w:val="22"/>
          <w:lang w:val="es-ES_tradnl"/>
        </w:rPr>
        <w:t>,</w:t>
      </w: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 xml:space="preserve"> </w:t>
      </w:r>
      <w:r w:rsidR="000653FE" w:rsidRPr="004669FD">
        <w:rPr>
          <w:rFonts w:ascii="Arial" w:hAnsi="Arial" w:cs="Arial"/>
          <w:color w:val="auto"/>
          <w:sz w:val="22"/>
          <w:szCs w:val="22"/>
          <w:lang w:val="es-ES_tradnl"/>
        </w:rPr>
        <w:t xml:space="preserve">permite calcular la longitud de uno de sus lados a partir de la longitud de los otros dos y la medida del ángulo entre </w:t>
      </w:r>
      <w:r w:rsidR="00B20824">
        <w:rPr>
          <w:rFonts w:ascii="Arial" w:hAnsi="Arial" w:cs="Arial"/>
          <w:color w:val="auto"/>
          <w:sz w:val="22"/>
          <w:szCs w:val="22"/>
          <w:lang w:val="es-ES_tradnl"/>
        </w:rPr>
        <w:t>e</w:t>
      </w:r>
      <w:r w:rsidR="000653FE" w:rsidRPr="004669FD">
        <w:rPr>
          <w:rFonts w:ascii="Arial" w:hAnsi="Arial" w:cs="Arial"/>
          <w:color w:val="auto"/>
          <w:sz w:val="22"/>
          <w:szCs w:val="22"/>
          <w:lang w:val="es-ES_tradnl"/>
        </w:rPr>
        <w:t>stos</w:t>
      </w: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.</w:t>
      </w:r>
    </w:p>
    <w:p w14:paraId="71541B1F" w14:textId="77777777" w:rsidR="00AD3101" w:rsidRPr="004669FD" w:rsidRDefault="00AD3101" w:rsidP="00AE46CB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</w:p>
    <w:p w14:paraId="42A17297" w14:textId="77777777" w:rsidR="00AD3101" w:rsidRPr="004669FD" w:rsidRDefault="00F62AA9" w:rsidP="0046750F">
      <w:pPr>
        <w:spacing w:line="360" w:lineRule="auto"/>
        <w:ind w:firstLine="720"/>
        <w:jc w:val="right"/>
        <w:rPr>
          <w:rFonts w:ascii="Arial" w:hAnsi="Arial" w:cs="Arial"/>
          <w:color w:val="auto"/>
          <w:sz w:val="22"/>
          <w:szCs w:val="22"/>
          <w:lang w:val="es-ES_tradnl"/>
        </w:rPr>
      </w:pPr>
      <m:oMath>
        <m:func>
          <m:funcPr>
            <m:ctrlPr>
              <w:rPr>
                <w:rFonts w:ascii="Cambria Math" w:hAnsi="Cambria Math" w:cs="Arial"/>
                <w:color w:val="auto"/>
                <w:sz w:val="22"/>
                <w:szCs w:val="22"/>
                <w:lang w:val="es-ES_tradnl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auto"/>
                <w:sz w:val="22"/>
                <w:szCs w:val="22"/>
                <w:lang w:val="es-ES_tradnl"/>
              </w:rPr>
              <m:t>sin</m:t>
            </m:r>
          </m:fName>
          <m:e>
            <m:r>
              <w:rPr>
                <w:rFonts w:ascii="Cambria Math" w:eastAsia="Cambria Math" w:hAnsi="Cambria Math" w:cs="Cambria Math"/>
                <w:color w:val="auto"/>
                <w:sz w:val="22"/>
                <w:szCs w:val="22"/>
                <w:lang w:val="es-ES_tradnl"/>
              </w:rPr>
              <m:t>α</m:t>
            </m:r>
          </m:e>
        </m:func>
        <m:r>
          <w:rPr>
            <w:rFonts w:ascii="Cambria Math" w:eastAsia="Cambria Math" w:hAnsi="Cambria Math" w:cs="Cambria Math"/>
            <w:color w:val="auto"/>
            <w:sz w:val="22"/>
            <w:szCs w:val="22"/>
            <w:lang w:val="es-ES_tradnl"/>
          </w:rPr>
          <m:t>±</m:t>
        </m:r>
        <m:func>
          <m:funcPr>
            <m:ctrlPr>
              <w:rPr>
                <w:rFonts w:ascii="Cambria Math" w:hAnsi="Cambria Math" w:cs="Arial"/>
                <w:color w:val="auto"/>
                <w:sz w:val="22"/>
                <w:szCs w:val="22"/>
                <w:lang w:val="es-ES_tradnl"/>
              </w:rPr>
            </m:ctrlPr>
          </m:funcPr>
          <m:fName>
            <m:r>
              <m:rPr>
                <m:sty m:val="p"/>
              </m:rPr>
              <w:rPr>
                <w:rFonts w:ascii="Cambria Math" w:eastAsia="Cambria Math" w:hAnsi="Cambria Math" w:cs="Cambria Math"/>
                <w:color w:val="auto"/>
                <w:sz w:val="22"/>
                <w:szCs w:val="22"/>
                <w:lang w:val="es-ES_tradnl"/>
              </w:rPr>
              <m:t>sin</m:t>
            </m:r>
          </m:fName>
          <m:e>
            <m:r>
              <w:rPr>
                <w:rFonts w:ascii="Cambria Math" w:eastAsia="Cambria Math" w:hAnsi="Cambria Math" w:cs="Cambria Math"/>
                <w:color w:val="auto"/>
                <w:sz w:val="22"/>
                <w:szCs w:val="22"/>
                <w:lang w:val="es-ES_tradnl"/>
              </w:rPr>
              <m:t>β</m:t>
            </m:r>
          </m:e>
        </m:func>
        <m:r>
          <w:rPr>
            <w:rFonts w:ascii="Cambria Math" w:eastAsia="Cambria Math" w:hAnsi="Cambria Math" w:cs="Cambria Math"/>
            <w:color w:val="auto"/>
            <w:sz w:val="22"/>
            <w:szCs w:val="22"/>
            <w:lang w:val="es-ES_tradnl"/>
          </w:rPr>
          <m:t>=2</m:t>
        </m:r>
        <m:func>
          <m:funcPr>
            <m:ctrlPr>
              <w:rPr>
                <w:rFonts w:ascii="Cambria Math" w:hAnsi="Cambria Math" w:cs="Arial"/>
                <w:color w:val="auto"/>
                <w:sz w:val="22"/>
                <w:szCs w:val="22"/>
                <w:lang w:val="es-ES_tradnl"/>
              </w:rPr>
            </m:ctrlPr>
          </m:funcPr>
          <m:fName>
            <m:r>
              <m:rPr>
                <m:sty m:val="p"/>
              </m:rPr>
              <w:rPr>
                <w:rFonts w:ascii="Cambria Math" w:eastAsia="Cambria Math" w:hAnsi="Cambria Math" w:cs="Cambria Math"/>
                <w:color w:val="auto"/>
                <w:sz w:val="22"/>
                <w:szCs w:val="22"/>
                <w:lang w:val="es-ES_tradnl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 w:cs="Arial"/>
                    <w:color w:val="auto"/>
                    <w:sz w:val="22"/>
                    <w:szCs w:val="22"/>
                    <w:lang w:val="es-ES_tradnl"/>
                  </w:rPr>
                </m:ctrlPr>
              </m:fPr>
              <m:num>
                <m:r>
                  <w:rPr>
                    <w:rFonts w:ascii="Cambria Math" w:eastAsia="Cambria Math" w:hAnsi="Cambria Math" w:cs="Cambria Math"/>
                    <w:color w:val="auto"/>
                    <w:sz w:val="22"/>
                    <w:szCs w:val="22"/>
                    <w:lang w:val="es-ES_tradnl"/>
                  </w:rPr>
                  <m:t>1</m:t>
                </m:r>
              </m:num>
              <m:den>
                <m:r>
                  <w:rPr>
                    <w:rFonts w:ascii="Cambria Math" w:eastAsia="Cambria Math" w:hAnsi="Cambria Math" w:cs="Cambria Math"/>
                    <w:color w:val="auto"/>
                    <w:sz w:val="22"/>
                    <w:szCs w:val="22"/>
                    <w:lang w:val="es-ES_tradnl"/>
                  </w:rPr>
                  <m:t>2</m:t>
                </m:r>
              </m:den>
            </m:f>
            <m:d>
              <m:dPr>
                <m:ctrlPr>
                  <w:rPr>
                    <w:rFonts w:ascii="Cambria Math" w:hAnsi="Cambria Math" w:cs="Arial"/>
                    <w:color w:val="auto"/>
                    <w:sz w:val="22"/>
                    <w:szCs w:val="22"/>
                    <w:lang w:val="es-ES_tradnl"/>
                  </w:rPr>
                </m:ctrlPr>
              </m:dPr>
              <m:e>
                <m:r>
                  <w:rPr>
                    <w:rFonts w:ascii="Cambria Math" w:eastAsia="Cambria Math" w:hAnsi="Cambria Math" w:cs="Cambria Math"/>
                    <w:color w:val="auto"/>
                    <w:sz w:val="22"/>
                    <w:szCs w:val="22"/>
                    <w:lang w:val="es-ES_tradnl"/>
                  </w:rPr>
                  <m:t>α±β</m:t>
                </m:r>
              </m:e>
            </m:d>
          </m:e>
        </m:func>
        <m:func>
          <m:funcPr>
            <m:ctrlPr>
              <w:rPr>
                <w:rFonts w:ascii="Cambria Math" w:hAnsi="Cambria Math" w:cs="Arial"/>
                <w:color w:val="auto"/>
                <w:sz w:val="22"/>
                <w:szCs w:val="22"/>
                <w:lang w:val="es-ES_tradnl"/>
              </w:rPr>
            </m:ctrlPr>
          </m:funcPr>
          <m:fName>
            <m:r>
              <m:rPr>
                <m:sty m:val="p"/>
              </m:rPr>
              <w:rPr>
                <w:rFonts w:ascii="Cambria Math" w:eastAsia="Cambria Math" w:hAnsi="Cambria Math" w:cs="Cambria Math"/>
                <w:color w:val="auto"/>
                <w:sz w:val="22"/>
                <w:szCs w:val="22"/>
                <w:lang w:val="es-ES_tradnl"/>
              </w:rPr>
              <m:t>cos</m:t>
            </m:r>
          </m:fName>
          <m:e>
            <m:f>
              <m:fPr>
                <m:ctrlPr>
                  <w:rPr>
                    <w:rFonts w:ascii="Cambria Math" w:hAnsi="Cambria Math" w:cs="Arial"/>
                    <w:color w:val="auto"/>
                    <w:sz w:val="22"/>
                    <w:szCs w:val="22"/>
                    <w:lang w:val="es-ES_tradnl"/>
                  </w:rPr>
                </m:ctrlPr>
              </m:fPr>
              <m:num>
                <m:r>
                  <w:rPr>
                    <w:rFonts w:ascii="Cambria Math" w:eastAsia="Cambria Math" w:hAnsi="Cambria Math" w:cs="Cambria Math"/>
                    <w:color w:val="auto"/>
                    <w:sz w:val="22"/>
                    <w:szCs w:val="22"/>
                    <w:lang w:val="es-ES_tradnl"/>
                  </w:rPr>
                  <m:t>1</m:t>
                </m:r>
              </m:num>
              <m:den>
                <m:r>
                  <w:rPr>
                    <w:rFonts w:ascii="Cambria Math" w:eastAsia="Cambria Math" w:hAnsi="Cambria Math" w:cs="Cambria Math"/>
                    <w:color w:val="auto"/>
                    <w:sz w:val="22"/>
                    <w:szCs w:val="22"/>
                    <w:lang w:val="es-ES_tradnl"/>
                  </w:rPr>
                  <m:t>2</m:t>
                </m:r>
              </m:den>
            </m:f>
            <m:d>
              <m:dPr>
                <m:ctrlPr>
                  <w:rPr>
                    <w:rFonts w:ascii="Cambria Math" w:hAnsi="Cambria Math" w:cs="Arial"/>
                    <w:color w:val="auto"/>
                    <w:sz w:val="22"/>
                    <w:szCs w:val="22"/>
                    <w:lang w:val="es-ES_tradnl"/>
                  </w:rPr>
                </m:ctrlPr>
              </m:dPr>
              <m:e>
                <m:r>
                  <w:rPr>
                    <w:rFonts w:ascii="Cambria Math" w:eastAsia="Cambria Math" w:hAnsi="Cambria Math" w:cs="Cambria Math"/>
                    <w:color w:val="auto"/>
                    <w:sz w:val="22"/>
                    <w:szCs w:val="22"/>
                    <w:lang w:val="es-ES_tradnl"/>
                  </w:rPr>
                  <m:t>α∓β</m:t>
                </m:r>
              </m:e>
            </m:d>
          </m:e>
        </m:func>
      </m:oMath>
      <w:r w:rsidR="0046750F" w:rsidRPr="004669FD">
        <w:rPr>
          <w:rFonts w:ascii="Arial" w:hAnsi="Arial" w:cs="Arial"/>
          <w:color w:val="auto"/>
          <w:sz w:val="22"/>
          <w:szCs w:val="22"/>
          <w:lang w:val="es-ES_tradnl"/>
        </w:rPr>
        <w:t xml:space="preserve">                                (1)</w:t>
      </w:r>
    </w:p>
    <w:p w14:paraId="46B5EE49" w14:textId="77777777" w:rsidR="00AD3101" w:rsidRPr="004669FD" w:rsidRDefault="00AD3101" w:rsidP="00AE46CB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</w:p>
    <w:p w14:paraId="4C8341C8" w14:textId="77777777" w:rsidR="00AD3101" w:rsidRPr="004669FD" w:rsidRDefault="00AD3101" w:rsidP="00AE46CB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</w:p>
    <w:p w14:paraId="627F78A2" w14:textId="11FE2E3E" w:rsidR="00AE46CB" w:rsidRPr="004669FD" w:rsidRDefault="00AE46CB" w:rsidP="00AE46CB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985AEE">
        <w:rPr>
          <w:rFonts w:ascii="Arial" w:hAnsi="Arial" w:cs="Arial"/>
          <w:i/>
          <w:color w:val="800000"/>
          <w:sz w:val="22"/>
          <w:szCs w:val="22"/>
          <w:lang w:val="es-ES_tradnl"/>
        </w:rPr>
        <w:t>Este texto muestra como se explica y cita las tablas antes de insertarlas</w:t>
      </w:r>
      <w:r w:rsidRPr="00985AEE">
        <w:rPr>
          <w:rFonts w:ascii="Arial" w:hAnsi="Arial" w:cs="Arial"/>
          <w:color w:val="800000"/>
          <w:sz w:val="22"/>
          <w:szCs w:val="22"/>
          <w:lang w:val="es-ES_tradnl"/>
        </w:rPr>
        <w:t xml:space="preserve">: </w:t>
      </w: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 xml:space="preserve">La Figura 4 muestra el funcionamiento de un embalse típico de las zonas templada o </w:t>
      </w: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lastRenderedPageBreak/>
        <w:t>boreal, en sus primeros años tras el cierre de la presa y la primera inundación, y a partir de los 10 años de puesta en explotación. Solo se representa el intercambio gaseoso aire-agua. En los primeros años de inundación, dentro de lo que se co</w:t>
      </w:r>
      <w:r w:rsidR="00AD3101" w:rsidRPr="004669FD">
        <w:rPr>
          <w:rFonts w:ascii="Arial" w:hAnsi="Arial" w:cs="Arial"/>
          <w:color w:val="auto"/>
          <w:sz w:val="22"/>
          <w:szCs w:val="22"/>
          <w:lang w:val="es-ES_tradnl"/>
        </w:rPr>
        <w:t>noce como proceso de maduració</w:t>
      </w: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n del embalse y que viene a durar por término</w:t>
      </w:r>
      <w:r w:rsidR="00AD3101" w:rsidRPr="004669FD">
        <w:rPr>
          <w:rFonts w:ascii="Arial" w:hAnsi="Arial" w:cs="Arial"/>
          <w:color w:val="auto"/>
          <w:sz w:val="22"/>
          <w:szCs w:val="22"/>
          <w:lang w:val="es-ES_tradnl"/>
        </w:rPr>
        <w:t xml:space="preserve"> </w:t>
      </w: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medio entre 5 y 8 años</w:t>
      </w:r>
      <w:r w:rsidR="004C2F19">
        <w:rPr>
          <w:rFonts w:ascii="Arial" w:hAnsi="Arial" w:cs="Arial"/>
          <w:color w:val="auto"/>
          <w:sz w:val="22"/>
          <w:szCs w:val="22"/>
          <w:lang w:val="es-ES_tradnl"/>
        </w:rPr>
        <w:t>.</w:t>
      </w:r>
    </w:p>
    <w:p w14:paraId="4F43DD08" w14:textId="77777777" w:rsidR="00AE46CB" w:rsidRPr="00812ADE" w:rsidRDefault="00AE46CB" w:rsidP="0011591F">
      <w:pPr>
        <w:spacing w:line="360" w:lineRule="auto"/>
        <w:ind w:firstLine="720"/>
        <w:jc w:val="both"/>
        <w:rPr>
          <w:rFonts w:ascii="Arial" w:hAnsi="Arial" w:cs="Arial"/>
          <w:b/>
          <w:color w:val="auto"/>
          <w:sz w:val="28"/>
          <w:szCs w:val="22"/>
          <w:lang w:val="es-ES_tradnl"/>
        </w:rPr>
      </w:pPr>
    </w:p>
    <w:p w14:paraId="7983513F" w14:textId="77777777" w:rsidR="00AE46CB" w:rsidRPr="004669FD" w:rsidRDefault="00AE46CB" w:rsidP="00A41275">
      <w:pPr>
        <w:spacing w:line="360" w:lineRule="auto"/>
        <w:ind w:left="426" w:right="401"/>
        <w:jc w:val="both"/>
        <w:rPr>
          <w:rFonts w:ascii="Arial" w:hAnsi="Arial" w:cs="Arial"/>
          <w:b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color w:val="auto"/>
          <w:sz w:val="22"/>
          <w:szCs w:val="22"/>
          <w:lang w:val="es-ES_tradnl"/>
        </w:rPr>
        <w:t>Figura 4</w:t>
      </w:r>
    </w:p>
    <w:p w14:paraId="3DD0D9D2" w14:textId="77777777" w:rsidR="00237946" w:rsidRPr="004669FD" w:rsidRDefault="00C86C9E" w:rsidP="00A41275">
      <w:pPr>
        <w:spacing w:line="360" w:lineRule="auto"/>
        <w:ind w:left="426" w:right="401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i/>
          <w:color w:val="auto"/>
          <w:sz w:val="22"/>
          <w:szCs w:val="22"/>
          <w:lang w:val="es-ES_tradnl"/>
        </w:rPr>
        <w:t>Emisiones de gases con efecto invernadero en embalses templados y boreales,</w:t>
      </w:r>
      <w:r w:rsidR="00AE46CB" w:rsidRPr="004669FD">
        <w:rPr>
          <w:rFonts w:ascii="Arial" w:hAnsi="Arial" w:cs="Arial"/>
          <w:i/>
          <w:color w:val="auto"/>
          <w:sz w:val="22"/>
          <w:szCs w:val="22"/>
          <w:lang w:val="es-ES_tradnl"/>
        </w:rPr>
        <w:t xml:space="preserve"> según los añ</w:t>
      </w:r>
      <w:r w:rsidRPr="004669FD">
        <w:rPr>
          <w:rFonts w:ascii="Arial" w:hAnsi="Arial" w:cs="Arial"/>
          <w:i/>
          <w:color w:val="auto"/>
          <w:sz w:val="22"/>
          <w:szCs w:val="22"/>
          <w:lang w:val="es-ES_tradnl"/>
        </w:rPr>
        <w:t>os transcurr</w:t>
      </w:r>
      <w:r w:rsidR="00AE46CB" w:rsidRPr="004669FD">
        <w:rPr>
          <w:rFonts w:ascii="Arial" w:hAnsi="Arial" w:cs="Arial"/>
          <w:i/>
          <w:color w:val="auto"/>
          <w:sz w:val="22"/>
          <w:szCs w:val="22"/>
          <w:lang w:val="es-ES_tradnl"/>
        </w:rPr>
        <w:t>idos desde la primera inundación</w:t>
      </w:r>
    </w:p>
    <w:p w14:paraId="1041118D" w14:textId="77777777" w:rsidR="00237946" w:rsidRPr="004669FD" w:rsidRDefault="00C86C9E" w:rsidP="001A55FC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noProof/>
          <w:lang w:val="en-US" w:eastAsia="en-US"/>
        </w:rPr>
        <w:drawing>
          <wp:inline distT="0" distB="0" distL="0" distR="0" wp14:anchorId="3ECDEE11" wp14:editId="7D32E886">
            <wp:extent cx="4791075" cy="28860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B13E8" w14:textId="77777777" w:rsidR="00237946" w:rsidRPr="004669FD" w:rsidRDefault="00AE46CB" w:rsidP="004326F5">
      <w:pPr>
        <w:ind w:left="426" w:right="543"/>
        <w:jc w:val="both"/>
        <w:rPr>
          <w:rFonts w:ascii="Arial" w:hAnsi="Arial" w:cs="Arial"/>
          <w:color w:val="auto"/>
          <w:sz w:val="20"/>
          <w:szCs w:val="20"/>
          <w:lang w:val="es-ES_tradnl"/>
        </w:rPr>
      </w:pPr>
      <w:r w:rsidRPr="004669FD">
        <w:rPr>
          <w:rFonts w:ascii="Arial" w:hAnsi="Arial" w:cs="Arial"/>
          <w:i/>
          <w:color w:val="auto"/>
          <w:sz w:val="20"/>
          <w:szCs w:val="20"/>
          <w:lang w:val="es-ES_tradnl"/>
        </w:rPr>
        <w:t>Nota.</w:t>
      </w:r>
      <w:r w:rsidRPr="004669FD">
        <w:rPr>
          <w:rFonts w:ascii="Arial" w:hAnsi="Arial" w:cs="Arial"/>
          <w:color w:val="auto"/>
          <w:sz w:val="20"/>
          <w:szCs w:val="20"/>
          <w:lang w:val="es-ES_tradnl"/>
        </w:rPr>
        <w:t xml:space="preserve"> Adaptado de Palau y Alonso (2008) del sitio web </w:t>
      </w:r>
      <w:hyperlink r:id="rId13" w:history="1">
        <w:r w:rsidR="001A55FC" w:rsidRPr="004669FD">
          <w:rPr>
            <w:rStyle w:val="Hipervnculo"/>
            <w:rFonts w:ascii="Arial" w:hAnsi="Arial" w:cs="Arial"/>
            <w:sz w:val="20"/>
            <w:szCs w:val="20"/>
            <w:lang w:val="es-ES_tradnl"/>
          </w:rPr>
          <w:t>http://iwaponline.com/IA/article-pdf/17/3/247/577370/ia20102978</w:t>
        </w:r>
      </w:hyperlink>
      <w:r w:rsidRPr="004669FD">
        <w:rPr>
          <w:rFonts w:ascii="Arial" w:hAnsi="Arial" w:cs="Arial"/>
          <w:color w:val="auto"/>
          <w:sz w:val="20"/>
          <w:szCs w:val="20"/>
          <w:lang w:val="es-ES_tradnl"/>
        </w:rPr>
        <w:t>.</w:t>
      </w:r>
      <w:r w:rsidR="001A55FC" w:rsidRPr="004669FD">
        <w:rPr>
          <w:rFonts w:ascii="Arial" w:hAnsi="Arial" w:cs="Arial"/>
          <w:color w:val="auto"/>
          <w:sz w:val="20"/>
          <w:szCs w:val="20"/>
          <w:lang w:val="es-ES_tradnl"/>
        </w:rPr>
        <w:t xml:space="preserve"> DOC: carbono orgánico disuelto; PIC: carbono inorgánico particulado.</w:t>
      </w:r>
    </w:p>
    <w:p w14:paraId="7A478245" w14:textId="77777777" w:rsidR="002B27B0" w:rsidRPr="004669FD" w:rsidRDefault="002B27B0" w:rsidP="002B27B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245D8CDA" w14:textId="77777777" w:rsidR="002C6D30" w:rsidRPr="004669FD" w:rsidRDefault="00E54330" w:rsidP="00C23C7D">
      <w:pPr>
        <w:spacing w:after="120" w:line="360" w:lineRule="auto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2</w:t>
      </w:r>
      <w:r w:rsidR="002C6D30" w:rsidRPr="004669FD">
        <w:rPr>
          <w:rFonts w:ascii="Arial" w:hAnsi="Arial" w:cs="Arial"/>
          <w:b/>
          <w:sz w:val="22"/>
          <w:lang w:val="es-ES_tradnl"/>
        </w:rPr>
        <w:t>.3.</w:t>
      </w:r>
      <w:r w:rsidR="002C6D30" w:rsidRPr="004669FD">
        <w:rPr>
          <w:rFonts w:ascii="Arial" w:hAnsi="Arial" w:cs="Arial"/>
          <w:b/>
          <w:sz w:val="22"/>
          <w:lang w:val="es-ES_tradnl"/>
        </w:rPr>
        <w:tab/>
        <w:t>Definición de términos</w:t>
      </w:r>
    </w:p>
    <w:p w14:paraId="33F13D5F" w14:textId="77777777" w:rsidR="002B27B0" w:rsidRPr="004669FD" w:rsidRDefault="00E54330" w:rsidP="002B27B0">
      <w:pPr>
        <w:spacing w:after="120" w:line="360" w:lineRule="auto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2</w:t>
      </w:r>
      <w:r w:rsidR="002B27B0" w:rsidRPr="004669FD">
        <w:rPr>
          <w:rFonts w:ascii="Arial" w:hAnsi="Arial" w:cs="Arial"/>
          <w:b/>
          <w:sz w:val="22"/>
          <w:lang w:val="es-ES_tradnl"/>
        </w:rPr>
        <w:t xml:space="preserve">.3.1. Primer término </w:t>
      </w:r>
    </w:p>
    <w:p w14:paraId="48CC2580" w14:textId="77777777" w:rsidR="002B27B0" w:rsidRPr="004669FD" w:rsidRDefault="00CA0746" w:rsidP="00233871">
      <w:pPr>
        <w:spacing w:line="360" w:lineRule="auto"/>
        <w:jc w:val="both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t>P</w:t>
      </w:r>
      <w:r w:rsidR="002B27B0" w:rsidRPr="004669FD">
        <w:rPr>
          <w:rFonts w:ascii="Arial" w:hAnsi="Arial" w:cs="Arial"/>
          <w:sz w:val="22"/>
          <w:lang w:val="es-ES_tradnl"/>
        </w:rPr>
        <w:t>árrafo. Este texto muestra sobre cómo usar la sangría al comienzo del primer párrafo (cita al final).</w:t>
      </w:r>
    </w:p>
    <w:p w14:paraId="5AC77DFC" w14:textId="77777777" w:rsidR="002B27B0" w:rsidRPr="004669FD" w:rsidRDefault="002B27B0" w:rsidP="002B27B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32390843" w14:textId="77777777" w:rsidR="002B27B0" w:rsidRPr="004669FD" w:rsidRDefault="00E54330" w:rsidP="002B27B0">
      <w:pPr>
        <w:spacing w:after="120" w:line="360" w:lineRule="auto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t>2</w:t>
      </w:r>
      <w:r w:rsidR="002B27B0" w:rsidRPr="004669FD">
        <w:rPr>
          <w:rFonts w:ascii="Arial" w:hAnsi="Arial" w:cs="Arial"/>
          <w:b/>
          <w:sz w:val="22"/>
          <w:lang w:val="es-ES_tradnl"/>
        </w:rPr>
        <w:t xml:space="preserve">.3.2. Segundo término </w:t>
      </w:r>
    </w:p>
    <w:p w14:paraId="50FEB267" w14:textId="77777777" w:rsidR="002B27B0" w:rsidRPr="004669FD" w:rsidRDefault="00CA0746" w:rsidP="00233871">
      <w:pPr>
        <w:spacing w:line="360" w:lineRule="auto"/>
        <w:jc w:val="both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t>P</w:t>
      </w:r>
      <w:r w:rsidR="002B27B0" w:rsidRPr="004669FD">
        <w:rPr>
          <w:rFonts w:ascii="Arial" w:hAnsi="Arial" w:cs="Arial"/>
          <w:sz w:val="22"/>
          <w:lang w:val="es-ES_tradnl"/>
        </w:rPr>
        <w:t>árrafo. Este texto muestra sobre cómo usar la sangría al comienzo del primer párrafo (cita al final).</w:t>
      </w:r>
    </w:p>
    <w:p w14:paraId="560EFEDF" w14:textId="77777777" w:rsidR="002B27B0" w:rsidRPr="004669FD" w:rsidRDefault="002B27B0" w:rsidP="002B27B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1854889B" w14:textId="51AD8581" w:rsidR="002C6D30" w:rsidRPr="004669FD" w:rsidRDefault="002C6D30" w:rsidP="002C6D30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4669FD">
        <w:rPr>
          <w:rFonts w:ascii="Arial" w:hAnsi="Arial" w:cs="Arial"/>
          <w:lang w:val="es-ES_tradnl"/>
        </w:rPr>
        <w:br w:type="page"/>
      </w:r>
      <w:r w:rsidR="00E54330" w:rsidRPr="004669FD">
        <w:rPr>
          <w:rFonts w:ascii="Arial" w:hAnsi="Arial" w:cs="Arial"/>
          <w:b/>
          <w:lang w:val="es-ES_tradnl"/>
        </w:rPr>
        <w:lastRenderedPageBreak/>
        <w:t>CAPÍTULO</w:t>
      </w:r>
      <w:r w:rsidR="00E54330" w:rsidRPr="004669FD">
        <w:rPr>
          <w:rFonts w:ascii="Arial" w:hAnsi="Arial" w:cs="Arial"/>
          <w:lang w:val="es-ES_tradnl"/>
        </w:rPr>
        <w:t xml:space="preserve"> </w:t>
      </w:r>
      <w:r w:rsidR="00F36D4C" w:rsidRPr="004669FD">
        <w:rPr>
          <w:rFonts w:ascii="Arial" w:hAnsi="Arial" w:cs="Arial"/>
          <w:b/>
          <w:sz w:val="22"/>
          <w:szCs w:val="22"/>
          <w:lang w:val="es-ES_tradnl"/>
        </w:rPr>
        <w:t>I</w:t>
      </w:r>
      <w:r w:rsidR="00E54330" w:rsidRPr="004669FD">
        <w:rPr>
          <w:rFonts w:ascii="Arial" w:hAnsi="Arial" w:cs="Arial"/>
          <w:b/>
          <w:sz w:val="22"/>
          <w:szCs w:val="22"/>
          <w:lang w:val="es-ES_tradnl"/>
        </w:rPr>
        <w:t>II</w:t>
      </w:r>
      <w:r w:rsidR="004C2F19">
        <w:rPr>
          <w:rFonts w:ascii="Arial" w:hAnsi="Arial" w:cs="Arial"/>
          <w:b/>
          <w:sz w:val="22"/>
          <w:szCs w:val="22"/>
          <w:lang w:val="es-ES_tradnl"/>
        </w:rPr>
        <w:t>:</w:t>
      </w:r>
      <w:r w:rsidR="00F36D4C" w:rsidRPr="004669FD">
        <w:rPr>
          <w:rFonts w:ascii="Arial" w:hAnsi="Arial" w:cs="Arial"/>
          <w:b/>
          <w:sz w:val="22"/>
          <w:szCs w:val="22"/>
          <w:lang w:val="es-ES_tradnl"/>
        </w:rPr>
        <w:t xml:space="preserve"> </w:t>
      </w:r>
      <w:r w:rsidR="005832DB" w:rsidRPr="004669FD">
        <w:rPr>
          <w:rFonts w:ascii="Arial" w:hAnsi="Arial" w:cs="Arial"/>
          <w:b/>
          <w:sz w:val="22"/>
          <w:szCs w:val="22"/>
          <w:lang w:val="es-ES_tradnl"/>
        </w:rPr>
        <w:t>MARCO METODOLÓGICO</w:t>
      </w:r>
    </w:p>
    <w:p w14:paraId="7E0962BE" w14:textId="77777777" w:rsidR="002C6D30" w:rsidRPr="004669FD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491E1B51" w14:textId="77777777" w:rsidR="00A41275" w:rsidRPr="004669FD" w:rsidRDefault="00A41275" w:rsidP="00A41275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230ADBDA" w14:textId="77777777" w:rsidR="002C6D30" w:rsidRPr="004669FD" w:rsidRDefault="00B531EE" w:rsidP="003831E0">
      <w:pPr>
        <w:spacing w:after="120" w:line="360" w:lineRule="auto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  <w:lang w:val="es-ES_tradnl"/>
        </w:rPr>
        <w:t>3</w:t>
      </w:r>
      <w:r w:rsidR="002C6D30" w:rsidRPr="004669FD">
        <w:rPr>
          <w:rFonts w:ascii="Arial" w:hAnsi="Arial" w:cs="Arial"/>
          <w:b/>
          <w:sz w:val="22"/>
          <w:szCs w:val="22"/>
          <w:lang w:val="es-ES_tradnl"/>
        </w:rPr>
        <w:t>.1.</w:t>
      </w:r>
      <w:r w:rsidR="000634B4">
        <w:rPr>
          <w:rFonts w:ascii="Arial" w:hAnsi="Arial" w:cs="Arial"/>
          <w:b/>
          <w:sz w:val="22"/>
          <w:szCs w:val="22"/>
          <w:lang w:val="es-ES_tradnl"/>
        </w:rPr>
        <w:t xml:space="preserve"> </w:t>
      </w:r>
      <w:r w:rsidR="002C6D30" w:rsidRPr="004669FD">
        <w:rPr>
          <w:rFonts w:ascii="Arial" w:hAnsi="Arial" w:cs="Arial"/>
          <w:b/>
          <w:sz w:val="22"/>
          <w:szCs w:val="22"/>
          <w:lang w:val="es-ES_tradnl"/>
        </w:rPr>
        <w:t>Diseño de la investigación</w:t>
      </w:r>
    </w:p>
    <w:p w14:paraId="72A10379" w14:textId="77777777" w:rsidR="002C6D30" w:rsidRPr="004669FD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260F2B86" w14:textId="77777777" w:rsidR="002C6D30" w:rsidRPr="004669FD" w:rsidRDefault="00B531EE" w:rsidP="00CA0746">
      <w:pPr>
        <w:tabs>
          <w:tab w:val="left" w:pos="5630"/>
        </w:tabs>
        <w:spacing w:after="120" w:line="360" w:lineRule="auto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  <w:lang w:val="es-ES_tradnl"/>
        </w:rPr>
        <w:t>3</w:t>
      </w:r>
      <w:r w:rsidR="002C6D30" w:rsidRPr="004669FD">
        <w:rPr>
          <w:rFonts w:ascii="Arial" w:hAnsi="Arial" w:cs="Arial"/>
          <w:b/>
          <w:sz w:val="22"/>
          <w:szCs w:val="22"/>
          <w:lang w:val="es-ES_tradnl"/>
        </w:rPr>
        <w:t>.2.</w:t>
      </w:r>
      <w:r w:rsidR="000634B4">
        <w:rPr>
          <w:rFonts w:ascii="Arial" w:hAnsi="Arial" w:cs="Arial"/>
          <w:b/>
          <w:sz w:val="22"/>
          <w:szCs w:val="22"/>
          <w:lang w:val="es-ES_tradnl"/>
        </w:rPr>
        <w:t xml:space="preserve"> </w:t>
      </w:r>
      <w:r w:rsidR="002C6D30" w:rsidRPr="004669FD">
        <w:rPr>
          <w:rFonts w:ascii="Arial" w:hAnsi="Arial" w:cs="Arial"/>
          <w:b/>
          <w:sz w:val="22"/>
          <w:szCs w:val="22"/>
          <w:lang w:val="es-ES_tradnl"/>
        </w:rPr>
        <w:t>Acciones y actividades</w:t>
      </w:r>
      <w:r w:rsidR="00CA0746">
        <w:rPr>
          <w:rFonts w:ascii="Arial" w:hAnsi="Arial" w:cs="Arial"/>
          <w:b/>
          <w:sz w:val="22"/>
          <w:szCs w:val="22"/>
          <w:lang w:val="es-ES_tradnl"/>
        </w:rPr>
        <w:tab/>
      </w:r>
    </w:p>
    <w:p w14:paraId="2F05832E" w14:textId="77777777" w:rsidR="002C6D30" w:rsidRPr="004669FD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01864AD7" w14:textId="77777777" w:rsidR="002C6D30" w:rsidRPr="004669FD" w:rsidRDefault="00B531EE" w:rsidP="00A41275">
      <w:pPr>
        <w:spacing w:after="120" w:line="360" w:lineRule="auto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  <w:lang w:val="es-ES_tradnl"/>
        </w:rPr>
        <w:t>3</w:t>
      </w:r>
      <w:r w:rsidR="002C6D30" w:rsidRPr="004669FD">
        <w:rPr>
          <w:rFonts w:ascii="Arial" w:hAnsi="Arial" w:cs="Arial"/>
          <w:b/>
          <w:sz w:val="22"/>
          <w:szCs w:val="22"/>
          <w:lang w:val="es-ES_tradnl"/>
        </w:rPr>
        <w:t>.3.</w:t>
      </w:r>
      <w:r w:rsidR="000634B4">
        <w:rPr>
          <w:rFonts w:ascii="Arial" w:hAnsi="Arial" w:cs="Arial"/>
          <w:b/>
          <w:sz w:val="22"/>
          <w:szCs w:val="22"/>
          <w:lang w:val="es-ES_tradnl"/>
        </w:rPr>
        <w:t xml:space="preserve"> </w:t>
      </w:r>
      <w:r w:rsidR="002C6D30" w:rsidRPr="004669FD">
        <w:rPr>
          <w:rFonts w:ascii="Arial" w:hAnsi="Arial" w:cs="Arial"/>
          <w:b/>
          <w:sz w:val="22"/>
          <w:szCs w:val="22"/>
          <w:lang w:val="es-ES_tradnl"/>
        </w:rPr>
        <w:t>Materiales y/o instrumentos</w:t>
      </w:r>
    </w:p>
    <w:p w14:paraId="17F1C664" w14:textId="77777777" w:rsidR="002C6D30" w:rsidRPr="004669FD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3154AB38" w14:textId="77777777" w:rsidR="002C6D30" w:rsidRPr="004669FD" w:rsidRDefault="00B531EE" w:rsidP="00A41275">
      <w:pPr>
        <w:spacing w:after="120" w:line="360" w:lineRule="auto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  <w:lang w:val="es-ES_tradnl"/>
        </w:rPr>
        <w:t>3</w:t>
      </w:r>
      <w:r w:rsidR="002C6D30" w:rsidRPr="004669FD">
        <w:rPr>
          <w:rFonts w:ascii="Arial" w:hAnsi="Arial" w:cs="Arial"/>
          <w:b/>
          <w:sz w:val="22"/>
          <w:szCs w:val="22"/>
          <w:lang w:val="es-ES_tradnl"/>
        </w:rPr>
        <w:t>.4.</w:t>
      </w:r>
      <w:r w:rsidR="000634B4">
        <w:rPr>
          <w:rFonts w:ascii="Arial" w:hAnsi="Arial" w:cs="Arial"/>
          <w:b/>
          <w:sz w:val="22"/>
          <w:szCs w:val="22"/>
          <w:lang w:val="es-ES_tradnl"/>
        </w:rPr>
        <w:t xml:space="preserve"> </w:t>
      </w:r>
      <w:r w:rsidR="002C6D30" w:rsidRPr="004669FD">
        <w:rPr>
          <w:rFonts w:ascii="Arial" w:hAnsi="Arial" w:cs="Arial"/>
          <w:b/>
          <w:sz w:val="22"/>
          <w:szCs w:val="22"/>
          <w:lang w:val="es-ES_tradnl"/>
        </w:rPr>
        <w:t>Población y/o muestra de estudio</w:t>
      </w:r>
    </w:p>
    <w:p w14:paraId="18394DDD" w14:textId="77777777" w:rsidR="002C6D30" w:rsidRPr="004669FD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696CD031" w14:textId="77777777" w:rsidR="00B531EE" w:rsidRPr="004669FD" w:rsidRDefault="00B531EE" w:rsidP="00B531EE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  <w:lang w:val="es-ES_tradnl"/>
        </w:rPr>
      </w:pPr>
      <w:r>
        <w:rPr>
          <w:rFonts w:ascii="Arial" w:hAnsi="Arial" w:cs="Arial"/>
          <w:b/>
          <w:sz w:val="22"/>
          <w:lang w:val="es-ES_tradnl"/>
        </w:rPr>
        <w:t>3</w:t>
      </w:r>
      <w:r w:rsidRPr="004669FD">
        <w:rPr>
          <w:rFonts w:ascii="Arial" w:hAnsi="Arial" w:cs="Arial"/>
          <w:b/>
          <w:sz w:val="22"/>
          <w:lang w:val="es-ES_tradnl"/>
        </w:rPr>
        <w:t>.</w:t>
      </w:r>
      <w:r w:rsidR="000634B4">
        <w:rPr>
          <w:rFonts w:ascii="Arial" w:hAnsi="Arial" w:cs="Arial"/>
          <w:b/>
          <w:sz w:val="22"/>
          <w:lang w:val="es-ES_tradnl"/>
        </w:rPr>
        <w:t>5</w:t>
      </w:r>
      <w:r w:rsidRPr="004669FD">
        <w:rPr>
          <w:rFonts w:ascii="Arial" w:hAnsi="Arial" w:cs="Arial"/>
          <w:b/>
          <w:sz w:val="22"/>
          <w:lang w:val="es-ES_tradnl"/>
        </w:rPr>
        <w:t>. Operacionalización de variables</w:t>
      </w:r>
    </w:p>
    <w:p w14:paraId="0E7BD324" w14:textId="77777777" w:rsidR="00B531EE" w:rsidRPr="004669FD" w:rsidRDefault="00B531EE" w:rsidP="00130DB1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sz w:val="22"/>
          <w:lang w:val="es-ES_tradnl"/>
        </w:rPr>
        <w:t>Primer párrafo. Este texto muestra sobre cómo usar la sangría al comienzo del primer párrafo.</w:t>
      </w:r>
    </w:p>
    <w:p w14:paraId="3F5FB417" w14:textId="77777777" w:rsidR="00B531EE" w:rsidRPr="004669FD" w:rsidRDefault="00B531EE" w:rsidP="00B531EE">
      <w:pPr>
        <w:spacing w:after="120"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Segundo párrafo. Este texto muestra sobre cómo usar la sangría al iniciar el párrafo</w:t>
      </w:r>
    </w:p>
    <w:p w14:paraId="558CB00B" w14:textId="77777777" w:rsidR="00B531EE" w:rsidRDefault="00B531EE" w:rsidP="00B531EE">
      <w:pPr>
        <w:spacing w:line="360" w:lineRule="auto"/>
        <w:ind w:firstLine="720"/>
        <w:jc w:val="both"/>
        <w:rPr>
          <w:rFonts w:ascii="Arial" w:hAnsi="Arial" w:cs="Arial"/>
          <w:sz w:val="22"/>
          <w:lang w:val="es-ES_tradnl"/>
        </w:rPr>
      </w:pPr>
      <w:r w:rsidRPr="004669FD">
        <w:rPr>
          <w:rFonts w:ascii="Arial" w:hAnsi="Arial" w:cs="Arial"/>
          <w:color w:val="auto"/>
          <w:sz w:val="22"/>
          <w:szCs w:val="22"/>
          <w:lang w:val="es-ES_tradnl"/>
        </w:rPr>
        <w:t>Tercer</w:t>
      </w:r>
      <w:r w:rsidRPr="004669FD">
        <w:rPr>
          <w:rFonts w:ascii="Arial" w:hAnsi="Arial" w:cs="Arial"/>
          <w:sz w:val="22"/>
          <w:lang w:val="es-ES_tradnl"/>
        </w:rPr>
        <w:t xml:space="preserve"> párrafo. La tabla x muestra la operacionalización de variables, debe adaptarse según el tipo, nivel y diseño de investigación.</w:t>
      </w:r>
    </w:p>
    <w:p w14:paraId="114A8019" w14:textId="77777777" w:rsidR="002A204E" w:rsidRDefault="002A204E" w:rsidP="002A204E">
      <w:pPr>
        <w:spacing w:line="360" w:lineRule="auto"/>
        <w:jc w:val="both"/>
        <w:rPr>
          <w:rFonts w:ascii="Arial" w:hAnsi="Arial" w:cs="Arial"/>
          <w:sz w:val="22"/>
          <w:lang w:val="es-ES_tradnl"/>
        </w:rPr>
      </w:pPr>
    </w:p>
    <w:p w14:paraId="7220FA59" w14:textId="77777777" w:rsidR="002A204E" w:rsidRPr="004669FD" w:rsidRDefault="002A204E" w:rsidP="00130DB1">
      <w:pPr>
        <w:spacing w:line="360" w:lineRule="auto"/>
        <w:rPr>
          <w:rFonts w:ascii="Arial" w:hAnsi="Arial" w:cs="Arial"/>
          <w:b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color w:val="auto"/>
          <w:sz w:val="22"/>
          <w:szCs w:val="22"/>
          <w:lang w:val="es-ES_tradnl"/>
        </w:rPr>
        <w:t>Tabla X</w:t>
      </w:r>
    </w:p>
    <w:p w14:paraId="76311C2B" w14:textId="77777777" w:rsidR="002A204E" w:rsidRPr="004669FD" w:rsidRDefault="002A204E" w:rsidP="00130DB1">
      <w:pPr>
        <w:spacing w:line="360" w:lineRule="auto"/>
        <w:rPr>
          <w:rFonts w:ascii="Arial" w:hAnsi="Arial" w:cs="Arial"/>
          <w:i/>
          <w:color w:val="auto"/>
          <w:sz w:val="22"/>
          <w:szCs w:val="22"/>
          <w:lang w:val="es-ES_tradnl"/>
        </w:rPr>
      </w:pPr>
      <w:r w:rsidRPr="004669FD">
        <w:rPr>
          <w:rFonts w:ascii="Arial" w:hAnsi="Arial" w:cs="Arial"/>
          <w:noProof/>
          <w:color w:val="99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50F6188" wp14:editId="5A1D53D4">
                <wp:simplePos x="0" y="0"/>
                <wp:positionH relativeFrom="column">
                  <wp:posOffset>2628900</wp:posOffset>
                </wp:positionH>
                <wp:positionV relativeFrom="paragraph">
                  <wp:posOffset>3165475</wp:posOffset>
                </wp:positionV>
                <wp:extent cx="175896" cy="5360355"/>
                <wp:effectExtent l="0" t="1270" r="13335" b="89535"/>
                <wp:wrapNone/>
                <wp:docPr id="41" name="Abrir llav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5896" cy="5360355"/>
                        </a:xfrm>
                        <a:prstGeom prst="leftBrace">
                          <a:avLst/>
                        </a:prstGeom>
                        <a:noFill/>
                        <a:ln w="6350" cap="flat" cmpd="sng" algn="ctr">
                          <a:solidFill>
                            <a:srgbClr val="99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B9D526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brir llave 41" o:spid="_x0000_s1026" type="#_x0000_t87" style="position:absolute;margin-left:207pt;margin-top:249.25pt;width:13.85pt;height:422.1pt;rotation:-90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" adj="59" strokecolor="#900" strokeweight=".5pt">
                <v:stroke joinstyle="miter"/>
              </v:shape>
            </w:pict>
          </mc:Fallback>
        </mc:AlternateContent>
      </w:r>
      <w:r w:rsidRPr="004669FD">
        <w:rPr>
          <w:rFonts w:ascii="Arial" w:hAnsi="Arial" w:cs="Arial"/>
          <w:i/>
          <w:color w:val="auto"/>
          <w:sz w:val="22"/>
          <w:szCs w:val="22"/>
          <w:lang w:val="es-ES_tradnl"/>
        </w:rPr>
        <w:t xml:space="preserve">Operacionalización de variables de investigación </w:t>
      </w:r>
    </w:p>
    <w:tbl>
      <w:tblPr>
        <w:tblStyle w:val="Tablaconcuadrcula"/>
        <w:tblW w:w="8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507"/>
        <w:gridCol w:w="1612"/>
        <w:gridCol w:w="1417"/>
        <w:gridCol w:w="1560"/>
        <w:gridCol w:w="1443"/>
      </w:tblGrid>
      <w:tr w:rsidR="002A204E" w:rsidRPr="004669FD" w14:paraId="4A70168C" w14:textId="77777777" w:rsidTr="001C426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51296EE" w14:textId="77777777" w:rsidR="002A204E" w:rsidRPr="004669FD" w:rsidRDefault="002A204E" w:rsidP="00D43EBA">
            <w:pPr>
              <w:ind w:right="-62"/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  <w:t>Variable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14:paraId="4535054C" w14:textId="77777777" w:rsidR="002A204E" w:rsidRPr="004669FD" w:rsidRDefault="002A204E" w:rsidP="00D43EBA">
            <w:pPr>
              <w:ind w:right="-62"/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  <w:t>Definición conceptual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1E191079" w14:textId="77777777" w:rsidR="002A204E" w:rsidRPr="004669FD" w:rsidRDefault="002A204E" w:rsidP="00D43EBA">
            <w:pPr>
              <w:ind w:right="-62"/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  <w:t>Dimensiones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299BFF5" w14:textId="77777777" w:rsidR="002A204E" w:rsidRPr="004669FD" w:rsidRDefault="002A204E" w:rsidP="00D43EBA">
            <w:pPr>
              <w:ind w:right="-62"/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  <w:t>Indicador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F65F738" w14:textId="77777777" w:rsidR="002A204E" w:rsidRPr="004669FD" w:rsidRDefault="002A204E" w:rsidP="00D43EBA">
            <w:pPr>
              <w:ind w:right="-62"/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  <w:t>Escala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14:paraId="25C9D153" w14:textId="77777777" w:rsidR="002A204E" w:rsidRPr="004669FD" w:rsidRDefault="002A204E" w:rsidP="00D43EBA">
            <w:pPr>
              <w:ind w:right="-62"/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  <w:t>Técnicas o métodos</w:t>
            </w:r>
          </w:p>
        </w:tc>
      </w:tr>
      <w:tr w:rsidR="00905136" w:rsidRPr="004669FD" w14:paraId="4D99968A" w14:textId="77777777" w:rsidTr="001C4260">
        <w:trPr>
          <w:trHeight w:val="2191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491DD7F1" w14:textId="1EFD4E6D" w:rsidR="00905136" w:rsidRPr="004669FD" w:rsidRDefault="00905136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1D4CC4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 xml:space="preserve">Variable X </w:t>
            </w:r>
            <w:r w:rsidRPr="00014240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3225D969" wp14:editId="71127279">
                      <wp:simplePos x="0" y="0"/>
                      <wp:positionH relativeFrom="column">
                        <wp:posOffset>3011170</wp:posOffset>
                      </wp:positionH>
                      <wp:positionV relativeFrom="paragraph">
                        <wp:posOffset>4106545</wp:posOffset>
                      </wp:positionV>
                      <wp:extent cx="1905000" cy="660400"/>
                      <wp:effectExtent l="0" t="0" r="19050" b="25400"/>
                      <wp:wrapNone/>
                      <wp:docPr id="40" name="Cuadro de texto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0" cy="660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rgbClr val="99000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5C99218" w14:textId="77777777" w:rsidR="00DA7353" w:rsidRPr="001731F9" w:rsidRDefault="00DA7353" w:rsidP="00114B2F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 w:rsidRPr="001731F9"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sz w:val="18"/>
                                      <w:lang w:val="es-MX"/>
                                    </w:rPr>
                                    <w:t>Cuerpo de tabla</w:t>
                                  </w:r>
                                </w:p>
                                <w:p w14:paraId="10F67152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 w:rsidRPr="00E2546E"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 xml:space="preserve">Alineación: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 xml:space="preserve">centrado </w:t>
                                  </w:r>
                                </w:p>
                                <w:p w14:paraId="59661F05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>Interlineado: sencillo</w:t>
                                  </w:r>
                                </w:p>
                                <w:p w14:paraId="3DC0E08D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>Tamaño de fuente: 9 – 11 puntos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25D969" id="Cuadro de texto 40" o:spid="_x0000_s1035" type="#_x0000_t202" style="position:absolute;margin-left:237.1pt;margin-top:323.35pt;width:150pt;height:52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" fillcolor="window" strokecolor="#900" strokeweight=".5pt">
                      <v:textbox>
                        <w:txbxContent>
                          <w:p w14:paraId="35C99218" w14:textId="77777777" w:rsidR="00DA7353" w:rsidRPr="001731F9" w:rsidRDefault="00DA7353" w:rsidP="00114B2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18"/>
                                <w:lang w:val="es-MX"/>
                              </w:rPr>
                            </w:pPr>
                            <w:r w:rsidRPr="001731F9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18"/>
                                <w:lang w:val="es-MX"/>
                              </w:rPr>
                              <w:t>Cuerpo de tabla</w:t>
                            </w:r>
                          </w:p>
                          <w:p w14:paraId="10F67152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 w:rsidRPr="00E2546E"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 xml:space="preserve">Alineación: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 xml:space="preserve">centrado </w:t>
                            </w:r>
                          </w:p>
                          <w:p w14:paraId="59661F05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>Interlineado: sencillo</w:t>
                            </w:r>
                          </w:p>
                          <w:p w14:paraId="3DC0E08D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>Tamaño de fuente: 9 – 11 puntos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</w:tcBorders>
            <w:vAlign w:val="center"/>
          </w:tcPr>
          <w:p w14:paraId="3FEE995F" w14:textId="77777777" w:rsidR="001C4260" w:rsidRPr="001C4260" w:rsidRDefault="001C4260" w:rsidP="001C4260">
            <w:pPr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1C4260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>Definición de la variable, con la cita correspondiente cuando corresponda.</w:t>
            </w:r>
          </w:p>
          <w:p w14:paraId="18F225A6" w14:textId="6A4DA638" w:rsidR="00905136" w:rsidRPr="004669FD" w:rsidRDefault="00905136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014240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6BBE8A49" wp14:editId="07CBF5F4">
                      <wp:simplePos x="0" y="0"/>
                      <wp:positionH relativeFrom="column">
                        <wp:posOffset>3011170</wp:posOffset>
                      </wp:positionH>
                      <wp:positionV relativeFrom="paragraph">
                        <wp:posOffset>4106545</wp:posOffset>
                      </wp:positionV>
                      <wp:extent cx="1905000" cy="660400"/>
                      <wp:effectExtent l="0" t="0" r="19050" b="25400"/>
                      <wp:wrapNone/>
                      <wp:docPr id="92" name="Cuadro de texto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0" cy="660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rgbClr val="99000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4CF5719" w14:textId="77777777" w:rsidR="00DA7353" w:rsidRPr="001731F9" w:rsidRDefault="00DA7353" w:rsidP="00114B2F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 w:rsidRPr="001731F9"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sz w:val="18"/>
                                      <w:lang w:val="es-MX"/>
                                    </w:rPr>
                                    <w:t>Cuerpo de tabla</w:t>
                                  </w:r>
                                </w:p>
                                <w:p w14:paraId="214D156D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 w:rsidRPr="00E2546E"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 xml:space="preserve">Alineación: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 xml:space="preserve">centrado </w:t>
                                  </w:r>
                                </w:p>
                                <w:p w14:paraId="253BCB0B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>Interlineado: sencillo</w:t>
                                  </w:r>
                                </w:p>
                                <w:p w14:paraId="01E933AD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>Tamaño de fuente: 9 – 11 puntos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E8A49" id="Cuadro de texto 92" o:spid="_x0000_s1036" type="#_x0000_t202" style="position:absolute;margin-left:237.1pt;margin-top:323.35pt;width:150pt;height:52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" fillcolor="window" strokecolor="#900" strokeweight=".5pt">
                      <v:textbox>
                        <w:txbxContent>
                          <w:p w14:paraId="04CF5719" w14:textId="77777777" w:rsidR="00DA7353" w:rsidRPr="001731F9" w:rsidRDefault="00DA7353" w:rsidP="00114B2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18"/>
                                <w:lang w:val="es-MX"/>
                              </w:rPr>
                            </w:pPr>
                            <w:r w:rsidRPr="001731F9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18"/>
                                <w:lang w:val="es-MX"/>
                              </w:rPr>
                              <w:t>Cuerpo de tabla</w:t>
                            </w:r>
                          </w:p>
                          <w:p w14:paraId="214D156D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 w:rsidRPr="00E2546E"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 xml:space="preserve">Alineación: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 xml:space="preserve">centrado </w:t>
                            </w:r>
                          </w:p>
                          <w:p w14:paraId="253BCB0B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>Interlineado: sencillo</w:t>
                            </w:r>
                          </w:p>
                          <w:p w14:paraId="01E933AD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>Tamaño de fuente: 9 – 11 puntos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12" w:type="dxa"/>
            <w:tcBorders>
              <w:top w:val="single" w:sz="4" w:space="0" w:color="auto"/>
            </w:tcBorders>
          </w:tcPr>
          <w:p w14:paraId="1C9B16C4" w14:textId="77777777" w:rsidR="00905136" w:rsidRPr="004669FD" w:rsidRDefault="00905136" w:rsidP="00905136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014240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36A7469E" wp14:editId="4A4CDEFC">
                      <wp:simplePos x="0" y="0"/>
                      <wp:positionH relativeFrom="column">
                        <wp:posOffset>3011170</wp:posOffset>
                      </wp:positionH>
                      <wp:positionV relativeFrom="paragraph">
                        <wp:posOffset>4106545</wp:posOffset>
                      </wp:positionV>
                      <wp:extent cx="1905000" cy="660400"/>
                      <wp:effectExtent l="0" t="0" r="19050" b="25400"/>
                      <wp:wrapNone/>
                      <wp:docPr id="93" name="Cuadro de texto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0" cy="660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rgbClr val="99000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A093F30" w14:textId="77777777" w:rsidR="00DA7353" w:rsidRPr="001731F9" w:rsidRDefault="00DA7353" w:rsidP="00114B2F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 w:rsidRPr="001731F9"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sz w:val="18"/>
                                      <w:lang w:val="es-MX"/>
                                    </w:rPr>
                                    <w:t>Cuerpo de tabla</w:t>
                                  </w:r>
                                </w:p>
                                <w:p w14:paraId="7FCA0E91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 w:rsidRPr="00E2546E"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 xml:space="preserve">Alineación: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 xml:space="preserve">centrado </w:t>
                                  </w:r>
                                </w:p>
                                <w:p w14:paraId="059DD3BB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>Interlineado: sencillo</w:t>
                                  </w:r>
                                </w:p>
                                <w:p w14:paraId="12D05493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>Tamaño de fuente: 9 – 11 puntos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7469E" id="Cuadro de texto 93" o:spid="_x0000_s1037" type="#_x0000_t202" style="position:absolute;margin-left:237.1pt;margin-top:323.35pt;width:150pt;height:52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" fillcolor="window" strokecolor="#900" strokeweight=".5pt">
                      <v:textbox>
                        <w:txbxContent>
                          <w:p w14:paraId="6A093F30" w14:textId="77777777" w:rsidR="00DA7353" w:rsidRPr="001731F9" w:rsidRDefault="00DA7353" w:rsidP="00114B2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18"/>
                                <w:lang w:val="es-MX"/>
                              </w:rPr>
                            </w:pPr>
                            <w:r w:rsidRPr="001731F9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18"/>
                                <w:lang w:val="es-MX"/>
                              </w:rPr>
                              <w:t>Cuerpo de tabla</w:t>
                            </w:r>
                          </w:p>
                          <w:p w14:paraId="7FCA0E91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 w:rsidRPr="00E2546E"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 xml:space="preserve">Alineación: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 xml:space="preserve">centrado </w:t>
                            </w:r>
                          </w:p>
                          <w:p w14:paraId="059DD3BB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>Interlineado: sencillo</w:t>
                            </w:r>
                          </w:p>
                          <w:p w14:paraId="12D05493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>Tamaño de fuente: 9 – 11 puntos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669FD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>Defina los elementos integrantes de la variable compleja, de ser necesario descomponga la variable independiente X en dimensión 2.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4C51F4B" w14:textId="77777777" w:rsidR="00905136" w:rsidRPr="004669FD" w:rsidRDefault="00905136" w:rsidP="00905136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014240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02133D3F" wp14:editId="3721493E">
                      <wp:simplePos x="0" y="0"/>
                      <wp:positionH relativeFrom="column">
                        <wp:posOffset>3011170</wp:posOffset>
                      </wp:positionH>
                      <wp:positionV relativeFrom="paragraph">
                        <wp:posOffset>4106545</wp:posOffset>
                      </wp:positionV>
                      <wp:extent cx="1905000" cy="660400"/>
                      <wp:effectExtent l="0" t="0" r="19050" b="25400"/>
                      <wp:wrapNone/>
                      <wp:docPr id="94" name="Cuadro de texto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0" cy="660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rgbClr val="99000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E7F6997" w14:textId="77777777" w:rsidR="00DA7353" w:rsidRPr="001731F9" w:rsidRDefault="00DA7353" w:rsidP="00114B2F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 w:rsidRPr="001731F9"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sz w:val="18"/>
                                      <w:lang w:val="es-MX"/>
                                    </w:rPr>
                                    <w:t>Cuerpo de tabla</w:t>
                                  </w:r>
                                </w:p>
                                <w:p w14:paraId="5902A59D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 w:rsidRPr="00E2546E"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 xml:space="preserve">Alineación: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 xml:space="preserve">centrado </w:t>
                                  </w:r>
                                </w:p>
                                <w:p w14:paraId="5598571E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>Interlineado: sencillo</w:t>
                                  </w:r>
                                </w:p>
                                <w:p w14:paraId="505306FE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>Tamaño de fuente: 9 – 11 puntos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33D3F" id="Cuadro de texto 94" o:spid="_x0000_s1038" type="#_x0000_t202" style="position:absolute;margin-left:237.1pt;margin-top:323.35pt;width:150pt;height:52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" fillcolor="window" strokecolor="#900" strokeweight=".5pt">
                      <v:textbox>
                        <w:txbxContent>
                          <w:p w14:paraId="5E7F6997" w14:textId="77777777" w:rsidR="00DA7353" w:rsidRPr="001731F9" w:rsidRDefault="00DA7353" w:rsidP="00114B2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18"/>
                                <w:lang w:val="es-MX"/>
                              </w:rPr>
                            </w:pPr>
                            <w:r w:rsidRPr="001731F9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18"/>
                                <w:lang w:val="es-MX"/>
                              </w:rPr>
                              <w:t>Cuerpo de tabla</w:t>
                            </w:r>
                          </w:p>
                          <w:p w14:paraId="5902A59D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 w:rsidRPr="00E2546E"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 xml:space="preserve">Alineación: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 xml:space="preserve">centrado </w:t>
                            </w:r>
                          </w:p>
                          <w:p w14:paraId="5598571E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>Interlineado: sencillo</w:t>
                            </w:r>
                          </w:p>
                          <w:p w14:paraId="505306FE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>Tamaño de fuente: 9 – 11 puntos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669FD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>Defina el elemento o evidencia que represente como se cuantifica o mide la variable o dimensión X2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94E3BAB" w14:textId="77777777" w:rsidR="00905136" w:rsidRPr="004669FD" w:rsidRDefault="00905136" w:rsidP="00905136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014240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1303A193" wp14:editId="0D5A4AEA">
                      <wp:simplePos x="0" y="0"/>
                      <wp:positionH relativeFrom="column">
                        <wp:posOffset>3011170</wp:posOffset>
                      </wp:positionH>
                      <wp:positionV relativeFrom="paragraph">
                        <wp:posOffset>4106545</wp:posOffset>
                      </wp:positionV>
                      <wp:extent cx="1905000" cy="660400"/>
                      <wp:effectExtent l="0" t="0" r="19050" b="25400"/>
                      <wp:wrapNone/>
                      <wp:docPr id="95" name="Cuadro de texto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0" cy="660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rgbClr val="99000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49BC32B" w14:textId="77777777" w:rsidR="00DA7353" w:rsidRPr="001731F9" w:rsidRDefault="00DA7353" w:rsidP="00114B2F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 w:rsidRPr="001731F9"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sz w:val="18"/>
                                      <w:lang w:val="es-MX"/>
                                    </w:rPr>
                                    <w:t>Cuerpo de tabla</w:t>
                                  </w:r>
                                </w:p>
                                <w:p w14:paraId="469B2A67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 w:rsidRPr="00E2546E"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 xml:space="preserve">Alineación: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 xml:space="preserve">centrado </w:t>
                                  </w:r>
                                </w:p>
                                <w:p w14:paraId="49B68CD5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>Interlineado: sencillo</w:t>
                                  </w:r>
                                </w:p>
                                <w:p w14:paraId="7B4591EE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>Tamaño de fuente: 9 – 11 puntos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3A193" id="Cuadro de texto 95" o:spid="_x0000_s1039" type="#_x0000_t202" style="position:absolute;margin-left:237.1pt;margin-top:323.35pt;width:150pt;height:52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" fillcolor="window" strokecolor="#900" strokeweight=".5pt">
                      <v:textbox>
                        <w:txbxContent>
                          <w:p w14:paraId="649BC32B" w14:textId="77777777" w:rsidR="00DA7353" w:rsidRPr="001731F9" w:rsidRDefault="00DA7353" w:rsidP="00114B2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18"/>
                                <w:lang w:val="es-MX"/>
                              </w:rPr>
                            </w:pPr>
                            <w:r w:rsidRPr="001731F9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18"/>
                                <w:lang w:val="es-MX"/>
                              </w:rPr>
                              <w:t>Cuerpo de tabla</w:t>
                            </w:r>
                          </w:p>
                          <w:p w14:paraId="469B2A67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 w:rsidRPr="00E2546E"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 xml:space="preserve">Alineación: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 xml:space="preserve">centrado </w:t>
                            </w:r>
                          </w:p>
                          <w:p w14:paraId="49B68CD5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>Interlineado: sencillo</w:t>
                            </w:r>
                          </w:p>
                          <w:p w14:paraId="7B4591EE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>Tamaño de fuente: 9 – 11 puntos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669FD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 xml:space="preserve">Delimite el conjunto de posibles valores o rangos nominales o con una métrica significativa para la dimensión X2 </w:t>
            </w:r>
          </w:p>
        </w:tc>
        <w:tc>
          <w:tcPr>
            <w:tcW w:w="1443" w:type="dxa"/>
            <w:tcBorders>
              <w:top w:val="single" w:sz="4" w:space="0" w:color="auto"/>
            </w:tcBorders>
          </w:tcPr>
          <w:p w14:paraId="6953C42B" w14:textId="77777777" w:rsidR="00905136" w:rsidRPr="004669FD" w:rsidRDefault="00905136" w:rsidP="00905136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014240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5BF8A38F" wp14:editId="6CA799C3">
                      <wp:simplePos x="0" y="0"/>
                      <wp:positionH relativeFrom="column">
                        <wp:posOffset>3011170</wp:posOffset>
                      </wp:positionH>
                      <wp:positionV relativeFrom="paragraph">
                        <wp:posOffset>4106545</wp:posOffset>
                      </wp:positionV>
                      <wp:extent cx="1905000" cy="660400"/>
                      <wp:effectExtent l="0" t="0" r="19050" b="25400"/>
                      <wp:wrapNone/>
                      <wp:docPr id="288" name="Cuadro de texto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0" cy="660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rgbClr val="99000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832184D" w14:textId="77777777" w:rsidR="00DA7353" w:rsidRPr="001731F9" w:rsidRDefault="00DA7353" w:rsidP="00114B2F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 w:rsidRPr="001731F9"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sz w:val="18"/>
                                      <w:lang w:val="es-MX"/>
                                    </w:rPr>
                                    <w:t>Cuerpo de tabla</w:t>
                                  </w:r>
                                </w:p>
                                <w:p w14:paraId="04DAF813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 w:rsidRPr="00E2546E"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 xml:space="preserve">Alineación: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 xml:space="preserve">centrado </w:t>
                                  </w:r>
                                </w:p>
                                <w:p w14:paraId="5F6BA9EC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>Interlineado: sencillo</w:t>
                                  </w:r>
                                </w:p>
                                <w:p w14:paraId="4062A557" w14:textId="77777777" w:rsidR="00DA7353" w:rsidRDefault="00DA7353" w:rsidP="00114B2F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18"/>
                                      <w:lang w:val="es-MX"/>
                                    </w:rPr>
                                    <w:t>Tamaño de fuente: 9 – 11 puntos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F8A38F" id="Cuadro de texto 288" o:spid="_x0000_s1040" type="#_x0000_t202" style="position:absolute;margin-left:237.1pt;margin-top:323.35pt;width:150pt;height:52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" fillcolor="window" strokecolor="#900" strokeweight=".5pt">
                      <v:textbox>
                        <w:txbxContent>
                          <w:p w14:paraId="0832184D" w14:textId="77777777" w:rsidR="00DA7353" w:rsidRPr="001731F9" w:rsidRDefault="00DA7353" w:rsidP="00114B2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18"/>
                                <w:lang w:val="es-MX"/>
                              </w:rPr>
                            </w:pPr>
                            <w:r w:rsidRPr="001731F9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18"/>
                                <w:lang w:val="es-MX"/>
                              </w:rPr>
                              <w:t>Cuerpo de tabla</w:t>
                            </w:r>
                          </w:p>
                          <w:p w14:paraId="04DAF813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 w:rsidRPr="00E2546E"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 xml:space="preserve">Alineación: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 xml:space="preserve">centrado </w:t>
                            </w:r>
                          </w:p>
                          <w:p w14:paraId="5F6BA9EC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>Interlineado: sencillo</w:t>
                            </w:r>
                          </w:p>
                          <w:p w14:paraId="4062A557" w14:textId="77777777" w:rsidR="00DA7353" w:rsidRDefault="00DA7353" w:rsidP="00114B2F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sz w:val="18"/>
                                <w:lang w:val="es-MX"/>
                              </w:rPr>
                              <w:t>Tamaño de fuente: 9 – 11 puntos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669FD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>Nombre la metodología o técnica aceptada o estandarizada para la variable o dimensión X2</w:t>
            </w:r>
          </w:p>
        </w:tc>
      </w:tr>
      <w:tr w:rsidR="00F274C1" w:rsidRPr="004669FD" w14:paraId="05BED826" w14:textId="77777777" w:rsidTr="001C4260"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1830FBB6" w14:textId="77777777" w:rsidR="00F274C1" w:rsidRPr="004669FD" w:rsidRDefault="00F274C1" w:rsidP="001D4CC4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</w:p>
        </w:tc>
        <w:tc>
          <w:tcPr>
            <w:tcW w:w="1507" w:type="dxa"/>
            <w:vMerge/>
            <w:tcBorders>
              <w:bottom w:val="single" w:sz="4" w:space="0" w:color="auto"/>
            </w:tcBorders>
            <w:vAlign w:val="center"/>
          </w:tcPr>
          <w:p w14:paraId="2A3524D9" w14:textId="77777777" w:rsidR="00F274C1" w:rsidRPr="004669FD" w:rsidRDefault="00F274C1" w:rsidP="001D4CC4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53D3675B" w14:textId="77777777" w:rsidR="00F274C1" w:rsidRPr="004669FD" w:rsidRDefault="00F274C1" w:rsidP="001D4CC4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1D4CC4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>Defina los elementos integrantes de la variable compleja, de ser necesario descomponga la variable independiente X en dimensión 2.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030F5AF" w14:textId="77777777" w:rsidR="00F274C1" w:rsidRPr="004669FD" w:rsidRDefault="00F274C1" w:rsidP="001D4CC4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Defina el elemento o evidencia que represente como se cuantifica o mide la variable o dimensión X2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14E1C6F" w14:textId="77777777" w:rsidR="00F274C1" w:rsidRPr="004669FD" w:rsidRDefault="00F274C1" w:rsidP="001D4CC4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Delimite el conjunto de posi</w:t>
            </w:r>
            <w:r>
              <w:rPr>
                <w:rFonts w:ascii="Arial" w:hAnsi="Arial" w:cs="Arial"/>
                <w:color w:val="auto"/>
                <w:sz w:val="18"/>
                <w:szCs w:val="22"/>
              </w:rPr>
              <w:t>bles valores o rangos nominales</w:t>
            </w: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 xml:space="preserve"> o con una métrica significativa para la dimensión X2 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14:paraId="4CA58A7E" w14:textId="77777777" w:rsidR="00F274C1" w:rsidRPr="004669FD" w:rsidRDefault="00F274C1" w:rsidP="001D4CC4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Nombre la metodología o técnica aceptada o</w:t>
            </w:r>
            <w:r>
              <w:rPr>
                <w:rFonts w:ascii="Arial" w:hAnsi="Arial" w:cs="Arial"/>
                <w:color w:val="auto"/>
                <w:sz w:val="18"/>
                <w:szCs w:val="22"/>
              </w:rPr>
              <w:t xml:space="preserve"> estandarizada para la variable o dimensión</w:t>
            </w: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 xml:space="preserve"> X2</w:t>
            </w:r>
          </w:p>
        </w:tc>
      </w:tr>
    </w:tbl>
    <w:p w14:paraId="0576CB27" w14:textId="77777777" w:rsidR="00114B2F" w:rsidRDefault="00114B2F" w:rsidP="00114B2F">
      <w:pPr>
        <w:jc w:val="right"/>
        <w:rPr>
          <w:rFonts w:ascii="Arial" w:hAnsi="Arial" w:cs="Arial"/>
        </w:rPr>
      </w:pPr>
      <w:r>
        <w:rPr>
          <w:rFonts w:ascii="Arial" w:hAnsi="Arial" w:cs="Arial"/>
          <w:sz w:val="22"/>
        </w:rPr>
        <w:t xml:space="preserve"> (</w:t>
      </w:r>
      <w:r w:rsidRPr="00114B2F">
        <w:rPr>
          <w:rFonts w:ascii="Arial" w:hAnsi="Arial" w:cs="Arial"/>
          <w:sz w:val="22"/>
        </w:rPr>
        <w:t>continúa</w:t>
      </w:r>
      <w:r>
        <w:rPr>
          <w:rFonts w:ascii="Arial" w:hAnsi="Arial" w:cs="Arial"/>
        </w:rPr>
        <w:t>)</w:t>
      </w:r>
    </w:p>
    <w:p w14:paraId="395C4420" w14:textId="77777777" w:rsidR="001D4CC4" w:rsidRDefault="001D4CC4" w:rsidP="00114B2F">
      <w:pPr>
        <w:jc w:val="right"/>
        <w:rPr>
          <w:rFonts w:ascii="Arial" w:hAnsi="Arial" w:cs="Arial"/>
        </w:rPr>
      </w:pPr>
    </w:p>
    <w:p w14:paraId="23AE58DE" w14:textId="77777777" w:rsidR="00114B2F" w:rsidRPr="00114B2F" w:rsidRDefault="00114B2F" w:rsidP="00114B2F">
      <w:pPr>
        <w:rPr>
          <w:rFonts w:ascii="Arial" w:hAnsi="Arial" w:cs="Arial"/>
          <w:sz w:val="22"/>
        </w:rPr>
      </w:pPr>
      <w:r w:rsidRPr="00114B2F">
        <w:rPr>
          <w:rFonts w:ascii="Arial" w:hAnsi="Arial" w:cs="Arial"/>
          <w:sz w:val="22"/>
        </w:rPr>
        <w:lastRenderedPageBreak/>
        <w:t>Tabla x (continuación)</w:t>
      </w:r>
      <w:r w:rsidR="00F274C1" w:rsidRPr="00F274C1">
        <w:rPr>
          <w:rFonts w:ascii="Arial" w:hAnsi="Arial" w:cs="Arial"/>
          <w:noProof/>
          <w:sz w:val="22"/>
        </w:rPr>
        <w:t xml:space="preserve">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1465"/>
        <w:gridCol w:w="1459"/>
        <w:gridCol w:w="1293"/>
        <w:gridCol w:w="1336"/>
        <w:gridCol w:w="1459"/>
      </w:tblGrid>
      <w:tr w:rsidR="00114B2F" w:rsidRPr="004669FD" w14:paraId="0D7CAD28" w14:textId="77777777" w:rsidTr="00D43EBA"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7293FCEF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  <w:t>Variable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14:paraId="325B572F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  <w:t>Definición conceptual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14:paraId="752C7160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  <w:t>Dimensiones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14:paraId="45065EC5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  <w:t>Indicador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206E7ED0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  <w:t>Escala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14:paraId="4A03C3D5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b/>
                <w:color w:val="auto"/>
                <w:sz w:val="18"/>
                <w:szCs w:val="22"/>
                <w:lang w:val="es-ES_tradnl"/>
              </w:rPr>
              <w:t>Técnicas o métodos</w:t>
            </w:r>
          </w:p>
        </w:tc>
      </w:tr>
      <w:tr w:rsidR="00114B2F" w:rsidRPr="004669FD" w14:paraId="39058414" w14:textId="77777777" w:rsidTr="00114B2F"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B84CB" w14:textId="797488CC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>Variable Y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20821" w14:textId="4BBF6092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>Conceptualice o defina la variable Y, incluya de ser necesario la fuente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14:paraId="3F2ED686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>Defina los elementos integrantes de la variable compleja, de ser necesario descomponga la variable independiente Y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14:paraId="02E898E4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>Defina el elemento o evidencia que represente como se cuantifica o mide la variable o dimensión Y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303E1DDF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 xml:space="preserve">Delimite el conjunto de posibles valores o rangos nominales o con una métrica significativa para la dimensión Y 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14:paraId="5A0CD2F2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>Nombre la metodología o técnica aceptada o estandarizada para la variable o dimensión Y</w:t>
            </w:r>
          </w:p>
        </w:tc>
      </w:tr>
      <w:tr w:rsidR="00114B2F" w:rsidRPr="004669FD" w14:paraId="44402C62" w14:textId="77777777" w:rsidTr="00114B2F"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8B7E7" w14:textId="7FA4B143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>Variable Z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3DB15" w14:textId="07E88E38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>Conceptualice o defina la variable Z, incluya de ser necesario la fuente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14:paraId="1B187705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  <w:r w:rsidRPr="004669FD"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  <w:t>Defina los elementos para medir variable dependiente Z</w:t>
            </w:r>
          </w:p>
          <w:p w14:paraId="149AABBF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14:paraId="0CBB8952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118FB47B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14:paraId="510B942C" w14:textId="77777777" w:rsidR="00114B2F" w:rsidRPr="004669FD" w:rsidRDefault="00114B2F" w:rsidP="00114B2F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  <w:lang w:val="es-ES_tradnl"/>
              </w:rPr>
            </w:pPr>
          </w:p>
        </w:tc>
      </w:tr>
    </w:tbl>
    <w:p w14:paraId="6CF3819E" w14:textId="77777777" w:rsidR="00B531EE" w:rsidRPr="004669FD" w:rsidRDefault="00B531EE" w:rsidP="00B531EE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54C07851" w14:textId="77777777" w:rsidR="002C6D30" w:rsidRPr="004669FD" w:rsidRDefault="000634B4" w:rsidP="00A41275">
      <w:pPr>
        <w:spacing w:after="120" w:line="360" w:lineRule="auto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  <w:lang w:val="es-ES_tradnl"/>
        </w:rPr>
        <w:t>3</w:t>
      </w:r>
      <w:r w:rsidR="002C6D30" w:rsidRPr="004669FD">
        <w:rPr>
          <w:rFonts w:ascii="Arial" w:hAnsi="Arial" w:cs="Arial"/>
          <w:b/>
          <w:sz w:val="22"/>
          <w:szCs w:val="22"/>
          <w:lang w:val="es-ES_tradnl"/>
        </w:rPr>
        <w:t>.</w:t>
      </w:r>
      <w:r>
        <w:rPr>
          <w:rFonts w:ascii="Arial" w:hAnsi="Arial" w:cs="Arial"/>
          <w:b/>
          <w:sz w:val="22"/>
          <w:szCs w:val="22"/>
          <w:lang w:val="es-ES_tradnl"/>
        </w:rPr>
        <w:t>6</w:t>
      </w:r>
      <w:r w:rsidR="002C6D30" w:rsidRPr="004669FD">
        <w:rPr>
          <w:rFonts w:ascii="Arial" w:hAnsi="Arial" w:cs="Arial"/>
          <w:b/>
          <w:sz w:val="22"/>
          <w:szCs w:val="22"/>
          <w:lang w:val="es-ES_tradnl"/>
        </w:rPr>
        <w:t>.</w:t>
      </w:r>
      <w:r>
        <w:rPr>
          <w:rFonts w:ascii="Arial" w:hAnsi="Arial" w:cs="Arial"/>
          <w:b/>
          <w:sz w:val="22"/>
          <w:szCs w:val="22"/>
          <w:lang w:val="es-ES_tradnl"/>
        </w:rPr>
        <w:t xml:space="preserve"> Procesamiento y análisis de datos</w:t>
      </w:r>
    </w:p>
    <w:p w14:paraId="76D4A73F" w14:textId="77777777" w:rsidR="002C6D30" w:rsidRPr="004669FD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57210456" w14:textId="77777777" w:rsidR="002C6D30" w:rsidRPr="004669FD" w:rsidRDefault="002C6D30" w:rsidP="002C6D30">
      <w:pPr>
        <w:spacing w:line="360" w:lineRule="auto"/>
        <w:rPr>
          <w:rFonts w:ascii="Arial" w:hAnsi="Arial" w:cs="Arial"/>
          <w:sz w:val="22"/>
          <w:szCs w:val="22"/>
          <w:lang w:val="es-ES_tradnl"/>
        </w:rPr>
      </w:pPr>
      <w:r w:rsidRPr="004669FD">
        <w:rPr>
          <w:rFonts w:ascii="Arial" w:hAnsi="Arial" w:cs="Arial"/>
          <w:sz w:val="22"/>
          <w:szCs w:val="22"/>
          <w:lang w:val="es-ES_tradnl"/>
        </w:rPr>
        <w:br w:type="page"/>
      </w:r>
    </w:p>
    <w:p w14:paraId="28B0392D" w14:textId="77777777" w:rsidR="002C6D30" w:rsidRPr="004669FD" w:rsidRDefault="004669FD" w:rsidP="002C6D30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4669FD">
        <w:rPr>
          <w:rFonts w:ascii="Arial" w:hAnsi="Arial" w:cs="Arial"/>
          <w:b/>
          <w:sz w:val="22"/>
          <w:szCs w:val="22"/>
          <w:lang w:val="es-ES_tradnl"/>
        </w:rPr>
        <w:lastRenderedPageBreak/>
        <w:t>CAPÍTULO I</w:t>
      </w:r>
      <w:r w:rsidR="002C6D30" w:rsidRPr="004669FD">
        <w:rPr>
          <w:rFonts w:ascii="Arial" w:hAnsi="Arial" w:cs="Arial"/>
          <w:b/>
          <w:sz w:val="22"/>
          <w:szCs w:val="22"/>
          <w:lang w:val="es-ES_tradnl"/>
        </w:rPr>
        <w:t>V</w:t>
      </w:r>
      <w:r w:rsidRPr="004669FD">
        <w:rPr>
          <w:rFonts w:ascii="Arial" w:hAnsi="Arial" w:cs="Arial"/>
          <w:b/>
          <w:sz w:val="22"/>
          <w:szCs w:val="22"/>
          <w:lang w:val="es-ES_tradnl"/>
        </w:rPr>
        <w:t>:</w:t>
      </w:r>
      <w:r w:rsidR="002C6D30" w:rsidRPr="004669FD">
        <w:rPr>
          <w:rFonts w:ascii="Arial" w:hAnsi="Arial" w:cs="Arial"/>
          <w:b/>
          <w:sz w:val="22"/>
          <w:szCs w:val="22"/>
          <w:lang w:val="es-ES_tradnl"/>
        </w:rPr>
        <w:t xml:space="preserve"> </w:t>
      </w:r>
      <w:r w:rsidRPr="004669FD">
        <w:rPr>
          <w:rFonts w:ascii="Arial" w:hAnsi="Arial" w:cs="Arial"/>
          <w:b/>
          <w:sz w:val="22"/>
          <w:szCs w:val="22"/>
          <w:lang w:val="es-ES_tradnl"/>
        </w:rPr>
        <w:t xml:space="preserve">RESULTADOS </w:t>
      </w:r>
    </w:p>
    <w:p w14:paraId="0B8E3656" w14:textId="77777777" w:rsidR="002C6D30" w:rsidRPr="004669FD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69C7438D" w14:textId="77777777" w:rsidR="0012302F" w:rsidRPr="004669FD" w:rsidRDefault="0012302F" w:rsidP="0012302F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1C776EE9" w14:textId="77777777" w:rsidR="00D74BA7" w:rsidRPr="00D74BA7" w:rsidRDefault="00D74BA7" w:rsidP="00233871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D74BA7">
        <w:rPr>
          <w:rFonts w:ascii="Arial" w:hAnsi="Arial" w:cs="Arial"/>
          <w:color w:val="auto"/>
          <w:sz w:val="22"/>
          <w:szCs w:val="22"/>
          <w:lang w:val="es-ES_tradnl"/>
        </w:rPr>
        <w:t>Primer párrafo. Este es un texto de ejemplo sobre el uso de san</w:t>
      </w:r>
      <w:r w:rsidR="00B20824">
        <w:rPr>
          <w:rFonts w:ascii="Arial" w:hAnsi="Arial" w:cs="Arial"/>
          <w:color w:val="auto"/>
          <w:sz w:val="22"/>
          <w:szCs w:val="22"/>
          <w:lang w:val="es-ES_tradnl"/>
        </w:rPr>
        <w:t>grías al inicio de cada párrafo</w:t>
      </w:r>
      <w:r w:rsidRPr="00D74BA7">
        <w:rPr>
          <w:rFonts w:ascii="Arial" w:hAnsi="Arial" w:cs="Arial"/>
          <w:color w:val="auto"/>
          <w:sz w:val="22"/>
          <w:szCs w:val="22"/>
          <w:lang w:val="es-ES_tradnl"/>
        </w:rPr>
        <w:t>.</w:t>
      </w:r>
    </w:p>
    <w:p w14:paraId="2CE6AFB2" w14:textId="77777777" w:rsidR="00D74BA7" w:rsidRDefault="00D74BA7" w:rsidP="0023387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D74BA7">
        <w:rPr>
          <w:rFonts w:ascii="Arial" w:hAnsi="Arial" w:cs="Arial"/>
          <w:color w:val="auto"/>
          <w:sz w:val="22"/>
          <w:szCs w:val="22"/>
          <w:lang w:val="es-ES_tradnl"/>
        </w:rPr>
        <w:t xml:space="preserve">Segundo párrafo. Este es un texto de ejemplo sobre el uso de sangrías al inicio de cada párrafo. </w:t>
      </w:r>
    </w:p>
    <w:p w14:paraId="28EF0B58" w14:textId="77777777" w:rsidR="00D74BA7" w:rsidRPr="00D74BA7" w:rsidRDefault="00D74BA7" w:rsidP="00233871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7592F3FA" w14:textId="77777777" w:rsidR="00D74BA7" w:rsidRPr="00D74BA7" w:rsidRDefault="00D74BA7" w:rsidP="00233871">
      <w:pPr>
        <w:spacing w:after="120" w:line="360" w:lineRule="auto"/>
        <w:jc w:val="both"/>
        <w:rPr>
          <w:rFonts w:ascii="Arial" w:hAnsi="Arial" w:cs="Arial"/>
          <w:b/>
          <w:color w:val="auto"/>
          <w:sz w:val="22"/>
          <w:szCs w:val="22"/>
          <w:lang w:val="es-ES_tradnl"/>
        </w:rPr>
      </w:pPr>
      <w:r w:rsidRPr="00D74BA7">
        <w:rPr>
          <w:rFonts w:ascii="Arial" w:hAnsi="Arial" w:cs="Arial"/>
          <w:b/>
          <w:color w:val="auto"/>
          <w:sz w:val="22"/>
          <w:szCs w:val="22"/>
          <w:lang w:val="es-ES_tradnl"/>
        </w:rPr>
        <w:t>4.1</w:t>
      </w:r>
      <w:r w:rsidR="00C42F63">
        <w:rPr>
          <w:rFonts w:ascii="Arial" w:hAnsi="Arial" w:cs="Arial"/>
          <w:b/>
          <w:color w:val="auto"/>
          <w:sz w:val="22"/>
          <w:szCs w:val="22"/>
          <w:lang w:val="es-ES_tradnl"/>
        </w:rPr>
        <w:t>.</w:t>
      </w:r>
      <w:r w:rsidRPr="00D74BA7">
        <w:rPr>
          <w:rFonts w:ascii="Arial" w:hAnsi="Arial" w:cs="Arial"/>
          <w:b/>
          <w:color w:val="auto"/>
          <w:sz w:val="22"/>
          <w:szCs w:val="22"/>
          <w:lang w:val="es-ES_tradnl"/>
        </w:rPr>
        <w:t xml:space="preserve"> Primer subtítulo</w:t>
      </w:r>
    </w:p>
    <w:p w14:paraId="21A6A2D3" w14:textId="77777777" w:rsidR="00D74BA7" w:rsidRPr="00D74BA7" w:rsidRDefault="00D74BA7" w:rsidP="00233871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D74BA7">
        <w:rPr>
          <w:rFonts w:ascii="Arial" w:hAnsi="Arial" w:cs="Arial"/>
          <w:color w:val="auto"/>
          <w:sz w:val="22"/>
          <w:szCs w:val="22"/>
          <w:lang w:val="es-ES_tradnl"/>
        </w:rPr>
        <w:t>Primer párrafo. Este es un texto de ejemplo sobre el uso de sangrías al inicio de cada párrafo.</w:t>
      </w:r>
    </w:p>
    <w:p w14:paraId="10C14CCD" w14:textId="77777777" w:rsidR="00C42F63" w:rsidRDefault="00D74BA7" w:rsidP="0023387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D74BA7">
        <w:rPr>
          <w:rFonts w:ascii="Arial" w:hAnsi="Arial" w:cs="Arial"/>
          <w:color w:val="auto"/>
          <w:sz w:val="22"/>
          <w:szCs w:val="22"/>
          <w:lang w:val="es-ES_tradnl"/>
        </w:rPr>
        <w:t xml:space="preserve">Segundo párrafo. Este es un texto de ejemplo sobre el uso de sangrías al inicio de cada párrafo. </w:t>
      </w:r>
    </w:p>
    <w:p w14:paraId="62AC0746" w14:textId="77777777" w:rsidR="00D74BA7" w:rsidRPr="00C42F63" w:rsidRDefault="00D74BA7" w:rsidP="00233871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7C9FE81C" w14:textId="77777777" w:rsidR="00D74BA7" w:rsidRPr="00C42F63" w:rsidRDefault="00C42F63" w:rsidP="00233871">
      <w:pPr>
        <w:spacing w:after="120" w:line="360" w:lineRule="auto"/>
        <w:jc w:val="both"/>
        <w:rPr>
          <w:rFonts w:ascii="Arial" w:hAnsi="Arial" w:cs="Arial"/>
          <w:b/>
          <w:color w:val="auto"/>
          <w:sz w:val="22"/>
          <w:szCs w:val="22"/>
          <w:lang w:val="es-ES_tradnl"/>
        </w:rPr>
      </w:pPr>
      <w:r>
        <w:rPr>
          <w:rFonts w:ascii="Arial" w:hAnsi="Arial" w:cs="Arial"/>
          <w:b/>
          <w:color w:val="auto"/>
          <w:sz w:val="22"/>
          <w:szCs w:val="22"/>
          <w:lang w:val="es-ES_tradnl"/>
        </w:rPr>
        <w:t>4</w:t>
      </w:r>
      <w:r w:rsidR="00D74BA7" w:rsidRPr="00C42F63">
        <w:rPr>
          <w:rFonts w:ascii="Arial" w:hAnsi="Arial" w:cs="Arial"/>
          <w:b/>
          <w:color w:val="auto"/>
          <w:sz w:val="22"/>
          <w:szCs w:val="22"/>
          <w:lang w:val="es-ES_tradnl"/>
        </w:rPr>
        <w:t>.2</w:t>
      </w:r>
      <w:r>
        <w:rPr>
          <w:rFonts w:ascii="Arial" w:hAnsi="Arial" w:cs="Arial"/>
          <w:b/>
          <w:color w:val="auto"/>
          <w:sz w:val="22"/>
          <w:szCs w:val="22"/>
          <w:lang w:val="es-ES_tradnl"/>
        </w:rPr>
        <w:t>.</w:t>
      </w:r>
      <w:r w:rsidR="00D74BA7" w:rsidRPr="00C42F63">
        <w:rPr>
          <w:rFonts w:ascii="Arial" w:hAnsi="Arial" w:cs="Arial"/>
          <w:b/>
          <w:color w:val="auto"/>
          <w:sz w:val="22"/>
          <w:szCs w:val="22"/>
          <w:lang w:val="es-ES_tradnl"/>
        </w:rPr>
        <w:t xml:space="preserve"> Segundo subtítulo</w:t>
      </w:r>
    </w:p>
    <w:p w14:paraId="1D9878A7" w14:textId="77777777" w:rsidR="00D74BA7" w:rsidRPr="00D74BA7" w:rsidRDefault="00D74BA7" w:rsidP="00233871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D74BA7">
        <w:rPr>
          <w:rFonts w:ascii="Arial" w:hAnsi="Arial" w:cs="Arial"/>
          <w:color w:val="auto"/>
          <w:sz w:val="22"/>
          <w:szCs w:val="22"/>
          <w:lang w:val="es-ES_tradnl"/>
        </w:rPr>
        <w:t>Primer párrafo. Este es un texto de ejemplo sobre el uso de sangrías al inicio de cada párrafo.</w:t>
      </w:r>
    </w:p>
    <w:p w14:paraId="7D596985" w14:textId="77777777" w:rsidR="00D74BA7" w:rsidRDefault="00D74BA7" w:rsidP="0023387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D74BA7">
        <w:rPr>
          <w:rFonts w:ascii="Arial" w:hAnsi="Arial" w:cs="Arial"/>
          <w:color w:val="auto"/>
          <w:sz w:val="22"/>
          <w:szCs w:val="22"/>
          <w:lang w:val="es-ES_tradnl"/>
        </w:rPr>
        <w:t>Segundo párrafo. Este es un texto de ejemplo sobre el uso de sangrías al inicio de cada párrafo.</w:t>
      </w:r>
    </w:p>
    <w:p w14:paraId="6A31FEC3" w14:textId="77777777" w:rsidR="00C42F63" w:rsidRPr="00C42F63" w:rsidRDefault="00C42F63" w:rsidP="00233871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1B076AF7" w14:textId="77777777" w:rsidR="00D74BA7" w:rsidRPr="00C42F63" w:rsidRDefault="00C42F63" w:rsidP="00233871">
      <w:pPr>
        <w:spacing w:after="120" w:line="360" w:lineRule="auto"/>
        <w:jc w:val="both"/>
        <w:rPr>
          <w:rFonts w:ascii="Arial" w:hAnsi="Arial" w:cs="Arial"/>
          <w:b/>
          <w:color w:val="auto"/>
          <w:sz w:val="22"/>
          <w:szCs w:val="22"/>
          <w:lang w:val="es-ES_tradnl"/>
        </w:rPr>
      </w:pPr>
      <w:r>
        <w:rPr>
          <w:rFonts w:ascii="Arial" w:hAnsi="Arial" w:cs="Arial"/>
          <w:b/>
          <w:color w:val="auto"/>
          <w:sz w:val="22"/>
          <w:szCs w:val="22"/>
          <w:lang w:val="es-ES_tradnl"/>
        </w:rPr>
        <w:t>4</w:t>
      </w:r>
      <w:r w:rsidR="00D74BA7" w:rsidRPr="00C42F63">
        <w:rPr>
          <w:rFonts w:ascii="Arial" w:hAnsi="Arial" w:cs="Arial"/>
          <w:b/>
          <w:color w:val="auto"/>
          <w:sz w:val="22"/>
          <w:szCs w:val="22"/>
          <w:lang w:val="es-ES_tradnl"/>
        </w:rPr>
        <w:t>.2.1</w:t>
      </w:r>
      <w:r>
        <w:rPr>
          <w:rFonts w:ascii="Arial" w:hAnsi="Arial" w:cs="Arial"/>
          <w:b/>
          <w:color w:val="auto"/>
          <w:sz w:val="22"/>
          <w:szCs w:val="22"/>
          <w:lang w:val="es-ES_tradnl"/>
        </w:rPr>
        <w:t>.</w:t>
      </w:r>
      <w:r w:rsidR="00D74BA7" w:rsidRPr="00C42F63">
        <w:rPr>
          <w:rFonts w:ascii="Arial" w:hAnsi="Arial" w:cs="Arial"/>
          <w:b/>
          <w:color w:val="auto"/>
          <w:sz w:val="22"/>
          <w:szCs w:val="22"/>
          <w:lang w:val="es-ES_tradnl"/>
        </w:rPr>
        <w:t xml:space="preserve"> División del segundo subtítulo</w:t>
      </w:r>
    </w:p>
    <w:p w14:paraId="069F3D55" w14:textId="77777777" w:rsidR="00D74BA7" w:rsidRPr="00D74BA7" w:rsidRDefault="00D74BA7" w:rsidP="00233871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D74BA7">
        <w:rPr>
          <w:rFonts w:ascii="Arial" w:hAnsi="Arial" w:cs="Arial"/>
          <w:color w:val="auto"/>
          <w:sz w:val="22"/>
          <w:szCs w:val="22"/>
          <w:lang w:val="es-ES_tradnl"/>
        </w:rPr>
        <w:t>Primer párrafo. Este es un texto de ejemplo sobre el uso de sangrías al inicio de cada párrafo.</w:t>
      </w:r>
    </w:p>
    <w:p w14:paraId="260090D1" w14:textId="77777777" w:rsidR="00D74BA7" w:rsidRPr="00D74BA7" w:rsidRDefault="00D74BA7" w:rsidP="0023387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D74BA7">
        <w:rPr>
          <w:rFonts w:ascii="Arial" w:hAnsi="Arial" w:cs="Arial"/>
          <w:color w:val="auto"/>
          <w:sz w:val="22"/>
          <w:szCs w:val="22"/>
          <w:lang w:val="es-ES_tradnl"/>
        </w:rPr>
        <w:t>Segundo párrafo. Este es un texto de ejemplo sobre el uso de sangrías al inicio de cada párrafo.</w:t>
      </w:r>
    </w:p>
    <w:p w14:paraId="7EC05878" w14:textId="77777777" w:rsidR="002C6D30" w:rsidRDefault="00D74BA7" w:rsidP="0023387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D74BA7">
        <w:rPr>
          <w:rFonts w:ascii="Arial" w:hAnsi="Arial" w:cs="Arial"/>
          <w:color w:val="auto"/>
          <w:sz w:val="22"/>
          <w:szCs w:val="22"/>
          <w:lang w:val="es-ES_tradnl"/>
        </w:rPr>
        <w:t>Tercer párrafo. Este es un texto de ejemplo sobre el uso de sangrías al inicio de cada párrafo</w:t>
      </w:r>
      <w:r w:rsidR="00B20824">
        <w:rPr>
          <w:rFonts w:ascii="Arial" w:hAnsi="Arial" w:cs="Arial"/>
          <w:color w:val="auto"/>
          <w:sz w:val="22"/>
          <w:szCs w:val="22"/>
          <w:lang w:val="es-ES_tradnl"/>
        </w:rPr>
        <w:t>.</w:t>
      </w:r>
    </w:p>
    <w:p w14:paraId="340EFCCA" w14:textId="77777777" w:rsidR="00C42F63" w:rsidRPr="00C42F63" w:rsidRDefault="00C42F63" w:rsidP="00233871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3E049B56" w14:textId="77777777" w:rsidR="00D74BA7" w:rsidRPr="00C42F63" w:rsidRDefault="00C42F63" w:rsidP="00233871">
      <w:pPr>
        <w:spacing w:after="120" w:line="360" w:lineRule="auto"/>
        <w:jc w:val="both"/>
        <w:rPr>
          <w:rFonts w:ascii="Arial" w:hAnsi="Arial" w:cs="Arial"/>
          <w:b/>
          <w:color w:val="auto"/>
          <w:sz w:val="22"/>
          <w:szCs w:val="22"/>
          <w:lang w:val="es-ES_tradnl"/>
        </w:rPr>
      </w:pPr>
      <w:r>
        <w:rPr>
          <w:rFonts w:ascii="Arial" w:hAnsi="Arial" w:cs="Arial"/>
          <w:b/>
          <w:color w:val="auto"/>
          <w:sz w:val="22"/>
          <w:szCs w:val="22"/>
          <w:lang w:val="es-ES_tradnl"/>
        </w:rPr>
        <w:t>4</w:t>
      </w:r>
      <w:r w:rsidR="00D74BA7" w:rsidRPr="00C42F63">
        <w:rPr>
          <w:rFonts w:ascii="Arial" w:hAnsi="Arial" w:cs="Arial"/>
          <w:b/>
          <w:color w:val="auto"/>
          <w:sz w:val="22"/>
          <w:szCs w:val="22"/>
          <w:lang w:val="es-ES_tradnl"/>
        </w:rPr>
        <w:t>.2.2</w:t>
      </w:r>
      <w:r>
        <w:rPr>
          <w:rFonts w:ascii="Arial" w:hAnsi="Arial" w:cs="Arial"/>
          <w:b/>
          <w:color w:val="auto"/>
          <w:sz w:val="22"/>
          <w:szCs w:val="22"/>
          <w:lang w:val="es-ES_tradnl"/>
        </w:rPr>
        <w:t>.</w:t>
      </w:r>
      <w:r w:rsidR="00D74BA7" w:rsidRPr="00C42F63">
        <w:rPr>
          <w:rFonts w:ascii="Arial" w:hAnsi="Arial" w:cs="Arial"/>
          <w:b/>
          <w:color w:val="auto"/>
          <w:sz w:val="22"/>
          <w:szCs w:val="22"/>
          <w:lang w:val="es-ES_tradnl"/>
        </w:rPr>
        <w:t xml:space="preserve"> División del segundo subtítulo</w:t>
      </w:r>
    </w:p>
    <w:p w14:paraId="51C816CC" w14:textId="77777777" w:rsidR="00D74BA7" w:rsidRPr="00D74BA7" w:rsidRDefault="00D74BA7" w:rsidP="00233871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D74BA7">
        <w:rPr>
          <w:rFonts w:ascii="Arial" w:hAnsi="Arial" w:cs="Arial"/>
          <w:color w:val="auto"/>
          <w:sz w:val="22"/>
          <w:lang w:val="es-ES_tradnl"/>
        </w:rPr>
        <w:t xml:space="preserve">Primer </w:t>
      </w:r>
      <w:r w:rsidRPr="00D74BA7">
        <w:rPr>
          <w:rFonts w:ascii="Arial" w:hAnsi="Arial" w:cs="Arial"/>
          <w:color w:val="auto"/>
          <w:sz w:val="22"/>
          <w:szCs w:val="22"/>
          <w:lang w:val="es-ES_tradnl"/>
        </w:rPr>
        <w:t>párrafo. Este es un texto de ejemplo sobre el uso de sangrías al inicio de cada párrafo.</w:t>
      </w:r>
    </w:p>
    <w:p w14:paraId="041F60D0" w14:textId="77777777" w:rsidR="00D74BA7" w:rsidRPr="00D74BA7" w:rsidRDefault="00D74BA7" w:rsidP="0023387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 w:rsidRPr="00D74BA7">
        <w:rPr>
          <w:rFonts w:ascii="Arial" w:hAnsi="Arial" w:cs="Arial"/>
          <w:color w:val="auto"/>
          <w:sz w:val="22"/>
          <w:szCs w:val="22"/>
          <w:lang w:val="es-ES_tradnl"/>
        </w:rPr>
        <w:t>Segundo párrafo. Este es un texto de ejemplo sobre el uso de sangrías al inicio de cada párrafo.</w:t>
      </w:r>
    </w:p>
    <w:p w14:paraId="42D1B0BA" w14:textId="77777777" w:rsidR="00D74BA7" w:rsidRPr="00D74BA7" w:rsidRDefault="00D74BA7" w:rsidP="00233871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lang w:val="es-ES_tradnl"/>
        </w:rPr>
      </w:pPr>
      <w:r w:rsidRPr="00D74BA7">
        <w:rPr>
          <w:rFonts w:ascii="Arial" w:hAnsi="Arial" w:cs="Arial"/>
          <w:color w:val="auto"/>
          <w:sz w:val="22"/>
          <w:szCs w:val="22"/>
          <w:lang w:val="es-ES_tradnl"/>
        </w:rPr>
        <w:t>Tercer párrafo</w:t>
      </w:r>
      <w:r w:rsidRPr="00D74BA7">
        <w:rPr>
          <w:rFonts w:ascii="Arial" w:hAnsi="Arial" w:cs="Arial"/>
          <w:color w:val="auto"/>
          <w:sz w:val="22"/>
          <w:lang w:val="es-ES_tradnl"/>
        </w:rPr>
        <w:t>. Este es un texto de ejemplo sobre el uso de sangrías al inicio de cada párrafo</w:t>
      </w:r>
      <w:r w:rsidR="00B20824">
        <w:rPr>
          <w:rFonts w:ascii="Arial" w:hAnsi="Arial" w:cs="Arial"/>
          <w:color w:val="auto"/>
          <w:sz w:val="22"/>
          <w:lang w:val="es-ES_tradnl"/>
        </w:rPr>
        <w:t>.</w:t>
      </w:r>
    </w:p>
    <w:p w14:paraId="0175AD03" w14:textId="77777777" w:rsidR="00D74BA7" w:rsidRPr="00C42F63" w:rsidRDefault="00D74BA7" w:rsidP="00130DB1">
      <w:pPr>
        <w:pStyle w:val="Prrafodelista"/>
        <w:numPr>
          <w:ilvl w:val="0"/>
          <w:numId w:val="28"/>
        </w:numPr>
        <w:spacing w:line="360" w:lineRule="auto"/>
        <w:ind w:left="1077" w:hanging="357"/>
        <w:jc w:val="both"/>
        <w:rPr>
          <w:rFonts w:ascii="Arial" w:hAnsi="Arial" w:cs="Arial"/>
          <w:color w:val="auto"/>
          <w:sz w:val="22"/>
          <w:lang w:val="es-ES_tradnl"/>
        </w:rPr>
      </w:pPr>
      <w:r w:rsidRPr="00C42F63">
        <w:rPr>
          <w:rFonts w:ascii="Arial" w:hAnsi="Arial" w:cs="Arial"/>
          <w:color w:val="auto"/>
          <w:sz w:val="22"/>
          <w:lang w:val="es-ES_tradnl"/>
        </w:rPr>
        <w:lastRenderedPageBreak/>
        <w:t xml:space="preserve">Este es un texto de ejemplo sobre el uso </w:t>
      </w:r>
      <w:r w:rsidR="00C42F63">
        <w:rPr>
          <w:rFonts w:ascii="Arial" w:hAnsi="Arial" w:cs="Arial"/>
          <w:color w:val="auto"/>
          <w:sz w:val="22"/>
          <w:lang w:val="es-ES_tradnl"/>
        </w:rPr>
        <w:t xml:space="preserve">de viñetas. Este es un texto de </w:t>
      </w:r>
      <w:r w:rsidRPr="00C42F63">
        <w:rPr>
          <w:rFonts w:ascii="Arial" w:hAnsi="Arial" w:cs="Arial"/>
          <w:color w:val="auto"/>
          <w:sz w:val="22"/>
          <w:lang w:val="es-ES_tradnl"/>
        </w:rPr>
        <w:t>ejemplo sobre el uso de viñetas.</w:t>
      </w:r>
    </w:p>
    <w:p w14:paraId="1A7AEC9D" w14:textId="77777777" w:rsidR="00D74BA7" w:rsidRPr="00C42F63" w:rsidRDefault="00D74BA7" w:rsidP="00C42F63">
      <w:pPr>
        <w:pStyle w:val="Prrafodelista"/>
        <w:numPr>
          <w:ilvl w:val="0"/>
          <w:numId w:val="28"/>
        </w:numPr>
        <w:spacing w:line="360" w:lineRule="auto"/>
        <w:ind w:left="1077" w:hanging="357"/>
        <w:jc w:val="both"/>
        <w:rPr>
          <w:rFonts w:ascii="Arial" w:hAnsi="Arial" w:cs="Arial"/>
          <w:color w:val="auto"/>
          <w:sz w:val="22"/>
          <w:lang w:val="es-ES_tradnl"/>
        </w:rPr>
      </w:pPr>
      <w:r w:rsidRPr="00C42F63">
        <w:rPr>
          <w:rFonts w:ascii="Arial" w:hAnsi="Arial" w:cs="Arial"/>
          <w:color w:val="auto"/>
          <w:sz w:val="22"/>
          <w:lang w:val="es-ES_tradnl"/>
        </w:rPr>
        <w:t>Este es un texto de ejemplo sobre el uso de viñetas. Este es un texto de ejemplo sobre el uso de viñetas.</w:t>
      </w:r>
    </w:p>
    <w:p w14:paraId="78D3F011" w14:textId="77777777" w:rsidR="002C6D30" w:rsidRPr="00C42F63" w:rsidRDefault="00D74BA7" w:rsidP="00C42F63">
      <w:pPr>
        <w:pStyle w:val="Prrafodelista"/>
        <w:numPr>
          <w:ilvl w:val="0"/>
          <w:numId w:val="28"/>
        </w:numPr>
        <w:spacing w:line="360" w:lineRule="auto"/>
        <w:ind w:left="1077" w:hanging="357"/>
        <w:jc w:val="both"/>
        <w:rPr>
          <w:rFonts w:ascii="Arial" w:hAnsi="Arial" w:cs="Arial"/>
          <w:sz w:val="22"/>
          <w:lang w:val="es-ES_tradnl"/>
        </w:rPr>
      </w:pPr>
      <w:r w:rsidRPr="00C42F63">
        <w:rPr>
          <w:rFonts w:ascii="Arial" w:hAnsi="Arial" w:cs="Arial"/>
          <w:color w:val="auto"/>
          <w:sz w:val="22"/>
          <w:lang w:val="es-ES_tradnl"/>
        </w:rPr>
        <w:t xml:space="preserve">Este es un texto de ejemplo sobre el uso de viñetas. Este es un texto de ejemplo </w:t>
      </w:r>
      <w:r w:rsidRPr="00C42F63">
        <w:rPr>
          <w:rFonts w:ascii="Arial" w:hAnsi="Arial" w:cs="Arial"/>
          <w:sz w:val="22"/>
          <w:lang w:val="es-ES_tradnl"/>
        </w:rPr>
        <w:t>sobre el uso de viñetas.</w:t>
      </w:r>
    </w:p>
    <w:p w14:paraId="75ADA7E2" w14:textId="77777777" w:rsidR="004669FD" w:rsidRPr="004669FD" w:rsidRDefault="002C6D30" w:rsidP="004669FD">
      <w:pPr>
        <w:jc w:val="center"/>
        <w:rPr>
          <w:rFonts w:ascii="Arial" w:hAnsi="Arial" w:cs="Arial"/>
          <w:b/>
          <w:lang w:val="es-ES_tradnl"/>
        </w:rPr>
      </w:pPr>
      <w:r w:rsidRPr="004669FD">
        <w:rPr>
          <w:rFonts w:ascii="Arial" w:hAnsi="Arial" w:cs="Arial"/>
          <w:lang w:val="es-ES_tradnl"/>
        </w:rPr>
        <w:br w:type="page"/>
      </w:r>
      <w:r w:rsidR="000634B4">
        <w:rPr>
          <w:rFonts w:ascii="Arial" w:hAnsi="Arial" w:cs="Arial"/>
          <w:b/>
          <w:lang w:val="es-ES_tradnl"/>
        </w:rPr>
        <w:lastRenderedPageBreak/>
        <w:t>CAPÍTULO V: DISCUSIÓN</w:t>
      </w:r>
    </w:p>
    <w:p w14:paraId="220E7A52" w14:textId="77777777" w:rsidR="00F27C8D" w:rsidRPr="004669FD" w:rsidRDefault="00F27C8D" w:rsidP="00F27C8D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207760F3" w14:textId="77777777" w:rsidR="00F27C8D" w:rsidRPr="004669FD" w:rsidRDefault="00F27C8D" w:rsidP="00F27C8D">
      <w:pPr>
        <w:spacing w:line="360" w:lineRule="auto"/>
        <w:rPr>
          <w:rFonts w:ascii="Arial" w:hAnsi="Arial" w:cs="Arial"/>
          <w:color w:val="990000"/>
          <w:sz w:val="22"/>
          <w:szCs w:val="22"/>
          <w:lang w:val="es-ES_tradnl"/>
        </w:rPr>
      </w:pPr>
    </w:p>
    <w:p w14:paraId="1ECF16DB" w14:textId="77777777" w:rsidR="002C6D30" w:rsidRPr="004669FD" w:rsidRDefault="002C6D30" w:rsidP="002C6D30">
      <w:pPr>
        <w:spacing w:line="360" w:lineRule="auto"/>
        <w:rPr>
          <w:rFonts w:ascii="Arial" w:hAnsi="Arial" w:cs="Arial"/>
          <w:lang w:val="es-ES_tradnl"/>
        </w:rPr>
      </w:pPr>
    </w:p>
    <w:p w14:paraId="09AC9B77" w14:textId="77777777" w:rsidR="004669FD" w:rsidRPr="004669FD" w:rsidRDefault="004669FD">
      <w:pPr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br w:type="page"/>
      </w:r>
    </w:p>
    <w:p w14:paraId="3DD4D7C8" w14:textId="77777777" w:rsidR="004669FD" w:rsidRDefault="004669FD" w:rsidP="004669FD">
      <w:pPr>
        <w:jc w:val="center"/>
        <w:rPr>
          <w:rFonts w:ascii="Arial" w:hAnsi="Arial" w:cs="Arial"/>
          <w:b/>
          <w:sz w:val="22"/>
          <w:lang w:val="es-ES_tradnl"/>
        </w:rPr>
      </w:pPr>
      <w:r w:rsidRPr="004669FD">
        <w:rPr>
          <w:rFonts w:ascii="Arial" w:hAnsi="Arial" w:cs="Arial"/>
          <w:b/>
          <w:sz w:val="22"/>
          <w:lang w:val="es-ES_tradnl"/>
        </w:rPr>
        <w:lastRenderedPageBreak/>
        <w:t>CONCLUSIONES</w:t>
      </w:r>
    </w:p>
    <w:p w14:paraId="2966EC4C" w14:textId="77777777" w:rsidR="00F27C8D" w:rsidRPr="00F27C8D" w:rsidRDefault="00F27C8D" w:rsidP="00F27C8D">
      <w:pPr>
        <w:spacing w:line="360" w:lineRule="auto"/>
        <w:rPr>
          <w:rFonts w:ascii="Arial" w:hAnsi="Arial" w:cs="Arial"/>
          <w:b/>
          <w:color w:val="800000"/>
          <w:sz w:val="22"/>
          <w:lang w:val="es-ES_tradnl"/>
        </w:rPr>
      </w:pPr>
    </w:p>
    <w:p w14:paraId="6C83F4E0" w14:textId="77777777" w:rsidR="00F27C8D" w:rsidRPr="00F27C8D" w:rsidRDefault="00F27C8D" w:rsidP="00F27C8D">
      <w:pPr>
        <w:spacing w:line="360" w:lineRule="auto"/>
        <w:rPr>
          <w:rFonts w:ascii="Arial" w:hAnsi="Arial" w:cs="Arial"/>
          <w:b/>
          <w:color w:val="800000"/>
          <w:sz w:val="22"/>
          <w:lang w:val="es-ES_tradnl"/>
        </w:rPr>
      </w:pPr>
    </w:p>
    <w:p w14:paraId="1D562A57" w14:textId="77777777" w:rsidR="00F27C8D" w:rsidRDefault="00F27C8D" w:rsidP="00164143">
      <w:pPr>
        <w:spacing w:line="360" w:lineRule="auto"/>
        <w:rPr>
          <w:rFonts w:ascii="Arial" w:hAnsi="Arial" w:cs="Arial"/>
          <w:sz w:val="22"/>
          <w:lang w:val="es-ES_tradnl"/>
        </w:rPr>
      </w:pPr>
      <w:r w:rsidRPr="00F27C8D">
        <w:rPr>
          <w:rFonts w:ascii="Arial" w:hAnsi="Arial" w:cs="Arial"/>
          <w:sz w:val="22"/>
          <w:lang w:val="es-ES_tradnl"/>
        </w:rPr>
        <w:t>Párrafo</w:t>
      </w:r>
      <w:r w:rsidR="00774473">
        <w:rPr>
          <w:rFonts w:ascii="Arial" w:hAnsi="Arial" w:cs="Arial"/>
          <w:sz w:val="22"/>
          <w:lang w:val="es-ES_tradnl"/>
        </w:rPr>
        <w:t xml:space="preserve"> explicativo (opcional) </w:t>
      </w:r>
    </w:p>
    <w:p w14:paraId="0DA313EA" w14:textId="77777777" w:rsidR="00164143" w:rsidRPr="00F27C8D" w:rsidRDefault="00164143" w:rsidP="00164143">
      <w:pPr>
        <w:spacing w:line="360" w:lineRule="auto"/>
        <w:rPr>
          <w:rFonts w:ascii="Arial" w:hAnsi="Arial" w:cs="Arial"/>
          <w:b/>
          <w:color w:val="800000"/>
          <w:sz w:val="22"/>
          <w:lang w:val="es-ES_tradnl"/>
        </w:rPr>
      </w:pPr>
    </w:p>
    <w:p w14:paraId="443FB659" w14:textId="77777777" w:rsidR="00F27C8D" w:rsidRDefault="00F27C8D" w:rsidP="00233871">
      <w:pPr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F27C8D">
        <w:rPr>
          <w:rFonts w:ascii="Arial" w:hAnsi="Arial" w:cs="Arial"/>
          <w:sz w:val="22"/>
          <w:lang w:val="es-ES_tradnl"/>
        </w:rPr>
        <w:t xml:space="preserve">Este es un texto de ejemplo de la primera conclusión. El texto debe ir justificado en toda </w:t>
      </w:r>
      <w:r w:rsidR="00164143">
        <w:rPr>
          <w:rFonts w:ascii="Arial" w:hAnsi="Arial" w:cs="Arial"/>
          <w:sz w:val="22"/>
          <w:lang w:val="es-ES_tradnl"/>
        </w:rPr>
        <w:t>la página, sin numeración ni viñetas</w:t>
      </w:r>
      <w:r w:rsidRPr="00F27C8D">
        <w:rPr>
          <w:rFonts w:ascii="Arial" w:hAnsi="Arial" w:cs="Arial"/>
          <w:sz w:val="22"/>
          <w:lang w:val="es-ES_tradnl"/>
        </w:rPr>
        <w:t>.</w:t>
      </w:r>
    </w:p>
    <w:p w14:paraId="5B4352F7" w14:textId="77777777" w:rsidR="00164143" w:rsidRPr="00164143" w:rsidRDefault="00164143" w:rsidP="00233871">
      <w:pPr>
        <w:spacing w:line="360" w:lineRule="auto"/>
        <w:jc w:val="both"/>
        <w:rPr>
          <w:rFonts w:ascii="Arial" w:hAnsi="Arial" w:cs="Arial"/>
          <w:b/>
          <w:color w:val="800000"/>
          <w:sz w:val="22"/>
          <w:lang w:val="es-ES_tradnl"/>
        </w:rPr>
      </w:pPr>
    </w:p>
    <w:p w14:paraId="40D2B761" w14:textId="77777777" w:rsidR="00164143" w:rsidRDefault="00F27C8D" w:rsidP="00233871">
      <w:pPr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F27C8D">
        <w:rPr>
          <w:rFonts w:ascii="Arial" w:hAnsi="Arial" w:cs="Arial"/>
          <w:sz w:val="22"/>
          <w:lang w:val="es-ES_tradnl"/>
        </w:rPr>
        <w:t xml:space="preserve">Este es un texto de ejemplo de la </w:t>
      </w:r>
      <w:r w:rsidR="00164143">
        <w:rPr>
          <w:rFonts w:ascii="Arial" w:hAnsi="Arial" w:cs="Arial"/>
          <w:sz w:val="22"/>
          <w:lang w:val="es-ES_tradnl"/>
        </w:rPr>
        <w:t>segunda</w:t>
      </w:r>
      <w:r w:rsidRPr="00F27C8D">
        <w:rPr>
          <w:rFonts w:ascii="Arial" w:hAnsi="Arial" w:cs="Arial"/>
          <w:sz w:val="22"/>
          <w:lang w:val="es-ES_tradnl"/>
        </w:rPr>
        <w:t xml:space="preserve"> conclusión. El texto debe ir justificado en </w:t>
      </w:r>
      <w:r w:rsidR="00164143" w:rsidRPr="00F27C8D">
        <w:rPr>
          <w:rFonts w:ascii="Arial" w:hAnsi="Arial" w:cs="Arial"/>
          <w:sz w:val="22"/>
          <w:lang w:val="es-ES_tradnl"/>
        </w:rPr>
        <w:t xml:space="preserve">toda </w:t>
      </w:r>
      <w:r w:rsidR="00164143">
        <w:rPr>
          <w:rFonts w:ascii="Arial" w:hAnsi="Arial" w:cs="Arial"/>
          <w:sz w:val="22"/>
          <w:lang w:val="es-ES_tradnl"/>
        </w:rPr>
        <w:t>la página, sin numeración ni viñetas</w:t>
      </w:r>
      <w:r w:rsidR="00164143" w:rsidRPr="00F27C8D">
        <w:rPr>
          <w:rFonts w:ascii="Arial" w:hAnsi="Arial" w:cs="Arial"/>
          <w:sz w:val="22"/>
          <w:lang w:val="es-ES_tradnl"/>
        </w:rPr>
        <w:t>.</w:t>
      </w:r>
    </w:p>
    <w:p w14:paraId="6ED1E26C" w14:textId="77777777" w:rsidR="00164143" w:rsidRPr="00F27C8D" w:rsidRDefault="00164143" w:rsidP="00233871">
      <w:pPr>
        <w:spacing w:line="360" w:lineRule="auto"/>
        <w:jc w:val="both"/>
        <w:rPr>
          <w:rFonts w:ascii="Arial" w:hAnsi="Arial" w:cs="Arial"/>
          <w:b/>
          <w:color w:val="800000"/>
          <w:sz w:val="22"/>
          <w:lang w:val="es-ES_tradnl"/>
        </w:rPr>
      </w:pPr>
    </w:p>
    <w:p w14:paraId="04E82F71" w14:textId="77777777" w:rsidR="00164143" w:rsidRDefault="00F27C8D" w:rsidP="00233871">
      <w:pPr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F27C8D">
        <w:rPr>
          <w:rFonts w:ascii="Arial" w:hAnsi="Arial" w:cs="Arial"/>
          <w:sz w:val="22"/>
          <w:lang w:val="es-ES_tradnl"/>
        </w:rPr>
        <w:t>Este es un texto de ejemplo de la</w:t>
      </w:r>
      <w:r w:rsidR="00164143">
        <w:rPr>
          <w:rFonts w:ascii="Arial" w:hAnsi="Arial" w:cs="Arial"/>
          <w:sz w:val="22"/>
          <w:lang w:val="es-ES_tradnl"/>
        </w:rPr>
        <w:t xml:space="preserve"> tercera</w:t>
      </w:r>
      <w:r w:rsidRPr="00F27C8D">
        <w:rPr>
          <w:rFonts w:ascii="Arial" w:hAnsi="Arial" w:cs="Arial"/>
          <w:sz w:val="22"/>
          <w:lang w:val="es-ES_tradnl"/>
        </w:rPr>
        <w:t xml:space="preserve"> conclusión. El texto debe ir justificado en </w:t>
      </w:r>
      <w:r w:rsidR="00164143" w:rsidRPr="00F27C8D">
        <w:rPr>
          <w:rFonts w:ascii="Arial" w:hAnsi="Arial" w:cs="Arial"/>
          <w:sz w:val="22"/>
          <w:lang w:val="es-ES_tradnl"/>
        </w:rPr>
        <w:t xml:space="preserve">toda </w:t>
      </w:r>
      <w:r w:rsidR="00164143">
        <w:rPr>
          <w:rFonts w:ascii="Arial" w:hAnsi="Arial" w:cs="Arial"/>
          <w:sz w:val="22"/>
          <w:lang w:val="es-ES_tradnl"/>
        </w:rPr>
        <w:t>la página, sin numeración ni viñetas</w:t>
      </w:r>
      <w:r w:rsidR="00164143" w:rsidRPr="00F27C8D">
        <w:rPr>
          <w:rFonts w:ascii="Arial" w:hAnsi="Arial" w:cs="Arial"/>
          <w:sz w:val="22"/>
          <w:lang w:val="es-ES_tradnl"/>
        </w:rPr>
        <w:t>.</w:t>
      </w:r>
    </w:p>
    <w:p w14:paraId="5A70AC3C" w14:textId="77777777" w:rsidR="00164143" w:rsidRPr="00F27C8D" w:rsidRDefault="00164143" w:rsidP="00233871">
      <w:pPr>
        <w:spacing w:line="360" w:lineRule="auto"/>
        <w:jc w:val="both"/>
        <w:rPr>
          <w:rFonts w:ascii="Arial" w:hAnsi="Arial" w:cs="Arial"/>
          <w:b/>
          <w:color w:val="800000"/>
          <w:sz w:val="22"/>
          <w:lang w:val="es-ES_tradnl"/>
        </w:rPr>
      </w:pPr>
    </w:p>
    <w:p w14:paraId="2F8C5DC1" w14:textId="77777777" w:rsidR="00164143" w:rsidRDefault="00F27C8D" w:rsidP="00233871">
      <w:pPr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F27C8D">
        <w:rPr>
          <w:rFonts w:ascii="Arial" w:hAnsi="Arial" w:cs="Arial"/>
          <w:sz w:val="22"/>
          <w:lang w:val="es-ES_tradnl"/>
        </w:rPr>
        <w:t xml:space="preserve">Este es un texto de ejemplo de la </w:t>
      </w:r>
      <w:r w:rsidR="00164143">
        <w:rPr>
          <w:rFonts w:ascii="Arial" w:hAnsi="Arial" w:cs="Arial"/>
          <w:sz w:val="22"/>
          <w:lang w:val="es-ES_tradnl"/>
        </w:rPr>
        <w:t>cuarta</w:t>
      </w:r>
      <w:r w:rsidRPr="00F27C8D">
        <w:rPr>
          <w:rFonts w:ascii="Arial" w:hAnsi="Arial" w:cs="Arial"/>
          <w:sz w:val="22"/>
          <w:lang w:val="es-ES_tradnl"/>
        </w:rPr>
        <w:t xml:space="preserve"> conclusión. El texto debe ir justificado en </w:t>
      </w:r>
      <w:r w:rsidR="00164143" w:rsidRPr="00F27C8D">
        <w:rPr>
          <w:rFonts w:ascii="Arial" w:hAnsi="Arial" w:cs="Arial"/>
          <w:sz w:val="22"/>
          <w:lang w:val="es-ES_tradnl"/>
        </w:rPr>
        <w:t xml:space="preserve">toda </w:t>
      </w:r>
      <w:r w:rsidR="00164143">
        <w:rPr>
          <w:rFonts w:ascii="Arial" w:hAnsi="Arial" w:cs="Arial"/>
          <w:sz w:val="22"/>
          <w:lang w:val="es-ES_tradnl"/>
        </w:rPr>
        <w:t>la página, sin numeración ni viñetas</w:t>
      </w:r>
      <w:r w:rsidR="00164143" w:rsidRPr="00F27C8D">
        <w:rPr>
          <w:rFonts w:ascii="Arial" w:hAnsi="Arial" w:cs="Arial"/>
          <w:sz w:val="22"/>
          <w:lang w:val="es-ES_tradnl"/>
        </w:rPr>
        <w:t>.</w:t>
      </w:r>
    </w:p>
    <w:p w14:paraId="36F5746E" w14:textId="77777777" w:rsidR="004669FD" w:rsidRPr="00F27C8D" w:rsidRDefault="004669FD" w:rsidP="00164143">
      <w:pPr>
        <w:spacing w:line="360" w:lineRule="auto"/>
        <w:rPr>
          <w:rFonts w:ascii="Arial" w:hAnsi="Arial" w:cs="Arial"/>
          <w:sz w:val="22"/>
          <w:lang w:val="es-ES_tradnl"/>
        </w:rPr>
      </w:pPr>
      <w:r w:rsidRPr="00F27C8D">
        <w:rPr>
          <w:rFonts w:ascii="Arial" w:hAnsi="Arial" w:cs="Arial"/>
          <w:sz w:val="22"/>
          <w:lang w:val="es-ES_tradnl"/>
        </w:rPr>
        <w:br w:type="page"/>
      </w:r>
    </w:p>
    <w:p w14:paraId="01806619" w14:textId="77777777" w:rsidR="004669FD" w:rsidRDefault="004669FD" w:rsidP="004669FD">
      <w:pPr>
        <w:jc w:val="center"/>
        <w:rPr>
          <w:rFonts w:ascii="Arial" w:hAnsi="Arial" w:cs="Arial"/>
          <w:b/>
          <w:sz w:val="22"/>
          <w:lang w:val="es-ES_tradnl"/>
        </w:rPr>
      </w:pPr>
      <w:r>
        <w:rPr>
          <w:rFonts w:ascii="Arial" w:hAnsi="Arial" w:cs="Arial"/>
          <w:b/>
          <w:sz w:val="22"/>
          <w:lang w:val="es-ES_tradnl"/>
        </w:rPr>
        <w:lastRenderedPageBreak/>
        <w:t>RECOMENDACIONES</w:t>
      </w:r>
    </w:p>
    <w:p w14:paraId="35D98128" w14:textId="77777777" w:rsidR="00F27C8D" w:rsidRPr="00F27C8D" w:rsidRDefault="00F27C8D" w:rsidP="00F27C8D">
      <w:pPr>
        <w:spacing w:line="360" w:lineRule="auto"/>
        <w:rPr>
          <w:rFonts w:ascii="Arial" w:hAnsi="Arial" w:cs="Arial"/>
          <w:b/>
          <w:color w:val="800000"/>
          <w:sz w:val="22"/>
          <w:lang w:val="es-ES_tradnl"/>
        </w:rPr>
      </w:pPr>
    </w:p>
    <w:p w14:paraId="743CBE96" w14:textId="77777777" w:rsidR="00F27C8D" w:rsidRPr="00F27C8D" w:rsidRDefault="00F27C8D" w:rsidP="00F27C8D">
      <w:pPr>
        <w:spacing w:line="360" w:lineRule="auto"/>
        <w:rPr>
          <w:rFonts w:ascii="Arial" w:hAnsi="Arial" w:cs="Arial"/>
          <w:b/>
          <w:color w:val="800000"/>
          <w:sz w:val="22"/>
          <w:lang w:val="es-ES_tradnl"/>
        </w:rPr>
      </w:pPr>
    </w:p>
    <w:p w14:paraId="59686ABD" w14:textId="77777777" w:rsidR="00164143" w:rsidRDefault="00164143" w:rsidP="00164143">
      <w:pPr>
        <w:spacing w:line="360" w:lineRule="auto"/>
        <w:rPr>
          <w:rFonts w:ascii="Arial" w:hAnsi="Arial" w:cs="Arial"/>
          <w:sz w:val="22"/>
          <w:lang w:val="es-ES_tradnl"/>
        </w:rPr>
      </w:pPr>
      <w:r w:rsidRPr="00F27C8D">
        <w:rPr>
          <w:rFonts w:ascii="Arial" w:hAnsi="Arial" w:cs="Arial"/>
          <w:sz w:val="22"/>
          <w:lang w:val="es-ES_tradnl"/>
        </w:rPr>
        <w:t>Párrafo</w:t>
      </w:r>
      <w:r w:rsidR="00774473">
        <w:rPr>
          <w:rFonts w:ascii="Arial" w:hAnsi="Arial" w:cs="Arial"/>
          <w:sz w:val="22"/>
          <w:lang w:val="es-ES_tradnl"/>
        </w:rPr>
        <w:t xml:space="preserve"> explicativo (opcional) </w:t>
      </w:r>
    </w:p>
    <w:p w14:paraId="15D3C462" w14:textId="77777777" w:rsidR="00164143" w:rsidRPr="00F27C8D" w:rsidRDefault="00164143" w:rsidP="00233871">
      <w:pPr>
        <w:spacing w:line="360" w:lineRule="auto"/>
        <w:jc w:val="both"/>
        <w:rPr>
          <w:rFonts w:ascii="Arial" w:hAnsi="Arial" w:cs="Arial"/>
          <w:b/>
          <w:color w:val="800000"/>
          <w:sz w:val="22"/>
          <w:lang w:val="es-ES_tradnl"/>
        </w:rPr>
      </w:pPr>
    </w:p>
    <w:p w14:paraId="78219068" w14:textId="77777777" w:rsidR="00164143" w:rsidRDefault="00164143" w:rsidP="00233871">
      <w:pPr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F27C8D">
        <w:rPr>
          <w:rFonts w:ascii="Arial" w:hAnsi="Arial" w:cs="Arial"/>
          <w:sz w:val="22"/>
          <w:lang w:val="es-ES_tradnl"/>
        </w:rPr>
        <w:t xml:space="preserve">Este es un texto de ejemplo de la primera </w:t>
      </w:r>
      <w:r>
        <w:rPr>
          <w:rFonts w:ascii="Arial" w:hAnsi="Arial" w:cs="Arial"/>
          <w:sz w:val="22"/>
          <w:lang w:val="es-ES_tradnl"/>
        </w:rPr>
        <w:t>recomendación</w:t>
      </w:r>
      <w:r w:rsidRPr="00F27C8D">
        <w:rPr>
          <w:rFonts w:ascii="Arial" w:hAnsi="Arial" w:cs="Arial"/>
          <w:sz w:val="22"/>
          <w:lang w:val="es-ES_tradnl"/>
        </w:rPr>
        <w:t xml:space="preserve">. El texto debe ir justificado en toda </w:t>
      </w:r>
      <w:r>
        <w:rPr>
          <w:rFonts w:ascii="Arial" w:hAnsi="Arial" w:cs="Arial"/>
          <w:sz w:val="22"/>
          <w:lang w:val="es-ES_tradnl"/>
        </w:rPr>
        <w:t>la página, sin numeración ni viñetas</w:t>
      </w:r>
      <w:r w:rsidRPr="00F27C8D">
        <w:rPr>
          <w:rFonts w:ascii="Arial" w:hAnsi="Arial" w:cs="Arial"/>
          <w:sz w:val="22"/>
          <w:lang w:val="es-ES_tradnl"/>
        </w:rPr>
        <w:t>.</w:t>
      </w:r>
    </w:p>
    <w:p w14:paraId="3AADD773" w14:textId="77777777" w:rsidR="00164143" w:rsidRPr="00164143" w:rsidRDefault="00164143" w:rsidP="00233871">
      <w:pPr>
        <w:spacing w:line="360" w:lineRule="auto"/>
        <w:jc w:val="both"/>
        <w:rPr>
          <w:rFonts w:ascii="Arial" w:hAnsi="Arial" w:cs="Arial"/>
          <w:b/>
          <w:color w:val="800000"/>
          <w:sz w:val="22"/>
          <w:lang w:val="es-ES_tradnl"/>
        </w:rPr>
      </w:pPr>
    </w:p>
    <w:p w14:paraId="3A2F1F62" w14:textId="77777777" w:rsidR="00164143" w:rsidRDefault="00164143" w:rsidP="00233871">
      <w:pPr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F27C8D">
        <w:rPr>
          <w:rFonts w:ascii="Arial" w:hAnsi="Arial" w:cs="Arial"/>
          <w:sz w:val="22"/>
          <w:lang w:val="es-ES_tradnl"/>
        </w:rPr>
        <w:t xml:space="preserve">Este es un texto de ejemplo de la </w:t>
      </w:r>
      <w:r>
        <w:rPr>
          <w:rFonts w:ascii="Arial" w:hAnsi="Arial" w:cs="Arial"/>
          <w:sz w:val="22"/>
          <w:lang w:val="es-ES_tradnl"/>
        </w:rPr>
        <w:t>segunda</w:t>
      </w:r>
      <w:r w:rsidRPr="00F27C8D">
        <w:rPr>
          <w:rFonts w:ascii="Arial" w:hAnsi="Arial" w:cs="Arial"/>
          <w:sz w:val="22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t>recomendación</w:t>
      </w:r>
      <w:r w:rsidRPr="00F27C8D">
        <w:rPr>
          <w:rFonts w:ascii="Arial" w:hAnsi="Arial" w:cs="Arial"/>
          <w:sz w:val="22"/>
          <w:lang w:val="es-ES_tradnl"/>
        </w:rPr>
        <w:t xml:space="preserve">. El texto debe ir justificado en toda </w:t>
      </w:r>
      <w:r>
        <w:rPr>
          <w:rFonts w:ascii="Arial" w:hAnsi="Arial" w:cs="Arial"/>
          <w:sz w:val="22"/>
          <w:lang w:val="es-ES_tradnl"/>
        </w:rPr>
        <w:t>la página, sin numeración ni viñetas</w:t>
      </w:r>
      <w:r w:rsidRPr="00F27C8D">
        <w:rPr>
          <w:rFonts w:ascii="Arial" w:hAnsi="Arial" w:cs="Arial"/>
          <w:sz w:val="22"/>
          <w:lang w:val="es-ES_tradnl"/>
        </w:rPr>
        <w:t>.</w:t>
      </w:r>
    </w:p>
    <w:p w14:paraId="3CD3CCD1" w14:textId="77777777" w:rsidR="00164143" w:rsidRPr="00F27C8D" w:rsidRDefault="00164143" w:rsidP="00233871">
      <w:pPr>
        <w:spacing w:line="360" w:lineRule="auto"/>
        <w:jc w:val="both"/>
        <w:rPr>
          <w:rFonts w:ascii="Arial" w:hAnsi="Arial" w:cs="Arial"/>
          <w:b/>
          <w:color w:val="800000"/>
          <w:sz w:val="22"/>
          <w:lang w:val="es-ES_tradnl"/>
        </w:rPr>
      </w:pPr>
    </w:p>
    <w:p w14:paraId="24653C14" w14:textId="77777777" w:rsidR="00164143" w:rsidRDefault="00164143" w:rsidP="00233871">
      <w:pPr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F27C8D">
        <w:rPr>
          <w:rFonts w:ascii="Arial" w:hAnsi="Arial" w:cs="Arial"/>
          <w:sz w:val="22"/>
          <w:lang w:val="es-ES_tradnl"/>
        </w:rPr>
        <w:t>Este es un texto de ejemplo de la</w:t>
      </w:r>
      <w:r>
        <w:rPr>
          <w:rFonts w:ascii="Arial" w:hAnsi="Arial" w:cs="Arial"/>
          <w:sz w:val="22"/>
          <w:lang w:val="es-ES_tradnl"/>
        </w:rPr>
        <w:t xml:space="preserve"> tercera</w:t>
      </w:r>
      <w:r w:rsidRPr="00F27C8D">
        <w:rPr>
          <w:rFonts w:ascii="Arial" w:hAnsi="Arial" w:cs="Arial"/>
          <w:sz w:val="22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t>recomendación</w:t>
      </w:r>
      <w:r w:rsidRPr="00F27C8D">
        <w:rPr>
          <w:rFonts w:ascii="Arial" w:hAnsi="Arial" w:cs="Arial"/>
          <w:sz w:val="22"/>
          <w:lang w:val="es-ES_tradnl"/>
        </w:rPr>
        <w:t xml:space="preserve">. El texto debe ir justificado en toda </w:t>
      </w:r>
      <w:r>
        <w:rPr>
          <w:rFonts w:ascii="Arial" w:hAnsi="Arial" w:cs="Arial"/>
          <w:sz w:val="22"/>
          <w:lang w:val="es-ES_tradnl"/>
        </w:rPr>
        <w:t>la página, sin numeración ni viñetas</w:t>
      </w:r>
      <w:r w:rsidRPr="00F27C8D">
        <w:rPr>
          <w:rFonts w:ascii="Arial" w:hAnsi="Arial" w:cs="Arial"/>
          <w:sz w:val="22"/>
          <w:lang w:val="es-ES_tradnl"/>
        </w:rPr>
        <w:t>.</w:t>
      </w:r>
    </w:p>
    <w:p w14:paraId="5ABE900C" w14:textId="77777777" w:rsidR="00164143" w:rsidRPr="00F27C8D" w:rsidRDefault="00164143" w:rsidP="00233871">
      <w:pPr>
        <w:spacing w:line="360" w:lineRule="auto"/>
        <w:jc w:val="both"/>
        <w:rPr>
          <w:rFonts w:ascii="Arial" w:hAnsi="Arial" w:cs="Arial"/>
          <w:b/>
          <w:color w:val="800000"/>
          <w:sz w:val="22"/>
          <w:lang w:val="es-ES_tradnl"/>
        </w:rPr>
      </w:pPr>
    </w:p>
    <w:p w14:paraId="5BA912D2" w14:textId="77777777" w:rsidR="00164143" w:rsidRDefault="00164143" w:rsidP="00233871">
      <w:pPr>
        <w:spacing w:line="360" w:lineRule="auto"/>
        <w:jc w:val="both"/>
        <w:rPr>
          <w:rFonts w:ascii="Arial" w:hAnsi="Arial" w:cs="Arial"/>
          <w:sz w:val="22"/>
          <w:lang w:val="es-ES_tradnl"/>
        </w:rPr>
      </w:pPr>
      <w:r w:rsidRPr="00F27C8D">
        <w:rPr>
          <w:rFonts w:ascii="Arial" w:hAnsi="Arial" w:cs="Arial"/>
          <w:sz w:val="22"/>
          <w:lang w:val="es-ES_tradnl"/>
        </w:rPr>
        <w:t xml:space="preserve">Este es un texto de ejemplo de la </w:t>
      </w:r>
      <w:r>
        <w:rPr>
          <w:rFonts w:ascii="Arial" w:hAnsi="Arial" w:cs="Arial"/>
          <w:sz w:val="22"/>
          <w:lang w:val="es-ES_tradnl"/>
        </w:rPr>
        <w:t>cuarta</w:t>
      </w:r>
      <w:r w:rsidRPr="00F27C8D">
        <w:rPr>
          <w:rFonts w:ascii="Arial" w:hAnsi="Arial" w:cs="Arial"/>
          <w:sz w:val="22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t>recomendación</w:t>
      </w:r>
      <w:r w:rsidRPr="00F27C8D">
        <w:rPr>
          <w:rFonts w:ascii="Arial" w:hAnsi="Arial" w:cs="Arial"/>
          <w:sz w:val="22"/>
          <w:lang w:val="es-ES_tradnl"/>
        </w:rPr>
        <w:t xml:space="preserve">. El texto debe ir justificado en toda </w:t>
      </w:r>
      <w:r>
        <w:rPr>
          <w:rFonts w:ascii="Arial" w:hAnsi="Arial" w:cs="Arial"/>
          <w:sz w:val="22"/>
          <w:lang w:val="es-ES_tradnl"/>
        </w:rPr>
        <w:t>la página, sin numeración ni viñetas</w:t>
      </w:r>
      <w:r w:rsidRPr="00F27C8D">
        <w:rPr>
          <w:rFonts w:ascii="Arial" w:hAnsi="Arial" w:cs="Arial"/>
          <w:sz w:val="22"/>
          <w:lang w:val="es-ES_tradnl"/>
        </w:rPr>
        <w:t>.</w:t>
      </w:r>
    </w:p>
    <w:p w14:paraId="0043E2CD" w14:textId="77777777" w:rsidR="00164143" w:rsidRDefault="00164143">
      <w:pPr>
        <w:rPr>
          <w:rFonts w:ascii="Arial" w:hAnsi="Arial" w:cs="Arial"/>
          <w:b/>
          <w:sz w:val="22"/>
          <w:lang w:val="es-ES_tradnl"/>
        </w:rPr>
      </w:pPr>
      <w:r>
        <w:rPr>
          <w:rFonts w:ascii="Arial" w:hAnsi="Arial" w:cs="Arial"/>
          <w:b/>
          <w:sz w:val="22"/>
          <w:lang w:val="es-ES_tradnl"/>
        </w:rPr>
        <w:br w:type="page"/>
      </w:r>
    </w:p>
    <w:p w14:paraId="47608426" w14:textId="77777777" w:rsidR="002C6D30" w:rsidRPr="00504E37" w:rsidRDefault="002C6D30" w:rsidP="002C6D30">
      <w:pPr>
        <w:jc w:val="center"/>
        <w:rPr>
          <w:rFonts w:ascii="Arial" w:hAnsi="Arial" w:cs="Arial"/>
          <w:b/>
          <w:sz w:val="22"/>
          <w:lang w:val="en-US"/>
        </w:rPr>
      </w:pPr>
      <w:r w:rsidRPr="00504E37">
        <w:rPr>
          <w:rFonts w:ascii="Arial" w:hAnsi="Arial" w:cs="Arial"/>
          <w:b/>
          <w:sz w:val="22"/>
          <w:lang w:val="en-US"/>
        </w:rPr>
        <w:lastRenderedPageBreak/>
        <w:t>REFERENCIAS BIBLIOGRÁFICAS</w:t>
      </w:r>
    </w:p>
    <w:p w14:paraId="5CBA900E" w14:textId="77777777" w:rsidR="005545E8" w:rsidRPr="00504E37" w:rsidRDefault="005545E8" w:rsidP="005545E8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n-US"/>
        </w:rPr>
      </w:pPr>
    </w:p>
    <w:p w14:paraId="7C3540AC" w14:textId="77777777" w:rsidR="005545E8" w:rsidRPr="00504E37" w:rsidRDefault="005545E8" w:rsidP="005545E8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n-US"/>
        </w:rPr>
      </w:pPr>
    </w:p>
    <w:p w14:paraId="21FF13A7" w14:textId="77777777" w:rsidR="00F339D2" w:rsidRPr="00B531EE" w:rsidRDefault="00A76C0D" w:rsidP="00F339D2">
      <w:pPr>
        <w:pStyle w:val="Default"/>
        <w:spacing w:after="120" w:line="360" w:lineRule="auto"/>
        <w:ind w:left="720" w:hanging="720"/>
        <w:jc w:val="both"/>
        <w:rPr>
          <w:rFonts w:ascii="Arial" w:hAnsi="Arial" w:cs="Arial"/>
          <w:sz w:val="22"/>
          <w:szCs w:val="22"/>
          <w:lang w:val="en-US"/>
        </w:rPr>
      </w:pPr>
      <w:r w:rsidRPr="00B531EE">
        <w:rPr>
          <w:rFonts w:ascii="Arial" w:hAnsi="Arial" w:cs="Arial"/>
          <w:sz w:val="22"/>
          <w:szCs w:val="22"/>
          <w:lang w:val="en-US"/>
        </w:rPr>
        <w:t xml:space="preserve">American Psychological Association. (2019). </w:t>
      </w:r>
      <w:r w:rsidRPr="00B531EE">
        <w:rPr>
          <w:rFonts w:ascii="Arial" w:hAnsi="Arial" w:cs="Arial"/>
          <w:i/>
          <w:iCs/>
          <w:sz w:val="22"/>
          <w:szCs w:val="22"/>
          <w:lang w:val="en-US"/>
        </w:rPr>
        <w:t xml:space="preserve">Publication manual of the American Psychological Association </w:t>
      </w:r>
      <w:r w:rsidRPr="00B531EE">
        <w:rPr>
          <w:rFonts w:ascii="Arial" w:hAnsi="Arial" w:cs="Arial"/>
          <w:sz w:val="22"/>
          <w:szCs w:val="22"/>
          <w:lang w:val="en-US"/>
        </w:rPr>
        <w:t xml:space="preserve">(7th ed.). Washington, DC.: </w:t>
      </w:r>
      <w:r w:rsidR="00EE4735" w:rsidRPr="00B531EE">
        <w:rPr>
          <w:rFonts w:ascii="Arial" w:hAnsi="Arial" w:cs="Arial"/>
          <w:sz w:val="22"/>
          <w:szCs w:val="22"/>
          <w:lang w:val="en-US"/>
        </w:rPr>
        <w:t>Author</w:t>
      </w:r>
      <w:r w:rsidRPr="00B531EE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51A1A93C" w14:textId="77777777" w:rsidR="00A76C0D" w:rsidRDefault="00F339D2" w:rsidP="00F339D2">
      <w:pPr>
        <w:pStyle w:val="Default"/>
        <w:spacing w:after="120" w:line="360" w:lineRule="auto"/>
        <w:ind w:left="720" w:hanging="720"/>
        <w:jc w:val="both"/>
        <w:rPr>
          <w:rFonts w:ascii="Arial" w:hAnsi="Arial" w:cs="Arial"/>
          <w:sz w:val="22"/>
          <w:szCs w:val="22"/>
          <w:lang w:val="es-ES_tradnl"/>
        </w:rPr>
      </w:pPr>
      <w:r w:rsidRPr="00B531EE">
        <w:rPr>
          <w:rFonts w:ascii="Arial" w:hAnsi="Arial" w:cs="Arial"/>
          <w:sz w:val="22"/>
          <w:szCs w:val="22"/>
          <w:lang w:val="en-US"/>
        </w:rPr>
        <w:t xml:space="preserve">American Psychological Association. (2019). </w:t>
      </w:r>
      <w:r w:rsidRPr="00B531EE">
        <w:rPr>
          <w:rFonts w:ascii="Arial" w:hAnsi="Arial" w:cs="Arial"/>
          <w:i/>
          <w:iCs/>
          <w:sz w:val="22"/>
          <w:szCs w:val="22"/>
          <w:lang w:val="en-US"/>
        </w:rPr>
        <w:t xml:space="preserve">Publication manual of the American Psychological Association </w:t>
      </w:r>
      <w:r w:rsidRPr="00B531EE">
        <w:rPr>
          <w:rFonts w:ascii="Arial" w:hAnsi="Arial" w:cs="Arial"/>
          <w:sz w:val="22"/>
          <w:szCs w:val="22"/>
          <w:lang w:val="en-US"/>
        </w:rPr>
        <w:t xml:space="preserve">(7th ed.). </w:t>
      </w:r>
      <w:r w:rsidRPr="004669FD">
        <w:rPr>
          <w:rFonts w:ascii="Arial" w:hAnsi="Arial" w:cs="Arial"/>
          <w:sz w:val="22"/>
          <w:szCs w:val="22"/>
          <w:lang w:val="es-ES_tradnl"/>
        </w:rPr>
        <w:t xml:space="preserve">Washington, DC.: </w:t>
      </w:r>
      <w:proofErr w:type="spellStart"/>
      <w:r w:rsidR="00EE4735" w:rsidRPr="004669FD">
        <w:rPr>
          <w:rFonts w:ascii="Arial" w:hAnsi="Arial" w:cs="Arial"/>
          <w:sz w:val="22"/>
          <w:szCs w:val="22"/>
          <w:lang w:val="es-ES_tradnl"/>
        </w:rPr>
        <w:t>Author</w:t>
      </w:r>
      <w:proofErr w:type="spellEnd"/>
      <w:r w:rsidR="00EE4735" w:rsidRPr="004669FD">
        <w:rPr>
          <w:rFonts w:ascii="Arial" w:hAnsi="Arial" w:cs="Arial"/>
          <w:sz w:val="22"/>
          <w:szCs w:val="22"/>
          <w:lang w:val="es-ES_tradnl"/>
        </w:rPr>
        <w:t>.</w:t>
      </w:r>
    </w:p>
    <w:p w14:paraId="41E64C25" w14:textId="77777777" w:rsidR="000F6E52" w:rsidRDefault="000F6E52" w:rsidP="000F6E52">
      <w:pPr>
        <w:pStyle w:val="Default"/>
        <w:spacing w:after="120" w:line="360" w:lineRule="auto"/>
        <w:ind w:left="720" w:hanging="720"/>
        <w:jc w:val="both"/>
        <w:rPr>
          <w:rFonts w:ascii="Arial" w:hAnsi="Arial" w:cs="Arial"/>
          <w:sz w:val="22"/>
          <w:szCs w:val="22"/>
          <w:lang w:val="en-US"/>
        </w:rPr>
      </w:pPr>
      <w:r w:rsidRPr="00A35F53">
        <w:rPr>
          <w:rFonts w:ascii="Arial" w:hAnsi="Arial" w:cs="Arial"/>
          <w:sz w:val="22"/>
          <w:szCs w:val="22"/>
        </w:rPr>
        <w:t xml:space="preserve">Guías Temáticas: Formato de Presentación Para Tesis y Trabajos de Investigación: Tutorial: Presentación. Presentación - Formato de presentación para tesis y trabajos de investigación: tutorial - Guías temáticas at Universidad de Lima. </w:t>
      </w:r>
      <w:r w:rsidRPr="00A35F53">
        <w:rPr>
          <w:rFonts w:ascii="Arial" w:hAnsi="Arial" w:cs="Arial"/>
          <w:sz w:val="22"/>
          <w:szCs w:val="22"/>
          <w:lang w:val="en-US"/>
        </w:rPr>
        <w:t>(n.d.). https://libguides.ulima.edu.pe/formato_presentacion_tesis</w:t>
      </w:r>
    </w:p>
    <w:p w14:paraId="3B04101E" w14:textId="77777777" w:rsidR="000F6E52" w:rsidRPr="00504E37" w:rsidRDefault="000F6E52" w:rsidP="00F339D2">
      <w:pPr>
        <w:pStyle w:val="Default"/>
        <w:spacing w:after="120" w:line="360" w:lineRule="auto"/>
        <w:ind w:left="720" w:hanging="720"/>
        <w:jc w:val="both"/>
        <w:rPr>
          <w:rFonts w:ascii="Arial" w:hAnsi="Arial" w:cs="Arial"/>
          <w:sz w:val="22"/>
          <w:szCs w:val="22"/>
          <w:lang w:val="en-US"/>
        </w:rPr>
      </w:pPr>
    </w:p>
    <w:p w14:paraId="25EB1F39" w14:textId="77777777" w:rsidR="00A41275" w:rsidRPr="00504E37" w:rsidRDefault="00A41275" w:rsidP="00A76C0D">
      <w:pPr>
        <w:spacing w:line="360" w:lineRule="auto"/>
        <w:ind w:left="720" w:hanging="720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8199CC2" w14:textId="77777777" w:rsidR="00D43EBA" w:rsidRPr="00504E37" w:rsidRDefault="00A76C0D" w:rsidP="00D43EBA">
      <w:pPr>
        <w:pStyle w:val="Default"/>
        <w:spacing w:line="360" w:lineRule="auto"/>
        <w:jc w:val="center"/>
        <w:rPr>
          <w:b/>
          <w:bCs/>
          <w:color w:val="800000"/>
          <w:sz w:val="22"/>
          <w:szCs w:val="23"/>
          <w:lang w:val="en-US"/>
        </w:rPr>
      </w:pPr>
      <w:r w:rsidRPr="00504E37">
        <w:rPr>
          <w:rFonts w:ascii="Arial" w:hAnsi="Arial" w:cs="Arial"/>
          <w:b/>
          <w:sz w:val="22"/>
          <w:lang w:val="en-US"/>
        </w:rPr>
        <w:br w:type="page"/>
      </w:r>
    </w:p>
    <w:p w14:paraId="199F8A28" w14:textId="77777777" w:rsidR="00CE417D" w:rsidRPr="00504E37" w:rsidRDefault="00CE417D" w:rsidP="00D43EBA">
      <w:pPr>
        <w:pStyle w:val="Default"/>
        <w:spacing w:line="360" w:lineRule="auto"/>
        <w:jc w:val="center"/>
        <w:rPr>
          <w:color w:val="800000"/>
          <w:sz w:val="22"/>
          <w:szCs w:val="23"/>
          <w:lang w:val="en-US"/>
        </w:rPr>
      </w:pPr>
    </w:p>
    <w:p w14:paraId="1883E58B" w14:textId="77777777" w:rsidR="00D43EBA" w:rsidRPr="00504E37" w:rsidRDefault="00D43EBA" w:rsidP="00D43EBA">
      <w:pPr>
        <w:pStyle w:val="Default"/>
        <w:spacing w:line="360" w:lineRule="auto"/>
        <w:jc w:val="center"/>
        <w:rPr>
          <w:color w:val="800000"/>
          <w:sz w:val="22"/>
          <w:szCs w:val="23"/>
          <w:lang w:val="en-US"/>
        </w:rPr>
      </w:pPr>
    </w:p>
    <w:p w14:paraId="1709C424" w14:textId="77777777" w:rsidR="00D43EBA" w:rsidRPr="00504E37" w:rsidRDefault="00D43EBA" w:rsidP="00D43EBA">
      <w:pPr>
        <w:pStyle w:val="Default"/>
        <w:spacing w:line="360" w:lineRule="auto"/>
        <w:jc w:val="center"/>
        <w:rPr>
          <w:color w:val="800000"/>
          <w:sz w:val="22"/>
          <w:szCs w:val="23"/>
          <w:lang w:val="en-US"/>
        </w:rPr>
      </w:pPr>
    </w:p>
    <w:p w14:paraId="6CB646DB" w14:textId="77777777" w:rsidR="00D43EBA" w:rsidRPr="00504E37" w:rsidRDefault="00D43EBA" w:rsidP="00D43EBA">
      <w:pPr>
        <w:pStyle w:val="Default"/>
        <w:spacing w:line="360" w:lineRule="auto"/>
        <w:jc w:val="center"/>
        <w:rPr>
          <w:color w:val="800000"/>
          <w:sz w:val="22"/>
          <w:szCs w:val="23"/>
          <w:lang w:val="en-US"/>
        </w:rPr>
      </w:pPr>
    </w:p>
    <w:p w14:paraId="27C93F17" w14:textId="77777777" w:rsidR="00D43EBA" w:rsidRPr="00504E37" w:rsidRDefault="00D43EBA" w:rsidP="00D43EBA">
      <w:pPr>
        <w:pStyle w:val="Default"/>
        <w:spacing w:line="360" w:lineRule="auto"/>
        <w:jc w:val="center"/>
        <w:rPr>
          <w:color w:val="800000"/>
          <w:sz w:val="22"/>
          <w:szCs w:val="23"/>
          <w:lang w:val="en-US"/>
        </w:rPr>
      </w:pPr>
    </w:p>
    <w:p w14:paraId="6E860ED3" w14:textId="77777777" w:rsidR="00D43EBA" w:rsidRPr="00504E37" w:rsidRDefault="00D43EBA" w:rsidP="00D43EBA">
      <w:pPr>
        <w:pStyle w:val="Default"/>
        <w:spacing w:line="360" w:lineRule="auto"/>
        <w:jc w:val="center"/>
        <w:rPr>
          <w:color w:val="800000"/>
          <w:sz w:val="22"/>
          <w:szCs w:val="23"/>
          <w:lang w:val="en-US"/>
        </w:rPr>
      </w:pPr>
    </w:p>
    <w:p w14:paraId="27F39AB5" w14:textId="77777777" w:rsidR="00D43EBA" w:rsidRPr="00504E37" w:rsidRDefault="00D43EBA" w:rsidP="00D43EBA">
      <w:pPr>
        <w:pStyle w:val="Default"/>
        <w:spacing w:line="360" w:lineRule="auto"/>
        <w:jc w:val="center"/>
        <w:rPr>
          <w:color w:val="800000"/>
          <w:sz w:val="22"/>
          <w:szCs w:val="23"/>
          <w:lang w:val="en-US"/>
        </w:rPr>
      </w:pPr>
    </w:p>
    <w:p w14:paraId="4782D484" w14:textId="77777777" w:rsidR="00D43EBA" w:rsidRPr="00504E37" w:rsidRDefault="00D43EBA" w:rsidP="00D43EBA">
      <w:pPr>
        <w:pStyle w:val="Default"/>
        <w:spacing w:line="360" w:lineRule="auto"/>
        <w:jc w:val="center"/>
        <w:rPr>
          <w:color w:val="800000"/>
          <w:sz w:val="22"/>
          <w:szCs w:val="23"/>
          <w:lang w:val="en-US"/>
        </w:rPr>
      </w:pPr>
    </w:p>
    <w:p w14:paraId="011F9FBA" w14:textId="77777777" w:rsidR="00D43EBA" w:rsidRPr="00504E37" w:rsidRDefault="00D43EBA" w:rsidP="00D43EBA">
      <w:pPr>
        <w:pStyle w:val="Default"/>
        <w:spacing w:line="360" w:lineRule="auto"/>
        <w:jc w:val="center"/>
        <w:rPr>
          <w:color w:val="800000"/>
          <w:sz w:val="22"/>
          <w:szCs w:val="23"/>
          <w:lang w:val="en-US"/>
        </w:rPr>
      </w:pPr>
    </w:p>
    <w:p w14:paraId="353F58E5" w14:textId="77777777" w:rsidR="00D43EBA" w:rsidRPr="00504E37" w:rsidRDefault="00D43EBA" w:rsidP="00D43EBA">
      <w:pPr>
        <w:pStyle w:val="Default"/>
        <w:spacing w:line="360" w:lineRule="auto"/>
        <w:jc w:val="center"/>
        <w:rPr>
          <w:color w:val="800000"/>
          <w:sz w:val="22"/>
          <w:szCs w:val="23"/>
          <w:lang w:val="en-US"/>
        </w:rPr>
      </w:pPr>
    </w:p>
    <w:p w14:paraId="5A42171E" w14:textId="77777777" w:rsidR="002C6D30" w:rsidRPr="00504E37" w:rsidRDefault="002C6D30" w:rsidP="002C6D30">
      <w:pPr>
        <w:spacing w:line="360" w:lineRule="auto"/>
        <w:jc w:val="center"/>
        <w:rPr>
          <w:rFonts w:ascii="Arial" w:hAnsi="Arial" w:cs="Arial"/>
          <w:b/>
          <w:sz w:val="22"/>
          <w:lang w:val="en-US"/>
        </w:rPr>
      </w:pPr>
      <w:r w:rsidRPr="00504E37">
        <w:rPr>
          <w:rFonts w:ascii="Arial" w:hAnsi="Arial" w:cs="Arial"/>
          <w:b/>
          <w:sz w:val="22"/>
          <w:lang w:val="en-US"/>
        </w:rPr>
        <w:t>ANEXOS</w:t>
      </w:r>
    </w:p>
    <w:p w14:paraId="347DBBA5" w14:textId="77777777" w:rsidR="002C6D30" w:rsidRPr="00504E37" w:rsidRDefault="002C6D30" w:rsidP="002C6D30">
      <w:pPr>
        <w:spacing w:line="360" w:lineRule="auto"/>
        <w:rPr>
          <w:rFonts w:ascii="Arial" w:hAnsi="Arial" w:cs="Arial"/>
          <w:sz w:val="22"/>
          <w:lang w:val="en-US"/>
        </w:rPr>
      </w:pPr>
    </w:p>
    <w:p w14:paraId="56946DB9" w14:textId="77777777" w:rsidR="00D24A05" w:rsidRPr="00504E37" w:rsidRDefault="002C6D30">
      <w:pPr>
        <w:rPr>
          <w:rFonts w:ascii="Arial" w:hAnsi="Arial" w:cs="Arial"/>
          <w:lang w:val="en-US"/>
        </w:rPr>
        <w:sectPr w:rsidR="00D24A05" w:rsidRPr="00504E37" w:rsidSect="00ED7E3F">
          <w:headerReference w:type="first" r:id="rId14"/>
          <w:pgSz w:w="11906" w:h="16838"/>
          <w:pgMar w:top="1440" w:right="1416" w:bottom="1440" w:left="1985" w:header="720" w:footer="720" w:gutter="0"/>
          <w:pgNumType w:start="1"/>
          <w:cols w:space="720"/>
          <w:titlePg/>
          <w:docGrid w:linePitch="326"/>
        </w:sectPr>
      </w:pPr>
      <w:r w:rsidRPr="00504E37">
        <w:rPr>
          <w:rFonts w:ascii="Arial" w:hAnsi="Arial" w:cs="Arial"/>
          <w:lang w:val="en-US"/>
        </w:rPr>
        <w:br w:type="page"/>
      </w:r>
    </w:p>
    <w:p w14:paraId="174248AC" w14:textId="77777777" w:rsidR="00A41275" w:rsidRPr="004669FD" w:rsidRDefault="00D43EBA" w:rsidP="00D43EBA">
      <w:pPr>
        <w:jc w:val="center"/>
        <w:rPr>
          <w:rFonts w:ascii="Arial" w:hAnsi="Arial" w:cs="Arial"/>
          <w:b/>
          <w:sz w:val="22"/>
          <w:lang w:val="es-ES_tradnl"/>
        </w:rPr>
      </w:pPr>
      <w:r>
        <w:rPr>
          <w:rFonts w:ascii="Arial" w:hAnsi="Arial" w:cs="Arial"/>
          <w:b/>
          <w:sz w:val="22"/>
          <w:lang w:val="es-ES_tradnl"/>
        </w:rPr>
        <w:lastRenderedPageBreak/>
        <w:t>Anexo 1</w:t>
      </w:r>
      <w:r w:rsidRPr="004669FD">
        <w:rPr>
          <w:rFonts w:ascii="Arial" w:hAnsi="Arial" w:cs="Arial"/>
          <w:b/>
          <w:sz w:val="22"/>
          <w:lang w:val="es-ES_tradnl"/>
        </w:rPr>
        <w:t>. Matriz de consistencia</w:t>
      </w:r>
    </w:p>
    <w:p w14:paraId="64EAA8A0" w14:textId="77777777" w:rsidR="00D43EBA" w:rsidRPr="00D43EBA" w:rsidRDefault="00D43EBA" w:rsidP="00D43EBA">
      <w:pPr>
        <w:spacing w:line="360" w:lineRule="auto"/>
        <w:rPr>
          <w:rFonts w:ascii="Arial" w:hAnsi="Arial" w:cs="Arial"/>
          <w:b/>
          <w:color w:val="800000"/>
          <w:sz w:val="20"/>
          <w:lang w:val="es-ES_tradnl"/>
        </w:rPr>
      </w:pPr>
    </w:p>
    <w:tbl>
      <w:tblPr>
        <w:tblStyle w:val="Tablaconcuadrcula1"/>
        <w:tblW w:w="13888" w:type="dxa"/>
        <w:tblLayout w:type="fixed"/>
        <w:tblLook w:val="04A0" w:firstRow="1" w:lastRow="0" w:firstColumn="1" w:lastColumn="0" w:noHBand="0" w:noVBand="1"/>
      </w:tblPr>
      <w:tblGrid>
        <w:gridCol w:w="2405"/>
        <w:gridCol w:w="1985"/>
        <w:gridCol w:w="2126"/>
        <w:gridCol w:w="2552"/>
        <w:gridCol w:w="2126"/>
        <w:gridCol w:w="2694"/>
      </w:tblGrid>
      <w:tr w:rsidR="00A41275" w:rsidRPr="004669FD" w14:paraId="029D95C0" w14:textId="77777777" w:rsidTr="009D52E4">
        <w:tc>
          <w:tcPr>
            <w:tcW w:w="2405" w:type="dxa"/>
          </w:tcPr>
          <w:p w14:paraId="19540088" w14:textId="77777777" w:rsidR="00A41275" w:rsidRPr="004669FD" w:rsidRDefault="008C2FC9" w:rsidP="009F4EB6">
            <w:pPr>
              <w:jc w:val="center"/>
              <w:rPr>
                <w:rFonts w:ascii="Arial" w:hAnsi="Arial" w:cs="Arial"/>
                <w:lang w:val="es-ES_tradnl"/>
              </w:rPr>
            </w:pPr>
            <w:r w:rsidRPr="004669FD">
              <w:rPr>
                <w:rFonts w:ascii="Arial" w:hAnsi="Arial" w:cs="Arial"/>
                <w:lang w:val="es-ES_tradnl"/>
              </w:rPr>
              <w:br w:type="page"/>
            </w: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Problema</w:t>
            </w:r>
          </w:p>
        </w:tc>
        <w:tc>
          <w:tcPr>
            <w:tcW w:w="1985" w:type="dxa"/>
          </w:tcPr>
          <w:p w14:paraId="46A5254B" w14:textId="77777777" w:rsidR="00A41275" w:rsidRPr="004669FD" w:rsidRDefault="008C2FC9" w:rsidP="009F4EB6">
            <w:pPr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Objetivos</w:t>
            </w:r>
          </w:p>
        </w:tc>
        <w:tc>
          <w:tcPr>
            <w:tcW w:w="2126" w:type="dxa"/>
          </w:tcPr>
          <w:p w14:paraId="48947773" w14:textId="77777777" w:rsidR="00A41275" w:rsidRPr="004669FD" w:rsidRDefault="008C2FC9" w:rsidP="009F4EB6">
            <w:pPr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Hipótesis</w:t>
            </w:r>
          </w:p>
        </w:tc>
        <w:tc>
          <w:tcPr>
            <w:tcW w:w="2552" w:type="dxa"/>
          </w:tcPr>
          <w:p w14:paraId="02B76261" w14:textId="77777777" w:rsidR="00A41275" w:rsidRPr="004669FD" w:rsidRDefault="008C2FC9" w:rsidP="009F4EB6">
            <w:pPr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Variables</w:t>
            </w:r>
          </w:p>
        </w:tc>
        <w:tc>
          <w:tcPr>
            <w:tcW w:w="2126" w:type="dxa"/>
          </w:tcPr>
          <w:p w14:paraId="5045D06B" w14:textId="77777777" w:rsidR="00A41275" w:rsidRPr="004669FD" w:rsidRDefault="008C2FC9" w:rsidP="009F4EB6">
            <w:pPr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Indicador</w:t>
            </w:r>
          </w:p>
        </w:tc>
        <w:tc>
          <w:tcPr>
            <w:tcW w:w="2694" w:type="dxa"/>
          </w:tcPr>
          <w:p w14:paraId="21598705" w14:textId="77777777" w:rsidR="00A41275" w:rsidRPr="004669FD" w:rsidRDefault="008C2FC9" w:rsidP="009F4EB6">
            <w:pPr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Metodología</w:t>
            </w:r>
          </w:p>
        </w:tc>
      </w:tr>
      <w:tr w:rsidR="00A41275" w:rsidRPr="004669FD" w14:paraId="4B95C6A1" w14:textId="77777777" w:rsidTr="009D52E4">
        <w:trPr>
          <w:trHeight w:val="3438"/>
        </w:trPr>
        <w:tc>
          <w:tcPr>
            <w:tcW w:w="2405" w:type="dxa"/>
          </w:tcPr>
          <w:p w14:paraId="72868C70" w14:textId="77777777" w:rsidR="00A41275" w:rsidRPr="004669FD" w:rsidRDefault="00A41275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 xml:space="preserve">Problema general </w:t>
            </w:r>
          </w:p>
          <w:p w14:paraId="2EC68C8B" w14:textId="77777777" w:rsidR="00A41275" w:rsidRPr="004669FD" w:rsidRDefault="00A41275" w:rsidP="00A41275">
            <w:pPr>
              <w:rPr>
                <w:rFonts w:ascii="Arial" w:hAnsi="Arial" w:cs="Arial"/>
                <w:sz w:val="20"/>
                <w:lang w:val="es-ES_tradnl"/>
              </w:rPr>
            </w:pPr>
          </w:p>
          <w:p w14:paraId="120A719D" w14:textId="77777777" w:rsidR="00A41275" w:rsidRPr="004669FD" w:rsidRDefault="00A41275" w:rsidP="00A41275">
            <w:pPr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¿Cómo influyen los parámetros X e Y sobre las características de Z?</w:t>
            </w:r>
          </w:p>
        </w:tc>
        <w:tc>
          <w:tcPr>
            <w:tcW w:w="1985" w:type="dxa"/>
          </w:tcPr>
          <w:p w14:paraId="35B54198" w14:textId="77777777" w:rsidR="00A41275" w:rsidRPr="004669FD" w:rsidRDefault="00A41275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 xml:space="preserve">Objetivo general </w:t>
            </w:r>
          </w:p>
          <w:p w14:paraId="05A2287B" w14:textId="77777777" w:rsidR="00A41275" w:rsidRPr="004669FD" w:rsidRDefault="00A41275" w:rsidP="00A41275">
            <w:pPr>
              <w:rPr>
                <w:rFonts w:ascii="Arial" w:hAnsi="Arial" w:cs="Arial"/>
                <w:sz w:val="20"/>
                <w:lang w:val="es-ES_tradnl"/>
              </w:rPr>
            </w:pPr>
          </w:p>
          <w:p w14:paraId="38F7BC5E" w14:textId="77777777" w:rsidR="00A41275" w:rsidRPr="004669FD" w:rsidRDefault="00A41275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 xml:space="preserve"> Determinar la influencia de X e Y sobre las características de Z</w:t>
            </w:r>
          </w:p>
        </w:tc>
        <w:tc>
          <w:tcPr>
            <w:tcW w:w="2126" w:type="dxa"/>
          </w:tcPr>
          <w:p w14:paraId="13023925" w14:textId="77777777" w:rsidR="00A41275" w:rsidRPr="004669FD" w:rsidRDefault="00A41275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Hipótesis general</w:t>
            </w:r>
          </w:p>
          <w:p w14:paraId="5756EF7F" w14:textId="77777777" w:rsidR="00A41275" w:rsidRPr="004669FD" w:rsidRDefault="00A41275" w:rsidP="00A41275">
            <w:pPr>
              <w:jc w:val="both"/>
              <w:rPr>
                <w:rFonts w:ascii="Arial" w:hAnsi="Arial" w:cs="Arial"/>
                <w:sz w:val="20"/>
                <w:lang w:val="es-ES_tradnl"/>
              </w:rPr>
            </w:pPr>
          </w:p>
          <w:p w14:paraId="3D2EB7AC" w14:textId="77777777" w:rsidR="00A41275" w:rsidRPr="004669FD" w:rsidRDefault="00A41275" w:rsidP="00A41275">
            <w:pPr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Si se optimizan X e Y, entonces se puede disminuir las características de Z</w:t>
            </w:r>
          </w:p>
        </w:tc>
        <w:tc>
          <w:tcPr>
            <w:tcW w:w="2552" w:type="dxa"/>
          </w:tcPr>
          <w:p w14:paraId="444927D6" w14:textId="77777777" w:rsidR="00A41275" w:rsidRPr="004669FD" w:rsidRDefault="00A41275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Variable independiente</w:t>
            </w:r>
          </w:p>
          <w:p w14:paraId="458A1B3A" w14:textId="77777777" w:rsidR="00A41275" w:rsidRPr="004669FD" w:rsidRDefault="00A41275" w:rsidP="00A41275">
            <w:pPr>
              <w:rPr>
                <w:rFonts w:ascii="Arial" w:hAnsi="Arial" w:cs="Arial"/>
                <w:sz w:val="20"/>
                <w:lang w:val="es-ES_tradnl"/>
              </w:rPr>
            </w:pPr>
          </w:p>
          <w:p w14:paraId="5E435BC8" w14:textId="77777777" w:rsidR="00A41275" w:rsidRPr="004669FD" w:rsidRDefault="00A41275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Variable X</w:t>
            </w:r>
          </w:p>
          <w:p w14:paraId="5924EE15" w14:textId="77777777" w:rsidR="00A41275" w:rsidRPr="004669FD" w:rsidRDefault="00A41275" w:rsidP="00A41275">
            <w:pPr>
              <w:ind w:left="175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</w:p>
          <w:p w14:paraId="78CE8114" w14:textId="77777777" w:rsidR="00A41275" w:rsidRPr="004669FD" w:rsidRDefault="00A41275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Variable Y</w:t>
            </w:r>
          </w:p>
        </w:tc>
        <w:tc>
          <w:tcPr>
            <w:tcW w:w="2126" w:type="dxa"/>
          </w:tcPr>
          <w:p w14:paraId="253ADA39" w14:textId="77777777" w:rsidR="00A41275" w:rsidRPr="004669FD" w:rsidRDefault="00A41275" w:rsidP="00A41275">
            <w:pPr>
              <w:rPr>
                <w:rFonts w:ascii="Arial" w:hAnsi="Arial" w:cs="Arial"/>
                <w:sz w:val="20"/>
                <w:lang w:val="es-ES_tradnl"/>
              </w:rPr>
            </w:pPr>
          </w:p>
          <w:p w14:paraId="5DD27D38" w14:textId="77777777" w:rsidR="00A41275" w:rsidRPr="004669FD" w:rsidRDefault="00A41275" w:rsidP="00A41275">
            <w:pPr>
              <w:ind w:left="175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</w:p>
          <w:p w14:paraId="6F1AB63E" w14:textId="77777777" w:rsidR="00A41275" w:rsidRPr="004669FD" w:rsidRDefault="00A41275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Indicador de la Variable X</w:t>
            </w:r>
          </w:p>
          <w:p w14:paraId="6ECE4DC0" w14:textId="77777777" w:rsidR="00A41275" w:rsidRPr="004669FD" w:rsidRDefault="00A41275" w:rsidP="00A41275">
            <w:pPr>
              <w:ind w:left="175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</w:p>
          <w:p w14:paraId="7B89A7DF" w14:textId="77777777" w:rsidR="00A41275" w:rsidRPr="004669FD" w:rsidRDefault="00A41275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Indicador de la Variable Y</w:t>
            </w:r>
          </w:p>
        </w:tc>
        <w:tc>
          <w:tcPr>
            <w:tcW w:w="2694" w:type="dxa"/>
          </w:tcPr>
          <w:p w14:paraId="6AFA1038" w14:textId="77777777" w:rsidR="00A41275" w:rsidRPr="004669FD" w:rsidRDefault="00A41275" w:rsidP="00A41275">
            <w:pPr>
              <w:rPr>
                <w:rFonts w:ascii="Arial" w:hAnsi="Arial" w:cs="Arial"/>
                <w:sz w:val="20"/>
                <w:lang w:val="es-ES_tradnl"/>
              </w:rPr>
            </w:pPr>
          </w:p>
          <w:p w14:paraId="164D1814" w14:textId="77777777" w:rsidR="00A41275" w:rsidRPr="004669FD" w:rsidRDefault="005762E1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Tipo de investigación</w:t>
            </w:r>
            <w:r w:rsidR="00A41275" w:rsidRPr="004669FD">
              <w:rPr>
                <w:rFonts w:ascii="Arial" w:hAnsi="Arial" w:cs="Arial"/>
                <w:b/>
                <w:sz w:val="20"/>
                <w:lang w:val="es-ES_tradnl"/>
              </w:rPr>
              <w:t>:</w:t>
            </w:r>
          </w:p>
          <w:p w14:paraId="26A161C0" w14:textId="77777777" w:rsidR="00A41275" w:rsidRPr="004669FD" w:rsidRDefault="00A41275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</w:p>
          <w:p w14:paraId="182FDC38" w14:textId="77777777" w:rsidR="00A41275" w:rsidRPr="004669FD" w:rsidRDefault="00A41275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 xml:space="preserve">Investigación aplicada o investigación </w:t>
            </w:r>
            <w:r w:rsidR="002D67F6" w:rsidRPr="004669FD">
              <w:rPr>
                <w:rFonts w:ascii="Arial" w:hAnsi="Arial" w:cs="Arial"/>
                <w:sz w:val="20"/>
                <w:lang w:val="es-ES_tradnl"/>
              </w:rPr>
              <w:t>básica</w:t>
            </w:r>
          </w:p>
          <w:p w14:paraId="7F1FFF2C" w14:textId="77777777" w:rsidR="00A41275" w:rsidRPr="004669FD" w:rsidRDefault="00A41275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</w:p>
          <w:p w14:paraId="098D28FC" w14:textId="77777777" w:rsidR="00A41275" w:rsidRPr="004669FD" w:rsidRDefault="005762E1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Nivel de investigación</w:t>
            </w:r>
            <w:r w:rsidR="00A41275" w:rsidRPr="004669FD">
              <w:rPr>
                <w:rFonts w:ascii="Arial" w:hAnsi="Arial" w:cs="Arial"/>
                <w:b/>
                <w:sz w:val="20"/>
                <w:lang w:val="es-ES_tradnl"/>
              </w:rPr>
              <w:t>:</w:t>
            </w:r>
          </w:p>
          <w:p w14:paraId="0769F18A" w14:textId="77777777" w:rsidR="00A41275" w:rsidRPr="004669FD" w:rsidRDefault="005762E1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Exploratorio</w:t>
            </w:r>
          </w:p>
          <w:p w14:paraId="0663F222" w14:textId="77777777" w:rsidR="00A41275" w:rsidRPr="004669FD" w:rsidRDefault="005762E1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Descriptivo</w:t>
            </w:r>
          </w:p>
          <w:p w14:paraId="434CC244" w14:textId="77777777" w:rsidR="00A41275" w:rsidRPr="004669FD" w:rsidRDefault="005762E1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Correlacional</w:t>
            </w:r>
          </w:p>
          <w:p w14:paraId="72C58237" w14:textId="77777777" w:rsidR="00A41275" w:rsidRPr="004669FD" w:rsidRDefault="005762E1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Explicativo</w:t>
            </w:r>
          </w:p>
          <w:p w14:paraId="1E217E2E" w14:textId="77777777" w:rsidR="00A41275" w:rsidRPr="004669FD" w:rsidRDefault="005762E1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Predictivo</w:t>
            </w:r>
          </w:p>
          <w:p w14:paraId="05F26A7B" w14:textId="77777777" w:rsidR="00A41275" w:rsidRPr="004669FD" w:rsidRDefault="005762E1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Aplicativo</w:t>
            </w:r>
          </w:p>
          <w:p w14:paraId="3FEB93E6" w14:textId="77777777" w:rsidR="00A41275" w:rsidRPr="004669FD" w:rsidRDefault="00A41275" w:rsidP="00A41275">
            <w:pPr>
              <w:pStyle w:val="Prrafodelista"/>
              <w:ind w:left="1080"/>
              <w:jc w:val="left"/>
              <w:rPr>
                <w:rFonts w:ascii="Arial" w:hAnsi="Arial" w:cs="Arial"/>
                <w:sz w:val="20"/>
                <w:lang w:val="es-ES_tradnl"/>
              </w:rPr>
            </w:pPr>
          </w:p>
        </w:tc>
      </w:tr>
      <w:tr w:rsidR="00A41275" w:rsidRPr="004669FD" w14:paraId="2479BC23" w14:textId="77777777" w:rsidTr="009D52E4">
        <w:tc>
          <w:tcPr>
            <w:tcW w:w="2405" w:type="dxa"/>
          </w:tcPr>
          <w:p w14:paraId="4BF1F3CA" w14:textId="77777777" w:rsidR="00A41275" w:rsidRPr="004669FD" w:rsidRDefault="00A41275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Problemas específicos</w:t>
            </w:r>
          </w:p>
          <w:p w14:paraId="1C227C67" w14:textId="77777777" w:rsidR="00A41275" w:rsidRPr="004669FD" w:rsidRDefault="00A41275" w:rsidP="00A41275">
            <w:pPr>
              <w:rPr>
                <w:rFonts w:ascii="Arial" w:hAnsi="Arial" w:cs="Arial"/>
                <w:sz w:val="20"/>
                <w:lang w:val="es-ES_tradnl"/>
              </w:rPr>
            </w:pPr>
          </w:p>
          <w:p w14:paraId="720B4418" w14:textId="77777777" w:rsidR="00A41275" w:rsidRPr="004669FD" w:rsidRDefault="00A41275" w:rsidP="00EC506E">
            <w:pPr>
              <w:pStyle w:val="Prrafodelista"/>
              <w:numPr>
                <w:ilvl w:val="0"/>
                <w:numId w:val="11"/>
              </w:numPr>
              <w:ind w:left="313" w:hanging="266"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¿Cuál es el primer problema específico?</w:t>
            </w:r>
          </w:p>
          <w:p w14:paraId="35405444" w14:textId="77777777" w:rsidR="00A41275" w:rsidRPr="004669FD" w:rsidRDefault="00A41275" w:rsidP="00A41275">
            <w:pPr>
              <w:ind w:left="171" w:hanging="142"/>
              <w:jc w:val="both"/>
              <w:rPr>
                <w:rFonts w:ascii="Arial" w:hAnsi="Arial" w:cs="Arial"/>
                <w:sz w:val="20"/>
                <w:lang w:val="es-ES_tradnl"/>
              </w:rPr>
            </w:pPr>
          </w:p>
          <w:p w14:paraId="7FED7ECE" w14:textId="77777777" w:rsidR="00A41275" w:rsidRPr="004669FD" w:rsidRDefault="00A41275" w:rsidP="00EC506E">
            <w:pPr>
              <w:pStyle w:val="Prrafodelista"/>
              <w:numPr>
                <w:ilvl w:val="0"/>
                <w:numId w:val="11"/>
              </w:numPr>
              <w:ind w:left="313" w:hanging="266"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¿Cuál es el segundo problema específico?</w:t>
            </w:r>
          </w:p>
          <w:p w14:paraId="55269753" w14:textId="77777777" w:rsidR="00A41275" w:rsidRPr="004669FD" w:rsidRDefault="00A41275" w:rsidP="00A41275">
            <w:pPr>
              <w:pStyle w:val="Prrafodelista"/>
              <w:rPr>
                <w:rFonts w:ascii="Arial" w:hAnsi="Arial" w:cs="Arial"/>
                <w:sz w:val="20"/>
                <w:lang w:val="es-ES_tradnl"/>
              </w:rPr>
            </w:pPr>
          </w:p>
          <w:p w14:paraId="448839F9" w14:textId="77777777" w:rsidR="00A41275" w:rsidRPr="004669FD" w:rsidRDefault="00A41275" w:rsidP="00EC506E">
            <w:pPr>
              <w:pStyle w:val="Prrafodelista"/>
              <w:numPr>
                <w:ilvl w:val="0"/>
                <w:numId w:val="11"/>
              </w:numPr>
              <w:ind w:left="313" w:hanging="266"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¿Cuál es el tercer problema específico?</w:t>
            </w:r>
          </w:p>
          <w:p w14:paraId="3924D1BC" w14:textId="77777777" w:rsidR="00A41275" w:rsidRPr="004669FD" w:rsidRDefault="00A41275" w:rsidP="00A41275">
            <w:pPr>
              <w:rPr>
                <w:rFonts w:ascii="Arial" w:hAnsi="Arial" w:cs="Arial"/>
                <w:sz w:val="20"/>
                <w:lang w:val="es-ES_tradnl"/>
              </w:rPr>
            </w:pPr>
          </w:p>
        </w:tc>
        <w:tc>
          <w:tcPr>
            <w:tcW w:w="1985" w:type="dxa"/>
          </w:tcPr>
          <w:p w14:paraId="548EEFB0" w14:textId="77777777" w:rsidR="00A41275" w:rsidRPr="004669FD" w:rsidRDefault="00A41275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Objetivos específicos</w:t>
            </w:r>
          </w:p>
          <w:p w14:paraId="0A8E1D57" w14:textId="77777777" w:rsidR="00A41275" w:rsidRPr="004669FD" w:rsidRDefault="00A41275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</w:p>
          <w:p w14:paraId="09084363" w14:textId="77777777" w:rsidR="00A41275" w:rsidRPr="004669FD" w:rsidRDefault="00A41275" w:rsidP="00EC506E">
            <w:pPr>
              <w:pStyle w:val="Prrafodelista"/>
              <w:numPr>
                <w:ilvl w:val="0"/>
                <w:numId w:val="12"/>
              </w:numPr>
              <w:ind w:left="176" w:hanging="261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Primer objetivo espec</w:t>
            </w:r>
            <w:r w:rsidR="00861720" w:rsidRPr="004669FD">
              <w:rPr>
                <w:rFonts w:ascii="Arial" w:hAnsi="Arial" w:cs="Arial"/>
                <w:sz w:val="20"/>
                <w:lang w:val="es-ES_tradnl"/>
              </w:rPr>
              <w:t>í</w:t>
            </w:r>
            <w:r w:rsidRPr="004669FD">
              <w:rPr>
                <w:rFonts w:ascii="Arial" w:hAnsi="Arial" w:cs="Arial"/>
                <w:sz w:val="20"/>
                <w:lang w:val="es-ES_tradnl"/>
              </w:rPr>
              <w:t xml:space="preserve">fico </w:t>
            </w:r>
          </w:p>
          <w:p w14:paraId="1D0DE9F5" w14:textId="77777777" w:rsidR="00A41275" w:rsidRPr="004669FD" w:rsidRDefault="00A41275" w:rsidP="00A41275">
            <w:pPr>
              <w:ind w:left="56"/>
              <w:rPr>
                <w:rFonts w:ascii="Arial" w:hAnsi="Arial" w:cs="Arial"/>
                <w:sz w:val="20"/>
                <w:lang w:val="es-ES_tradnl"/>
              </w:rPr>
            </w:pPr>
          </w:p>
          <w:p w14:paraId="39D5304D" w14:textId="77777777" w:rsidR="00A41275" w:rsidRPr="004669FD" w:rsidRDefault="00A41275" w:rsidP="00EC506E">
            <w:pPr>
              <w:pStyle w:val="Prrafodelista"/>
              <w:numPr>
                <w:ilvl w:val="0"/>
                <w:numId w:val="12"/>
              </w:numPr>
              <w:ind w:left="317" w:hanging="261"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 xml:space="preserve">Segundo problema específico </w:t>
            </w:r>
          </w:p>
          <w:p w14:paraId="42AABAB6" w14:textId="77777777" w:rsidR="00A41275" w:rsidRPr="004669FD" w:rsidRDefault="00A41275" w:rsidP="00A41275">
            <w:pPr>
              <w:pStyle w:val="Prrafodelista"/>
              <w:ind w:left="317"/>
              <w:jc w:val="left"/>
              <w:rPr>
                <w:rFonts w:ascii="Arial" w:hAnsi="Arial" w:cs="Arial"/>
                <w:sz w:val="20"/>
                <w:lang w:val="es-ES_tradnl"/>
              </w:rPr>
            </w:pPr>
          </w:p>
          <w:p w14:paraId="2AC9AF8F" w14:textId="77777777" w:rsidR="00A41275" w:rsidRPr="004669FD" w:rsidRDefault="00A41275" w:rsidP="00EC506E">
            <w:pPr>
              <w:pStyle w:val="Prrafodelista"/>
              <w:numPr>
                <w:ilvl w:val="0"/>
                <w:numId w:val="12"/>
              </w:numPr>
              <w:ind w:left="317" w:hanging="261"/>
              <w:jc w:val="left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Tercer problema específico</w:t>
            </w:r>
          </w:p>
        </w:tc>
        <w:tc>
          <w:tcPr>
            <w:tcW w:w="2126" w:type="dxa"/>
          </w:tcPr>
          <w:p w14:paraId="1660D9D1" w14:textId="77777777" w:rsidR="00A41275" w:rsidRPr="004669FD" w:rsidRDefault="00A41275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Hipótesis espec</w:t>
            </w:r>
            <w:r w:rsidR="006C4D2C" w:rsidRPr="004669FD">
              <w:rPr>
                <w:rFonts w:ascii="Arial" w:hAnsi="Arial" w:cs="Arial"/>
                <w:b/>
                <w:sz w:val="20"/>
                <w:lang w:val="es-ES_tradnl"/>
              </w:rPr>
              <w:t>í</w:t>
            </w: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 xml:space="preserve">ficas </w:t>
            </w:r>
          </w:p>
          <w:p w14:paraId="1C90EABD" w14:textId="77777777" w:rsidR="00A41275" w:rsidRPr="004669FD" w:rsidRDefault="00A41275" w:rsidP="00A41275">
            <w:pPr>
              <w:rPr>
                <w:rFonts w:ascii="Arial" w:hAnsi="Arial" w:cs="Arial"/>
                <w:sz w:val="20"/>
                <w:lang w:val="es-ES_tradnl"/>
              </w:rPr>
            </w:pPr>
          </w:p>
          <w:p w14:paraId="7E8A16E5" w14:textId="77777777" w:rsidR="00A41275" w:rsidRPr="004669FD" w:rsidRDefault="00861720" w:rsidP="00EC506E">
            <w:pPr>
              <w:pStyle w:val="Prrafodelista"/>
              <w:numPr>
                <w:ilvl w:val="0"/>
                <w:numId w:val="14"/>
              </w:numPr>
              <w:ind w:left="175" w:hanging="250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 xml:space="preserve">Primera hipótesis </w:t>
            </w:r>
            <w:r w:rsidR="00A41275" w:rsidRPr="004669FD">
              <w:rPr>
                <w:rFonts w:ascii="Arial" w:hAnsi="Arial" w:cs="Arial"/>
                <w:sz w:val="20"/>
                <w:lang w:val="es-ES_tradnl"/>
              </w:rPr>
              <w:t>espec</w:t>
            </w:r>
            <w:r w:rsidR="006C4D2C" w:rsidRPr="004669FD">
              <w:rPr>
                <w:rFonts w:ascii="Arial" w:hAnsi="Arial" w:cs="Arial"/>
                <w:sz w:val="20"/>
                <w:lang w:val="es-ES_tradnl"/>
              </w:rPr>
              <w:t>í</w:t>
            </w:r>
            <w:r w:rsidR="00A41275" w:rsidRPr="004669FD">
              <w:rPr>
                <w:rFonts w:ascii="Arial" w:hAnsi="Arial" w:cs="Arial"/>
                <w:sz w:val="20"/>
                <w:lang w:val="es-ES_tradnl"/>
              </w:rPr>
              <w:t>fica</w:t>
            </w:r>
          </w:p>
          <w:p w14:paraId="129D3EEA" w14:textId="77777777" w:rsidR="00A41275" w:rsidRPr="004669FD" w:rsidRDefault="00A41275" w:rsidP="00A41275">
            <w:pPr>
              <w:ind w:left="175" w:hanging="250"/>
              <w:rPr>
                <w:rFonts w:ascii="Arial" w:hAnsi="Arial" w:cs="Arial"/>
                <w:sz w:val="20"/>
                <w:lang w:val="es-ES_tradnl"/>
              </w:rPr>
            </w:pPr>
          </w:p>
          <w:p w14:paraId="358343E4" w14:textId="77777777" w:rsidR="00A41275" w:rsidRPr="004669FD" w:rsidRDefault="00861720" w:rsidP="00EC506E">
            <w:pPr>
              <w:pStyle w:val="Prrafodelista"/>
              <w:numPr>
                <w:ilvl w:val="0"/>
                <w:numId w:val="14"/>
              </w:numPr>
              <w:ind w:left="175" w:hanging="250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Segunda hipótesis</w:t>
            </w:r>
            <w:r w:rsidR="00A41275" w:rsidRPr="004669FD">
              <w:rPr>
                <w:rFonts w:ascii="Arial" w:hAnsi="Arial" w:cs="Arial"/>
                <w:sz w:val="20"/>
                <w:lang w:val="es-ES_tradnl"/>
              </w:rPr>
              <w:t xml:space="preserve"> específica </w:t>
            </w:r>
          </w:p>
          <w:p w14:paraId="07D0541A" w14:textId="77777777" w:rsidR="00A41275" w:rsidRPr="004669FD" w:rsidRDefault="00A41275" w:rsidP="00A41275">
            <w:pPr>
              <w:ind w:left="175" w:hanging="250"/>
              <w:rPr>
                <w:rFonts w:ascii="Arial" w:hAnsi="Arial" w:cs="Arial"/>
                <w:sz w:val="20"/>
                <w:lang w:val="es-ES_tradnl"/>
              </w:rPr>
            </w:pPr>
          </w:p>
          <w:p w14:paraId="5E372DDA" w14:textId="77777777" w:rsidR="00A41275" w:rsidRPr="004669FD" w:rsidRDefault="00861720" w:rsidP="00EC506E">
            <w:pPr>
              <w:pStyle w:val="Prrafodelista"/>
              <w:numPr>
                <w:ilvl w:val="0"/>
                <w:numId w:val="14"/>
              </w:numPr>
              <w:ind w:left="175" w:hanging="250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 xml:space="preserve">Tercera hipótesis </w:t>
            </w:r>
            <w:r w:rsidR="00A41275" w:rsidRPr="004669FD">
              <w:rPr>
                <w:rFonts w:ascii="Arial" w:hAnsi="Arial" w:cs="Arial"/>
                <w:sz w:val="20"/>
                <w:lang w:val="es-ES_tradnl"/>
              </w:rPr>
              <w:t>específica</w:t>
            </w:r>
          </w:p>
        </w:tc>
        <w:tc>
          <w:tcPr>
            <w:tcW w:w="2552" w:type="dxa"/>
          </w:tcPr>
          <w:p w14:paraId="05E6FE2F" w14:textId="77777777" w:rsidR="00A41275" w:rsidRPr="004669FD" w:rsidRDefault="00A41275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>Variable dependiente</w:t>
            </w:r>
          </w:p>
          <w:p w14:paraId="09B1F977" w14:textId="77777777" w:rsidR="00A41275" w:rsidRPr="004669FD" w:rsidRDefault="00A41275" w:rsidP="00A41275">
            <w:pPr>
              <w:rPr>
                <w:rFonts w:ascii="Arial" w:hAnsi="Arial" w:cs="Arial"/>
                <w:sz w:val="20"/>
                <w:lang w:val="es-ES_tradnl"/>
              </w:rPr>
            </w:pPr>
          </w:p>
          <w:p w14:paraId="0BBBFA0A" w14:textId="77777777" w:rsidR="00A41275" w:rsidRPr="004669FD" w:rsidRDefault="00A41275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Variable Z</w:t>
            </w:r>
          </w:p>
          <w:p w14:paraId="457400C3" w14:textId="77777777" w:rsidR="00A41275" w:rsidRPr="004669FD" w:rsidRDefault="00A41275" w:rsidP="00A41275">
            <w:pPr>
              <w:ind w:left="175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 xml:space="preserve"> </w:t>
            </w:r>
          </w:p>
          <w:p w14:paraId="0E4E1C59" w14:textId="77777777" w:rsidR="00A41275" w:rsidRPr="004669FD" w:rsidRDefault="00A41275" w:rsidP="00A41275">
            <w:pPr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</w:p>
          <w:p w14:paraId="65A23E33" w14:textId="77777777" w:rsidR="00A41275" w:rsidRPr="004669FD" w:rsidRDefault="00A41275" w:rsidP="00A41275">
            <w:pPr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</w:p>
          <w:p w14:paraId="1C390964" w14:textId="77777777" w:rsidR="00A41275" w:rsidRPr="004669FD" w:rsidRDefault="00A41275" w:rsidP="00A41275">
            <w:pPr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</w:p>
          <w:p w14:paraId="5329F328" w14:textId="77777777" w:rsidR="00A41275" w:rsidRPr="004669FD" w:rsidRDefault="00A41275" w:rsidP="00A41275">
            <w:pPr>
              <w:contextualSpacing/>
              <w:jc w:val="both"/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 xml:space="preserve">Variable interviniente </w:t>
            </w:r>
          </w:p>
          <w:p w14:paraId="0B62175B" w14:textId="77777777" w:rsidR="00A41275" w:rsidRPr="004669FD" w:rsidRDefault="00A41275" w:rsidP="00A41275">
            <w:pPr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</w:p>
          <w:p w14:paraId="4D26BF05" w14:textId="77777777" w:rsidR="00A41275" w:rsidRPr="004669FD" w:rsidRDefault="00A41275" w:rsidP="00A41275">
            <w:pPr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Condiciones ambientales (presión, altitud, condiciones climáticas)</w:t>
            </w:r>
          </w:p>
        </w:tc>
        <w:tc>
          <w:tcPr>
            <w:tcW w:w="2126" w:type="dxa"/>
          </w:tcPr>
          <w:p w14:paraId="627B0F29" w14:textId="77777777" w:rsidR="00A41275" w:rsidRPr="004669FD" w:rsidRDefault="00A41275" w:rsidP="00A41275">
            <w:pPr>
              <w:ind w:left="175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</w:p>
          <w:p w14:paraId="26018AC3" w14:textId="77777777" w:rsidR="00A41275" w:rsidRPr="004669FD" w:rsidRDefault="00A41275" w:rsidP="00A41275">
            <w:pPr>
              <w:ind w:left="175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</w:p>
          <w:p w14:paraId="24351FC7" w14:textId="77777777" w:rsidR="00A41275" w:rsidRPr="004669FD" w:rsidRDefault="00A41275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Indicador de la Variable Z</w:t>
            </w:r>
          </w:p>
        </w:tc>
        <w:tc>
          <w:tcPr>
            <w:tcW w:w="2694" w:type="dxa"/>
          </w:tcPr>
          <w:p w14:paraId="2510CCF7" w14:textId="77777777" w:rsidR="00A41275" w:rsidRPr="004669FD" w:rsidRDefault="00A41275" w:rsidP="00A41275">
            <w:pPr>
              <w:rPr>
                <w:rFonts w:ascii="Arial" w:hAnsi="Arial" w:cs="Arial"/>
                <w:b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b/>
                <w:sz w:val="20"/>
                <w:lang w:val="es-ES_tradnl"/>
              </w:rPr>
              <w:t xml:space="preserve">Diseño de investigación </w:t>
            </w:r>
          </w:p>
          <w:p w14:paraId="1093F800" w14:textId="77777777" w:rsidR="00A41275" w:rsidRPr="004669FD" w:rsidRDefault="00A41275" w:rsidP="00A41275">
            <w:pPr>
              <w:rPr>
                <w:rFonts w:ascii="Arial" w:hAnsi="Arial" w:cs="Arial"/>
                <w:sz w:val="20"/>
                <w:lang w:val="es-ES_tradnl"/>
              </w:rPr>
            </w:pPr>
          </w:p>
          <w:p w14:paraId="179DCA6E" w14:textId="77777777" w:rsidR="00A41275" w:rsidRPr="004669FD" w:rsidRDefault="00A41275" w:rsidP="00A41275">
            <w:pPr>
              <w:rPr>
                <w:rFonts w:ascii="Arial" w:hAnsi="Arial" w:cs="Arial"/>
                <w:sz w:val="20"/>
                <w:lang w:val="es-ES_tradnl"/>
              </w:rPr>
            </w:pPr>
          </w:p>
          <w:p w14:paraId="1B6B9ACE" w14:textId="77777777" w:rsidR="00A41275" w:rsidRPr="004669FD" w:rsidRDefault="00A41275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Experimentales</w:t>
            </w:r>
          </w:p>
          <w:p w14:paraId="0A1E9732" w14:textId="77777777" w:rsidR="00A41275" w:rsidRPr="004669FD" w:rsidRDefault="00A41275" w:rsidP="00EC506E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4669FD">
              <w:rPr>
                <w:rFonts w:ascii="Arial" w:hAnsi="Arial" w:cs="Arial"/>
                <w:sz w:val="20"/>
                <w:lang w:val="es-ES_tradnl"/>
              </w:rPr>
              <w:t>No experimentales</w:t>
            </w:r>
          </w:p>
          <w:p w14:paraId="529B2225" w14:textId="77777777" w:rsidR="00A41275" w:rsidRPr="004669FD" w:rsidRDefault="00A41275" w:rsidP="00A41275">
            <w:pPr>
              <w:rPr>
                <w:rFonts w:ascii="Arial" w:hAnsi="Arial" w:cs="Arial"/>
                <w:sz w:val="20"/>
                <w:lang w:val="es-ES_tradnl"/>
              </w:rPr>
            </w:pPr>
          </w:p>
        </w:tc>
      </w:tr>
    </w:tbl>
    <w:p w14:paraId="6D334442" w14:textId="77777777" w:rsidR="00D43EBA" w:rsidRDefault="00D43EBA" w:rsidP="00A41275">
      <w:pPr>
        <w:spacing w:line="360" w:lineRule="auto"/>
        <w:jc w:val="both"/>
        <w:rPr>
          <w:rFonts w:ascii="Arial" w:hAnsi="Arial" w:cs="Arial"/>
          <w:b/>
          <w:lang w:val="es-ES_tradnl"/>
        </w:rPr>
      </w:pPr>
    </w:p>
    <w:p w14:paraId="62CE84FF" w14:textId="77777777" w:rsidR="00D43EBA" w:rsidRDefault="00D43EBA">
      <w:pPr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br w:type="page"/>
      </w:r>
    </w:p>
    <w:p w14:paraId="27D10F91" w14:textId="77777777" w:rsidR="00D43EBA" w:rsidRDefault="00D43EBA" w:rsidP="00A41275">
      <w:pPr>
        <w:spacing w:line="360" w:lineRule="auto"/>
        <w:jc w:val="both"/>
        <w:rPr>
          <w:rFonts w:ascii="Arial" w:hAnsi="Arial" w:cs="Arial"/>
          <w:b/>
          <w:lang w:val="es-ES_tradnl"/>
        </w:rPr>
        <w:sectPr w:rsidR="00D43EBA" w:rsidSect="00B15BBE">
          <w:pgSz w:w="16838" w:h="11906" w:orient="landscape"/>
          <w:pgMar w:top="1440" w:right="1440" w:bottom="1440" w:left="1985" w:header="720" w:footer="720" w:gutter="0"/>
          <w:cols w:space="720"/>
          <w:titlePg/>
          <w:docGrid w:linePitch="326"/>
        </w:sectPr>
      </w:pPr>
    </w:p>
    <w:p w14:paraId="1A4EFADB" w14:textId="77777777" w:rsidR="0066446C" w:rsidRDefault="00D43EBA" w:rsidP="0066446C">
      <w:pPr>
        <w:spacing w:line="360" w:lineRule="auto"/>
        <w:jc w:val="center"/>
      </w:pPr>
      <w:r w:rsidRPr="00D43EBA">
        <w:rPr>
          <w:rFonts w:ascii="Arial" w:hAnsi="Arial" w:cs="Arial"/>
          <w:b/>
          <w:bCs/>
          <w:sz w:val="22"/>
          <w:szCs w:val="22"/>
        </w:rPr>
        <w:lastRenderedPageBreak/>
        <w:t xml:space="preserve">Anexo </w:t>
      </w:r>
      <w:r w:rsidR="0066446C">
        <w:rPr>
          <w:rFonts w:ascii="Arial" w:hAnsi="Arial" w:cs="Arial"/>
          <w:b/>
          <w:bCs/>
          <w:sz w:val="22"/>
          <w:szCs w:val="22"/>
        </w:rPr>
        <w:t>2</w:t>
      </w:r>
      <w:r w:rsidRPr="00D43EBA">
        <w:rPr>
          <w:rFonts w:ascii="Arial" w:hAnsi="Arial" w:cs="Arial"/>
          <w:b/>
          <w:bCs/>
          <w:sz w:val="22"/>
          <w:szCs w:val="22"/>
        </w:rPr>
        <w:t>: Título del anexo</w:t>
      </w:r>
    </w:p>
    <w:p w14:paraId="62FA5A7B" w14:textId="77777777" w:rsidR="0066446C" w:rsidRPr="00D43EBA" w:rsidRDefault="0066446C" w:rsidP="0066446C">
      <w:pPr>
        <w:spacing w:line="360" w:lineRule="auto"/>
        <w:rPr>
          <w:rFonts w:ascii="Arial" w:hAnsi="Arial" w:cs="Arial"/>
          <w:b/>
          <w:color w:val="800000"/>
          <w:sz w:val="20"/>
          <w:lang w:val="es-ES_tradnl"/>
        </w:rPr>
      </w:pPr>
    </w:p>
    <w:p w14:paraId="7C8D6F73" w14:textId="77777777" w:rsidR="001C4260" w:rsidRPr="00831926" w:rsidRDefault="001C4260" w:rsidP="001C4260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831926">
        <w:rPr>
          <w:rFonts w:ascii="Arial" w:hAnsi="Arial" w:cs="Arial"/>
          <w:sz w:val="22"/>
          <w:szCs w:val="22"/>
          <w:lang w:val="es-ES_tradnl"/>
        </w:rPr>
        <w:t>Los anexos deben complementar o sustentar aspectos específicos de la investigación y cumplir los siguientes criterios:</w:t>
      </w:r>
    </w:p>
    <w:p w14:paraId="58F99606" w14:textId="77777777" w:rsidR="001C4260" w:rsidRPr="00831926" w:rsidRDefault="001C4260" w:rsidP="001C4260">
      <w:pPr>
        <w:spacing w:line="360" w:lineRule="auto"/>
        <w:rPr>
          <w:rFonts w:ascii="Arial" w:hAnsi="Arial" w:cs="Arial"/>
          <w:sz w:val="22"/>
          <w:szCs w:val="22"/>
          <w:lang w:val="es-ES_tradnl"/>
        </w:rPr>
      </w:pPr>
    </w:p>
    <w:p w14:paraId="79FD38C5" w14:textId="77777777" w:rsidR="001C4260" w:rsidRPr="00831926" w:rsidRDefault="001C4260" w:rsidP="001C4260">
      <w:pPr>
        <w:pStyle w:val="Prrafodelista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L</w:t>
      </w:r>
      <w:r w:rsidRPr="00831926">
        <w:rPr>
          <w:rFonts w:ascii="Arial" w:hAnsi="Arial" w:cs="Arial"/>
          <w:sz w:val="22"/>
          <w:szCs w:val="22"/>
          <w:lang w:val="es-ES_tradnl"/>
        </w:rPr>
        <w:t>os anexos tienen como finalidad complementar o sustentar aspectos específicos de la investigación. Todo anexo debe ser citado y explicado en el cuerpo del documento, justificando su pertinencia y contribución al estudio. Su inclusión debe ser necesaria y relevante, evitando materiales redundantes, información innecesaria o elementos que no aporten a la comprensión de la investigación.</w:t>
      </w:r>
    </w:p>
    <w:p w14:paraId="0277E08C" w14:textId="77777777" w:rsidR="001C4260" w:rsidRPr="00831926" w:rsidRDefault="001C4260" w:rsidP="001C4260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BEDFB74" w14:textId="77777777" w:rsidR="001C4260" w:rsidRPr="00831926" w:rsidRDefault="001C4260" w:rsidP="001C4260">
      <w:pPr>
        <w:pStyle w:val="Prrafodelista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831926">
        <w:rPr>
          <w:rFonts w:ascii="Arial" w:hAnsi="Arial" w:cs="Arial"/>
          <w:sz w:val="22"/>
          <w:szCs w:val="22"/>
          <w:lang w:val="es-ES_tradnl"/>
        </w:rPr>
        <w:t>Se incluirán únicamente materiales necesarios y relevantes, evitando información redundante, documentos administrativos innecesarios, datos sin procesar en grandes volúmenes o materiales que no aporten a la comprensión de la investigación.</w:t>
      </w:r>
    </w:p>
    <w:p w14:paraId="03D46B83" w14:textId="77777777" w:rsidR="001C4260" w:rsidRPr="00831926" w:rsidRDefault="001C4260" w:rsidP="001C4260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72D26F5" w14:textId="77777777" w:rsidR="001C4260" w:rsidRPr="00831926" w:rsidRDefault="001C4260" w:rsidP="001C4260">
      <w:pPr>
        <w:pStyle w:val="Prrafodelista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831926">
        <w:rPr>
          <w:rFonts w:ascii="Arial" w:hAnsi="Arial" w:cs="Arial"/>
          <w:sz w:val="22"/>
          <w:szCs w:val="22"/>
          <w:lang w:val="es-ES_tradnl"/>
        </w:rPr>
        <w:t>Los instrumentos, registros y materiales de investigación se incluirán cuando sean pertinentes y se respeten las autorizaciones y condiciones de uso correspondientes.</w:t>
      </w:r>
    </w:p>
    <w:p w14:paraId="6A3C387A" w14:textId="77777777" w:rsidR="001C4260" w:rsidRPr="00831926" w:rsidRDefault="001C4260" w:rsidP="001C4260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34F985C" w14:textId="77777777" w:rsidR="001C4260" w:rsidRDefault="001C4260" w:rsidP="001C4260">
      <w:pPr>
        <w:pStyle w:val="Prrafodelista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831926">
        <w:rPr>
          <w:rFonts w:ascii="Arial" w:hAnsi="Arial" w:cs="Arial"/>
          <w:sz w:val="22"/>
          <w:szCs w:val="22"/>
          <w:lang w:val="es-ES_tradnl"/>
        </w:rPr>
        <w:t>No se publicarán datos personales, imágenes u otros elementos que permitan identificar a los participantes sin la debida autorización o habilitación legal. Los documentos que contengan información confidencial o datos personales deberán anonimizarse o excluirse de la versión destinada al repositorio, según corresponda, respetando las autorizaciones y la normativa vigente</w:t>
      </w:r>
    </w:p>
    <w:p w14:paraId="3F94B473" w14:textId="77777777" w:rsidR="001C4260" w:rsidRPr="00831926" w:rsidRDefault="001C4260" w:rsidP="001C4260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6DB6E01" w14:textId="77777777" w:rsidR="001C4260" w:rsidRPr="00831926" w:rsidRDefault="001C4260" w:rsidP="001C4260">
      <w:pPr>
        <w:pStyle w:val="Prrafodelista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831926">
        <w:rPr>
          <w:rFonts w:ascii="Arial" w:hAnsi="Arial" w:cs="Arial"/>
          <w:sz w:val="22"/>
          <w:szCs w:val="22"/>
          <w:lang w:val="es-ES_tradnl"/>
        </w:rPr>
        <w:t>Cada anexo comenzará en una página independiente, con su denominación y numeración correspondiente</w:t>
      </w:r>
    </w:p>
    <w:p w14:paraId="396DFFFE" w14:textId="1976C5C2" w:rsidR="0066446C" w:rsidRPr="0066446C" w:rsidRDefault="0066446C" w:rsidP="001C4260">
      <w:pPr>
        <w:spacing w:line="360" w:lineRule="auto"/>
        <w:rPr>
          <w:rFonts w:ascii="Arial" w:hAnsi="Arial" w:cs="Arial"/>
          <w:sz w:val="22"/>
          <w:szCs w:val="22"/>
          <w:lang w:val="es-ES_tradnl"/>
        </w:rPr>
      </w:pPr>
    </w:p>
    <w:sectPr w:rsidR="0066446C" w:rsidRPr="0066446C" w:rsidSect="00D43EBA">
      <w:pgSz w:w="11906" w:h="16838"/>
      <w:pgMar w:top="1985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906A7" w14:textId="77777777" w:rsidR="00F62AA9" w:rsidRDefault="00F62AA9">
      <w:r>
        <w:separator/>
      </w:r>
    </w:p>
  </w:endnote>
  <w:endnote w:type="continuationSeparator" w:id="0">
    <w:p w14:paraId="37F0E379" w14:textId="77777777" w:rsidR="00F62AA9" w:rsidRDefault="00F6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02F93" w14:textId="77777777" w:rsidR="00F62AA9" w:rsidRDefault="00F62AA9">
      <w:r>
        <w:separator/>
      </w:r>
    </w:p>
  </w:footnote>
  <w:footnote w:type="continuationSeparator" w:id="0">
    <w:p w14:paraId="7B9CF0E0" w14:textId="77777777" w:rsidR="00F62AA9" w:rsidRDefault="00F62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5960352"/>
      <w:docPartObj>
        <w:docPartGallery w:val="Page Numbers (Top of Page)"/>
        <w:docPartUnique/>
      </w:docPartObj>
    </w:sdtPr>
    <w:sdtEndPr>
      <w:rPr>
        <w:rFonts w:ascii="Arial" w:hAnsi="Arial" w:cs="Arial"/>
        <w:sz w:val="22"/>
      </w:rPr>
    </w:sdtEndPr>
    <w:sdtContent>
      <w:p w14:paraId="00AFECBD" w14:textId="77777777" w:rsidR="00DA7353" w:rsidRPr="00AD3101" w:rsidRDefault="00DA7353">
        <w:pPr>
          <w:pStyle w:val="Encabezado"/>
          <w:jc w:val="right"/>
          <w:rPr>
            <w:rFonts w:ascii="Arial" w:hAnsi="Arial" w:cs="Arial"/>
            <w:sz w:val="22"/>
          </w:rPr>
        </w:pPr>
        <w:r w:rsidRPr="00AD3101">
          <w:rPr>
            <w:rFonts w:ascii="Arial" w:hAnsi="Arial" w:cs="Arial"/>
            <w:sz w:val="22"/>
          </w:rPr>
          <w:fldChar w:fldCharType="begin"/>
        </w:r>
        <w:r w:rsidRPr="00AD3101">
          <w:rPr>
            <w:rFonts w:ascii="Arial" w:hAnsi="Arial" w:cs="Arial"/>
            <w:sz w:val="22"/>
          </w:rPr>
          <w:instrText>PAGE   \* MERGEFORMAT</w:instrText>
        </w:r>
        <w:r w:rsidRPr="00AD3101">
          <w:rPr>
            <w:rFonts w:ascii="Arial" w:hAnsi="Arial" w:cs="Arial"/>
            <w:sz w:val="22"/>
          </w:rPr>
          <w:fldChar w:fldCharType="separate"/>
        </w:r>
        <w:r w:rsidR="009043BA" w:rsidRPr="009043BA">
          <w:rPr>
            <w:rFonts w:ascii="Arial" w:hAnsi="Arial" w:cs="Arial"/>
            <w:noProof/>
            <w:sz w:val="22"/>
            <w:lang w:val="es-ES"/>
          </w:rPr>
          <w:t>16</w:t>
        </w:r>
        <w:r w:rsidRPr="00AD3101">
          <w:rPr>
            <w:rFonts w:ascii="Arial" w:hAnsi="Arial" w:cs="Arial"/>
            <w:sz w:val="22"/>
          </w:rPr>
          <w:fldChar w:fldCharType="end"/>
        </w:r>
      </w:p>
    </w:sdtContent>
  </w:sdt>
  <w:p w14:paraId="7819AF7A" w14:textId="77777777" w:rsidR="00DA7353" w:rsidRDefault="00DA735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1DE31" w14:textId="77777777" w:rsidR="00DA7353" w:rsidRDefault="00DA7353">
    <w:pPr>
      <w:pStyle w:val="Encabezado"/>
      <w:jc w:val="right"/>
    </w:pPr>
  </w:p>
  <w:p w14:paraId="41B5E7C0" w14:textId="77777777" w:rsidR="00DA7353" w:rsidRDefault="00DA735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144484"/>
      <w:docPartObj>
        <w:docPartGallery w:val="Page Numbers (Top of Page)"/>
        <w:docPartUnique/>
      </w:docPartObj>
    </w:sdtPr>
    <w:sdtEndPr>
      <w:rPr>
        <w:rFonts w:ascii="Arial" w:hAnsi="Arial" w:cs="Arial"/>
        <w:sz w:val="22"/>
      </w:rPr>
    </w:sdtEndPr>
    <w:sdtContent>
      <w:p w14:paraId="62539EDF" w14:textId="77777777" w:rsidR="00DA7353" w:rsidRPr="00ED7E3F" w:rsidRDefault="00DA7353">
        <w:pPr>
          <w:pStyle w:val="Encabezado"/>
          <w:jc w:val="right"/>
          <w:rPr>
            <w:rFonts w:ascii="Arial" w:hAnsi="Arial" w:cs="Arial"/>
            <w:sz w:val="22"/>
          </w:rPr>
        </w:pPr>
        <w:r w:rsidRPr="00ED7E3F">
          <w:rPr>
            <w:rFonts w:ascii="Arial" w:hAnsi="Arial" w:cs="Arial"/>
            <w:sz w:val="22"/>
          </w:rPr>
          <w:fldChar w:fldCharType="begin"/>
        </w:r>
        <w:r w:rsidRPr="00ED7E3F">
          <w:rPr>
            <w:rFonts w:ascii="Arial" w:hAnsi="Arial" w:cs="Arial"/>
            <w:sz w:val="22"/>
          </w:rPr>
          <w:instrText>PAGE   \* MERGEFORMAT</w:instrText>
        </w:r>
        <w:r w:rsidRPr="00ED7E3F">
          <w:rPr>
            <w:rFonts w:ascii="Arial" w:hAnsi="Arial" w:cs="Arial"/>
            <w:sz w:val="22"/>
          </w:rPr>
          <w:fldChar w:fldCharType="separate"/>
        </w:r>
        <w:r w:rsidR="008C2FC9" w:rsidRPr="008C2FC9">
          <w:rPr>
            <w:rFonts w:ascii="Arial" w:hAnsi="Arial" w:cs="Arial"/>
            <w:noProof/>
            <w:sz w:val="22"/>
            <w:lang w:val="es-ES"/>
          </w:rPr>
          <w:t>ii</w:t>
        </w:r>
        <w:r w:rsidRPr="00ED7E3F">
          <w:rPr>
            <w:rFonts w:ascii="Arial" w:hAnsi="Arial" w:cs="Arial"/>
            <w:sz w:val="22"/>
          </w:rPr>
          <w:fldChar w:fldCharType="end"/>
        </w:r>
      </w:p>
    </w:sdtContent>
  </w:sdt>
  <w:p w14:paraId="3D02C154" w14:textId="77777777" w:rsidR="00DA7353" w:rsidRDefault="00DA7353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4048285"/>
      <w:docPartObj>
        <w:docPartGallery w:val="Page Numbers (Top of Page)"/>
        <w:docPartUnique/>
      </w:docPartObj>
    </w:sdtPr>
    <w:sdtEndPr>
      <w:rPr>
        <w:rFonts w:ascii="Arial" w:hAnsi="Arial" w:cs="Arial"/>
        <w:sz w:val="22"/>
      </w:rPr>
    </w:sdtEndPr>
    <w:sdtContent>
      <w:p w14:paraId="2A39BB3D" w14:textId="77777777" w:rsidR="00DA7353" w:rsidRPr="00ED7E3F" w:rsidRDefault="00DA7353">
        <w:pPr>
          <w:pStyle w:val="Encabezado"/>
          <w:jc w:val="right"/>
          <w:rPr>
            <w:rFonts w:ascii="Arial" w:hAnsi="Arial" w:cs="Arial"/>
            <w:sz w:val="22"/>
          </w:rPr>
        </w:pPr>
        <w:r w:rsidRPr="00ED7E3F">
          <w:rPr>
            <w:rFonts w:ascii="Arial" w:hAnsi="Arial" w:cs="Arial"/>
            <w:sz w:val="22"/>
          </w:rPr>
          <w:fldChar w:fldCharType="begin"/>
        </w:r>
        <w:r w:rsidRPr="00ED7E3F">
          <w:rPr>
            <w:rFonts w:ascii="Arial" w:hAnsi="Arial" w:cs="Arial"/>
            <w:sz w:val="22"/>
          </w:rPr>
          <w:instrText>PAGE   \* MERGEFORMAT</w:instrText>
        </w:r>
        <w:r w:rsidRPr="00ED7E3F">
          <w:rPr>
            <w:rFonts w:ascii="Arial" w:hAnsi="Arial" w:cs="Arial"/>
            <w:sz w:val="22"/>
          </w:rPr>
          <w:fldChar w:fldCharType="separate"/>
        </w:r>
        <w:r w:rsidR="009043BA" w:rsidRPr="009043BA">
          <w:rPr>
            <w:rFonts w:ascii="Arial" w:hAnsi="Arial" w:cs="Arial"/>
            <w:noProof/>
            <w:sz w:val="22"/>
            <w:lang w:val="es-ES"/>
          </w:rPr>
          <w:t>18</w:t>
        </w:r>
        <w:r w:rsidRPr="00ED7E3F">
          <w:rPr>
            <w:rFonts w:ascii="Arial" w:hAnsi="Arial" w:cs="Arial"/>
            <w:sz w:val="22"/>
          </w:rPr>
          <w:fldChar w:fldCharType="end"/>
        </w:r>
      </w:p>
    </w:sdtContent>
  </w:sdt>
  <w:p w14:paraId="03D0DEB1" w14:textId="77777777" w:rsidR="00DA7353" w:rsidRDefault="00DA735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482C308C"/>
    <w:lvl w:ilvl="0">
      <w:start w:val="1"/>
      <w:numFmt w:val="bullet"/>
      <w:pStyle w:val="Listaconvietas2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70EC7C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2A1110"/>
    <w:multiLevelType w:val="hybridMultilevel"/>
    <w:tmpl w:val="AE8E0B3E"/>
    <w:lvl w:ilvl="0" w:tplc="77D22208">
      <w:numFmt w:val="bullet"/>
      <w:lvlText w:val="­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F2778"/>
    <w:multiLevelType w:val="hybridMultilevel"/>
    <w:tmpl w:val="C44C4F42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C52B4"/>
    <w:multiLevelType w:val="hybridMultilevel"/>
    <w:tmpl w:val="FD9E49AC"/>
    <w:lvl w:ilvl="0" w:tplc="39C6EB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0ED9"/>
    <w:multiLevelType w:val="hybridMultilevel"/>
    <w:tmpl w:val="4BC411A0"/>
    <w:lvl w:ilvl="0" w:tplc="845AEB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A60316"/>
    <w:multiLevelType w:val="hybridMultilevel"/>
    <w:tmpl w:val="3E96597C"/>
    <w:lvl w:ilvl="0" w:tplc="77D22208">
      <w:numFmt w:val="bullet"/>
      <w:lvlText w:val="­"/>
      <w:lvlJc w:val="left"/>
      <w:pPr>
        <w:ind w:left="1429" w:hanging="360"/>
      </w:pPr>
      <w:rPr>
        <w:rFonts w:ascii="Calibri" w:eastAsiaTheme="minorHAnsi" w:hAnsi="Calibri" w:hint="default"/>
      </w:rPr>
    </w:lvl>
    <w:lvl w:ilvl="1" w:tplc="CAD60FCC">
      <w:numFmt w:val="bullet"/>
      <w:lvlText w:val="•"/>
      <w:lvlJc w:val="left"/>
      <w:pPr>
        <w:ind w:left="2149" w:hanging="360"/>
      </w:pPr>
      <w:rPr>
        <w:rFonts w:ascii="Calibri" w:eastAsiaTheme="minorHAnsi" w:hAnsi="Calibri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E8495A"/>
    <w:multiLevelType w:val="hybridMultilevel"/>
    <w:tmpl w:val="8B6C474C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70F86"/>
    <w:multiLevelType w:val="multilevel"/>
    <w:tmpl w:val="D0BA1F68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  <w:vanish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114B146F"/>
    <w:multiLevelType w:val="hybridMultilevel"/>
    <w:tmpl w:val="19E83498"/>
    <w:lvl w:ilvl="0" w:tplc="77D22208">
      <w:numFmt w:val="bullet"/>
      <w:lvlText w:val="­"/>
      <w:lvlJc w:val="left"/>
      <w:pPr>
        <w:ind w:left="3221" w:hanging="360"/>
      </w:pPr>
      <w:rPr>
        <w:rFonts w:ascii="Calibri" w:eastAsiaTheme="minorHAns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3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72" w:hanging="360"/>
      </w:pPr>
      <w:rPr>
        <w:rFonts w:ascii="Wingdings" w:hAnsi="Wingdings" w:hint="default"/>
      </w:rPr>
    </w:lvl>
  </w:abstractNum>
  <w:abstractNum w:abstractNumId="10" w15:restartNumberingAfterBreak="0">
    <w:nsid w:val="16171C72"/>
    <w:multiLevelType w:val="hybridMultilevel"/>
    <w:tmpl w:val="DBEEC876"/>
    <w:lvl w:ilvl="0" w:tplc="351A8DBC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3E7364"/>
    <w:multiLevelType w:val="hybridMultilevel"/>
    <w:tmpl w:val="DAAC81C2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8B7F10"/>
    <w:multiLevelType w:val="hybridMultilevel"/>
    <w:tmpl w:val="E584A95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7F7E16"/>
    <w:multiLevelType w:val="hybridMultilevel"/>
    <w:tmpl w:val="2BD62776"/>
    <w:lvl w:ilvl="0" w:tplc="B8BA3268">
      <w:start w:val="1"/>
      <w:numFmt w:val="upperRoman"/>
      <w:lvlText w:val="%1."/>
      <w:lvlJc w:val="left"/>
      <w:pPr>
        <w:ind w:left="582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C1E80"/>
    <w:multiLevelType w:val="hybridMultilevel"/>
    <w:tmpl w:val="7362E162"/>
    <w:lvl w:ilvl="0" w:tplc="77D22208">
      <w:numFmt w:val="bullet"/>
      <w:lvlText w:val="­"/>
      <w:lvlJc w:val="left"/>
      <w:pPr>
        <w:ind w:left="2149" w:hanging="360"/>
      </w:pPr>
      <w:rPr>
        <w:rFonts w:ascii="Calibri" w:eastAsiaTheme="minorHAns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786396"/>
    <w:multiLevelType w:val="hybridMultilevel"/>
    <w:tmpl w:val="7618DCC4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C34AF9"/>
    <w:multiLevelType w:val="hybridMultilevel"/>
    <w:tmpl w:val="9FF8850C"/>
    <w:lvl w:ilvl="0" w:tplc="77D22208">
      <w:numFmt w:val="bullet"/>
      <w:lvlText w:val="­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452F"/>
    <w:multiLevelType w:val="hybridMultilevel"/>
    <w:tmpl w:val="DAAC81C2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B16FA"/>
    <w:multiLevelType w:val="hybridMultilevel"/>
    <w:tmpl w:val="48BEFD4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91504"/>
    <w:multiLevelType w:val="hybridMultilevel"/>
    <w:tmpl w:val="FBDCD208"/>
    <w:lvl w:ilvl="0" w:tplc="77D22208">
      <w:numFmt w:val="bullet"/>
      <w:lvlText w:val="­"/>
      <w:lvlJc w:val="left"/>
      <w:pPr>
        <w:ind w:left="3221" w:hanging="360"/>
      </w:pPr>
      <w:rPr>
        <w:rFonts w:ascii="Calibri" w:eastAsiaTheme="minorHAns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3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72" w:hanging="360"/>
      </w:pPr>
      <w:rPr>
        <w:rFonts w:ascii="Wingdings" w:hAnsi="Wingdings" w:hint="default"/>
      </w:rPr>
    </w:lvl>
  </w:abstractNum>
  <w:abstractNum w:abstractNumId="20" w15:restartNumberingAfterBreak="0">
    <w:nsid w:val="482F6679"/>
    <w:multiLevelType w:val="hybridMultilevel"/>
    <w:tmpl w:val="E020ED1A"/>
    <w:lvl w:ilvl="0" w:tplc="77D22208">
      <w:numFmt w:val="bullet"/>
      <w:lvlText w:val="­"/>
      <w:lvlJc w:val="left"/>
      <w:pPr>
        <w:ind w:left="1429" w:hanging="360"/>
      </w:pPr>
      <w:rPr>
        <w:rFonts w:ascii="Calibri" w:eastAsiaTheme="minorHAnsi" w:hAnsi="Calibri" w:hint="default"/>
      </w:rPr>
    </w:lvl>
    <w:lvl w:ilvl="1" w:tplc="28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8BE5793"/>
    <w:multiLevelType w:val="multilevel"/>
    <w:tmpl w:val="EBB893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C256E30"/>
    <w:multiLevelType w:val="hybridMultilevel"/>
    <w:tmpl w:val="58BED7B4"/>
    <w:lvl w:ilvl="0" w:tplc="BBC03D68">
      <w:start w:val="1"/>
      <w:numFmt w:val="upperRoman"/>
      <w:pStyle w:val="TDC1"/>
      <w:lvlText w:val="%1."/>
      <w:lvlJc w:val="left"/>
      <w:pPr>
        <w:ind w:left="2280" w:hanging="720"/>
      </w:pPr>
      <w:rPr>
        <w:rFonts w:ascii="Arial" w:eastAsia="Times New Roman" w:hAnsi="Arial" w:cs="Arial" w:hint="default"/>
        <w:b w:val="0"/>
        <w:i w:val="0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75624"/>
    <w:multiLevelType w:val="hybridMultilevel"/>
    <w:tmpl w:val="1D4068CE"/>
    <w:lvl w:ilvl="0" w:tplc="D9F055B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EF7984"/>
    <w:multiLevelType w:val="hybridMultilevel"/>
    <w:tmpl w:val="2C96DCCA"/>
    <w:lvl w:ilvl="0" w:tplc="77D22208">
      <w:numFmt w:val="bullet"/>
      <w:lvlText w:val="­"/>
      <w:lvlJc w:val="left"/>
      <w:pPr>
        <w:ind w:left="1429" w:hanging="360"/>
      </w:pPr>
      <w:rPr>
        <w:rFonts w:ascii="Calibri" w:eastAsiaTheme="minorHAnsi" w:hAnsi="Calibri" w:hint="default"/>
      </w:rPr>
    </w:lvl>
    <w:lvl w:ilvl="1" w:tplc="CAD60FCC">
      <w:numFmt w:val="bullet"/>
      <w:lvlText w:val="•"/>
      <w:lvlJc w:val="left"/>
      <w:pPr>
        <w:ind w:left="2149" w:hanging="360"/>
      </w:pPr>
      <w:rPr>
        <w:rFonts w:ascii="Calibri" w:eastAsiaTheme="minorHAnsi" w:hAnsi="Calibri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5AC451F"/>
    <w:multiLevelType w:val="hybridMultilevel"/>
    <w:tmpl w:val="E584A95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434FD"/>
    <w:multiLevelType w:val="hybridMultilevel"/>
    <w:tmpl w:val="F90C0022"/>
    <w:lvl w:ilvl="0" w:tplc="77D22208">
      <w:numFmt w:val="bullet"/>
      <w:lvlText w:val="­"/>
      <w:lvlJc w:val="left"/>
      <w:pPr>
        <w:ind w:left="3221" w:hanging="360"/>
      </w:pPr>
      <w:rPr>
        <w:rFonts w:ascii="Calibri" w:eastAsiaTheme="minorHAns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3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72" w:hanging="360"/>
      </w:pPr>
      <w:rPr>
        <w:rFonts w:ascii="Wingdings" w:hAnsi="Wingdings" w:hint="default"/>
      </w:rPr>
    </w:lvl>
  </w:abstractNum>
  <w:abstractNum w:abstractNumId="27" w15:restartNumberingAfterBreak="0">
    <w:nsid w:val="797C660D"/>
    <w:multiLevelType w:val="hybridMultilevel"/>
    <w:tmpl w:val="A036D0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237137"/>
    <w:multiLevelType w:val="hybridMultilevel"/>
    <w:tmpl w:val="51AC9544"/>
    <w:lvl w:ilvl="0" w:tplc="280A0019">
      <w:start w:val="1"/>
      <w:numFmt w:val="lowerLetter"/>
      <w:lvlText w:val="%1."/>
      <w:lvlJc w:val="left"/>
      <w:pPr>
        <w:ind w:left="135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22"/>
  </w:num>
  <w:num w:numId="5">
    <w:abstractNumId w:val="23"/>
  </w:num>
  <w:num w:numId="6">
    <w:abstractNumId w:val="3"/>
  </w:num>
  <w:num w:numId="7">
    <w:abstractNumId w:val="17"/>
  </w:num>
  <w:num w:numId="8">
    <w:abstractNumId w:val="11"/>
  </w:num>
  <w:num w:numId="9">
    <w:abstractNumId w:val="16"/>
  </w:num>
  <w:num w:numId="10">
    <w:abstractNumId w:val="25"/>
  </w:num>
  <w:num w:numId="11">
    <w:abstractNumId w:val="15"/>
  </w:num>
  <w:num w:numId="12">
    <w:abstractNumId w:val="28"/>
  </w:num>
  <w:num w:numId="13">
    <w:abstractNumId w:val="2"/>
  </w:num>
  <w:num w:numId="14">
    <w:abstractNumId w:val="7"/>
  </w:num>
  <w:num w:numId="15">
    <w:abstractNumId w:val="13"/>
  </w:num>
  <w:num w:numId="16">
    <w:abstractNumId w:val="20"/>
  </w:num>
  <w:num w:numId="17">
    <w:abstractNumId w:val="24"/>
  </w:num>
  <w:num w:numId="18">
    <w:abstractNumId w:val="6"/>
  </w:num>
  <w:num w:numId="19">
    <w:abstractNumId w:val="12"/>
  </w:num>
  <w:num w:numId="20">
    <w:abstractNumId w:val="21"/>
  </w:num>
  <w:num w:numId="21">
    <w:abstractNumId w:val="5"/>
  </w:num>
  <w:num w:numId="22">
    <w:abstractNumId w:val="4"/>
  </w:num>
  <w:num w:numId="23">
    <w:abstractNumId w:val="18"/>
  </w:num>
  <w:num w:numId="24">
    <w:abstractNumId w:val="27"/>
  </w:num>
  <w:num w:numId="25">
    <w:abstractNumId w:val="26"/>
  </w:num>
  <w:num w:numId="26">
    <w:abstractNumId w:val="19"/>
  </w:num>
  <w:num w:numId="27">
    <w:abstractNumId w:val="9"/>
  </w:num>
  <w:num w:numId="28">
    <w:abstractNumId w:val="14"/>
  </w:num>
  <w:num w:numId="29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19"/>
    <w:rsid w:val="00001E58"/>
    <w:rsid w:val="00005FB3"/>
    <w:rsid w:val="0001336B"/>
    <w:rsid w:val="0002193E"/>
    <w:rsid w:val="0002521D"/>
    <w:rsid w:val="00027A89"/>
    <w:rsid w:val="000320D4"/>
    <w:rsid w:val="00033641"/>
    <w:rsid w:val="00035193"/>
    <w:rsid w:val="00035861"/>
    <w:rsid w:val="00040A70"/>
    <w:rsid w:val="000427AE"/>
    <w:rsid w:val="0004395A"/>
    <w:rsid w:val="00044320"/>
    <w:rsid w:val="00053254"/>
    <w:rsid w:val="00055C71"/>
    <w:rsid w:val="00055F62"/>
    <w:rsid w:val="00061617"/>
    <w:rsid w:val="000627EA"/>
    <w:rsid w:val="000634B4"/>
    <w:rsid w:val="00063A57"/>
    <w:rsid w:val="0006425D"/>
    <w:rsid w:val="000653FE"/>
    <w:rsid w:val="00065C98"/>
    <w:rsid w:val="00065E68"/>
    <w:rsid w:val="00067D45"/>
    <w:rsid w:val="000712D2"/>
    <w:rsid w:val="0007137C"/>
    <w:rsid w:val="0007184E"/>
    <w:rsid w:val="00072221"/>
    <w:rsid w:val="000757D8"/>
    <w:rsid w:val="00077570"/>
    <w:rsid w:val="00077E0A"/>
    <w:rsid w:val="0008748A"/>
    <w:rsid w:val="0009011D"/>
    <w:rsid w:val="00093F17"/>
    <w:rsid w:val="00095965"/>
    <w:rsid w:val="00097585"/>
    <w:rsid w:val="000A282E"/>
    <w:rsid w:val="000A29E7"/>
    <w:rsid w:val="000B1C38"/>
    <w:rsid w:val="000C4D1A"/>
    <w:rsid w:val="000C5722"/>
    <w:rsid w:val="000C5AE9"/>
    <w:rsid w:val="000D1129"/>
    <w:rsid w:val="000D26C8"/>
    <w:rsid w:val="000D64D2"/>
    <w:rsid w:val="000D67F4"/>
    <w:rsid w:val="000D7DA2"/>
    <w:rsid w:val="000E717E"/>
    <w:rsid w:val="000F13F7"/>
    <w:rsid w:val="000F3D8A"/>
    <w:rsid w:val="000F439D"/>
    <w:rsid w:val="000F4FCC"/>
    <w:rsid w:val="000F6E52"/>
    <w:rsid w:val="000F7E75"/>
    <w:rsid w:val="00100D1D"/>
    <w:rsid w:val="001011AD"/>
    <w:rsid w:val="00101B59"/>
    <w:rsid w:val="00102090"/>
    <w:rsid w:val="001020DF"/>
    <w:rsid w:val="00106AF5"/>
    <w:rsid w:val="0011115B"/>
    <w:rsid w:val="00114B2F"/>
    <w:rsid w:val="0011591F"/>
    <w:rsid w:val="001205A0"/>
    <w:rsid w:val="001206F4"/>
    <w:rsid w:val="00121279"/>
    <w:rsid w:val="0012302F"/>
    <w:rsid w:val="00123A7E"/>
    <w:rsid w:val="00123BA3"/>
    <w:rsid w:val="00130DB1"/>
    <w:rsid w:val="00130F81"/>
    <w:rsid w:val="00132C42"/>
    <w:rsid w:val="00136493"/>
    <w:rsid w:val="00136C50"/>
    <w:rsid w:val="001459DF"/>
    <w:rsid w:val="001461D1"/>
    <w:rsid w:val="001466D1"/>
    <w:rsid w:val="00152B9B"/>
    <w:rsid w:val="00155E04"/>
    <w:rsid w:val="0016003E"/>
    <w:rsid w:val="0016024F"/>
    <w:rsid w:val="00162E99"/>
    <w:rsid w:val="00163378"/>
    <w:rsid w:val="00164143"/>
    <w:rsid w:val="00164323"/>
    <w:rsid w:val="00164C63"/>
    <w:rsid w:val="001665F3"/>
    <w:rsid w:val="00167773"/>
    <w:rsid w:val="00170924"/>
    <w:rsid w:val="001731F9"/>
    <w:rsid w:val="00173BD1"/>
    <w:rsid w:val="00177BC2"/>
    <w:rsid w:val="001826DA"/>
    <w:rsid w:val="0018339B"/>
    <w:rsid w:val="00183720"/>
    <w:rsid w:val="00185F1D"/>
    <w:rsid w:val="00187B62"/>
    <w:rsid w:val="00187C58"/>
    <w:rsid w:val="001900C1"/>
    <w:rsid w:val="00192BB9"/>
    <w:rsid w:val="00193008"/>
    <w:rsid w:val="001A55FC"/>
    <w:rsid w:val="001B1143"/>
    <w:rsid w:val="001C1D82"/>
    <w:rsid w:val="001C402E"/>
    <w:rsid w:val="001C4260"/>
    <w:rsid w:val="001C59B2"/>
    <w:rsid w:val="001C6FA0"/>
    <w:rsid w:val="001D00C5"/>
    <w:rsid w:val="001D3C7F"/>
    <w:rsid w:val="001D47E7"/>
    <w:rsid w:val="001D4CC4"/>
    <w:rsid w:val="001D6339"/>
    <w:rsid w:val="001D6D57"/>
    <w:rsid w:val="001E3A5E"/>
    <w:rsid w:val="001E710C"/>
    <w:rsid w:val="001F0B00"/>
    <w:rsid w:val="001F303B"/>
    <w:rsid w:val="001F5C56"/>
    <w:rsid w:val="001F7772"/>
    <w:rsid w:val="002132F5"/>
    <w:rsid w:val="00216976"/>
    <w:rsid w:val="00216A4E"/>
    <w:rsid w:val="00216FD0"/>
    <w:rsid w:val="0021759C"/>
    <w:rsid w:val="00220149"/>
    <w:rsid w:val="00220393"/>
    <w:rsid w:val="0022409E"/>
    <w:rsid w:val="00233871"/>
    <w:rsid w:val="0023422B"/>
    <w:rsid w:val="0023476C"/>
    <w:rsid w:val="00235594"/>
    <w:rsid w:val="00236C07"/>
    <w:rsid w:val="00237946"/>
    <w:rsid w:val="00241A92"/>
    <w:rsid w:val="00244FD6"/>
    <w:rsid w:val="002464BD"/>
    <w:rsid w:val="0024651E"/>
    <w:rsid w:val="00250F25"/>
    <w:rsid w:val="0025638A"/>
    <w:rsid w:val="00256963"/>
    <w:rsid w:val="00256AC7"/>
    <w:rsid w:val="002610EF"/>
    <w:rsid w:val="00261EB9"/>
    <w:rsid w:val="0026354C"/>
    <w:rsid w:val="002646F9"/>
    <w:rsid w:val="00264D98"/>
    <w:rsid w:val="00270112"/>
    <w:rsid w:val="00272217"/>
    <w:rsid w:val="002737ED"/>
    <w:rsid w:val="00277F1B"/>
    <w:rsid w:val="00282220"/>
    <w:rsid w:val="00283CD0"/>
    <w:rsid w:val="00284A12"/>
    <w:rsid w:val="00284AC3"/>
    <w:rsid w:val="00291147"/>
    <w:rsid w:val="002913A4"/>
    <w:rsid w:val="002917D3"/>
    <w:rsid w:val="00293641"/>
    <w:rsid w:val="002965A1"/>
    <w:rsid w:val="002A204E"/>
    <w:rsid w:val="002A2581"/>
    <w:rsid w:val="002A5058"/>
    <w:rsid w:val="002B1271"/>
    <w:rsid w:val="002B1F8D"/>
    <w:rsid w:val="002B27B0"/>
    <w:rsid w:val="002B4BFB"/>
    <w:rsid w:val="002B4CBB"/>
    <w:rsid w:val="002B545D"/>
    <w:rsid w:val="002C3D5B"/>
    <w:rsid w:val="002C6D30"/>
    <w:rsid w:val="002D0DC4"/>
    <w:rsid w:val="002D10B4"/>
    <w:rsid w:val="002D2046"/>
    <w:rsid w:val="002D3F3A"/>
    <w:rsid w:val="002D67F6"/>
    <w:rsid w:val="002E438F"/>
    <w:rsid w:val="002F13ED"/>
    <w:rsid w:val="002F3CB0"/>
    <w:rsid w:val="002F400B"/>
    <w:rsid w:val="002F425B"/>
    <w:rsid w:val="002F582E"/>
    <w:rsid w:val="002F625B"/>
    <w:rsid w:val="002F7349"/>
    <w:rsid w:val="00300A5D"/>
    <w:rsid w:val="003055CB"/>
    <w:rsid w:val="00305ACA"/>
    <w:rsid w:val="00306B1A"/>
    <w:rsid w:val="0030757A"/>
    <w:rsid w:val="00314280"/>
    <w:rsid w:val="003156B3"/>
    <w:rsid w:val="00321369"/>
    <w:rsid w:val="003246E8"/>
    <w:rsid w:val="00325E06"/>
    <w:rsid w:val="003275AA"/>
    <w:rsid w:val="00333DA9"/>
    <w:rsid w:val="0033784F"/>
    <w:rsid w:val="003425F5"/>
    <w:rsid w:val="00345625"/>
    <w:rsid w:val="00347001"/>
    <w:rsid w:val="00350481"/>
    <w:rsid w:val="003527B0"/>
    <w:rsid w:val="00361791"/>
    <w:rsid w:val="00361CBC"/>
    <w:rsid w:val="00362CA1"/>
    <w:rsid w:val="003630E5"/>
    <w:rsid w:val="00372245"/>
    <w:rsid w:val="003733C3"/>
    <w:rsid w:val="003752B5"/>
    <w:rsid w:val="003831E0"/>
    <w:rsid w:val="0039440D"/>
    <w:rsid w:val="003944AB"/>
    <w:rsid w:val="003944C2"/>
    <w:rsid w:val="003A1B68"/>
    <w:rsid w:val="003A47D9"/>
    <w:rsid w:val="003A4FA0"/>
    <w:rsid w:val="003A7174"/>
    <w:rsid w:val="003A751E"/>
    <w:rsid w:val="003B1215"/>
    <w:rsid w:val="003B4227"/>
    <w:rsid w:val="003B5C06"/>
    <w:rsid w:val="003C2043"/>
    <w:rsid w:val="003C48F4"/>
    <w:rsid w:val="003C5E99"/>
    <w:rsid w:val="003C690D"/>
    <w:rsid w:val="003D639A"/>
    <w:rsid w:val="003D6402"/>
    <w:rsid w:val="003E099D"/>
    <w:rsid w:val="003E0C1F"/>
    <w:rsid w:val="003E3CF1"/>
    <w:rsid w:val="003E44C3"/>
    <w:rsid w:val="003E4CB6"/>
    <w:rsid w:val="003F25BE"/>
    <w:rsid w:val="003F74D8"/>
    <w:rsid w:val="00400118"/>
    <w:rsid w:val="00400904"/>
    <w:rsid w:val="004020D0"/>
    <w:rsid w:val="00402DE2"/>
    <w:rsid w:val="00405765"/>
    <w:rsid w:val="004064B4"/>
    <w:rsid w:val="00406C64"/>
    <w:rsid w:val="00406D71"/>
    <w:rsid w:val="00407991"/>
    <w:rsid w:val="004100BE"/>
    <w:rsid w:val="0041347B"/>
    <w:rsid w:val="004208B0"/>
    <w:rsid w:val="00421738"/>
    <w:rsid w:val="0042376B"/>
    <w:rsid w:val="0042537D"/>
    <w:rsid w:val="0042566B"/>
    <w:rsid w:val="004326F5"/>
    <w:rsid w:val="00434C43"/>
    <w:rsid w:val="004362B9"/>
    <w:rsid w:val="00442195"/>
    <w:rsid w:val="00442F79"/>
    <w:rsid w:val="0044515C"/>
    <w:rsid w:val="00446756"/>
    <w:rsid w:val="00451D5B"/>
    <w:rsid w:val="004546F1"/>
    <w:rsid w:val="00454F02"/>
    <w:rsid w:val="00455FC7"/>
    <w:rsid w:val="004579B7"/>
    <w:rsid w:val="00457F5F"/>
    <w:rsid w:val="00464388"/>
    <w:rsid w:val="004669FD"/>
    <w:rsid w:val="0046750F"/>
    <w:rsid w:val="00470833"/>
    <w:rsid w:val="00470F8C"/>
    <w:rsid w:val="00471752"/>
    <w:rsid w:val="00476DF6"/>
    <w:rsid w:val="00477330"/>
    <w:rsid w:val="00482575"/>
    <w:rsid w:val="00482B56"/>
    <w:rsid w:val="004856BA"/>
    <w:rsid w:val="00485800"/>
    <w:rsid w:val="00492569"/>
    <w:rsid w:val="00492CD1"/>
    <w:rsid w:val="004974D7"/>
    <w:rsid w:val="00497F76"/>
    <w:rsid w:val="00497F88"/>
    <w:rsid w:val="004B0ECA"/>
    <w:rsid w:val="004B2A30"/>
    <w:rsid w:val="004B3472"/>
    <w:rsid w:val="004B478C"/>
    <w:rsid w:val="004B5F7F"/>
    <w:rsid w:val="004C0F69"/>
    <w:rsid w:val="004C2F19"/>
    <w:rsid w:val="004D3AC7"/>
    <w:rsid w:val="004E1AAA"/>
    <w:rsid w:val="004E28F6"/>
    <w:rsid w:val="004E38EA"/>
    <w:rsid w:val="004E4A5D"/>
    <w:rsid w:val="004F040A"/>
    <w:rsid w:val="004F08E0"/>
    <w:rsid w:val="004F2264"/>
    <w:rsid w:val="004F264F"/>
    <w:rsid w:val="004F34BB"/>
    <w:rsid w:val="004F5DF0"/>
    <w:rsid w:val="00500D15"/>
    <w:rsid w:val="005012AF"/>
    <w:rsid w:val="00503D76"/>
    <w:rsid w:val="00504E37"/>
    <w:rsid w:val="005051AF"/>
    <w:rsid w:val="005061C5"/>
    <w:rsid w:val="005079D9"/>
    <w:rsid w:val="00510469"/>
    <w:rsid w:val="0051257C"/>
    <w:rsid w:val="005145ED"/>
    <w:rsid w:val="00516D7B"/>
    <w:rsid w:val="00517CEF"/>
    <w:rsid w:val="00520D5A"/>
    <w:rsid w:val="00523595"/>
    <w:rsid w:val="00523E34"/>
    <w:rsid w:val="00530317"/>
    <w:rsid w:val="0054314E"/>
    <w:rsid w:val="00553FD8"/>
    <w:rsid w:val="00554263"/>
    <w:rsid w:val="005545E8"/>
    <w:rsid w:val="00556432"/>
    <w:rsid w:val="00560CBC"/>
    <w:rsid w:val="00563B41"/>
    <w:rsid w:val="005643D2"/>
    <w:rsid w:val="005670D8"/>
    <w:rsid w:val="0057088B"/>
    <w:rsid w:val="005762E1"/>
    <w:rsid w:val="00581B90"/>
    <w:rsid w:val="0058314A"/>
    <w:rsid w:val="005832DB"/>
    <w:rsid w:val="00584110"/>
    <w:rsid w:val="0058425F"/>
    <w:rsid w:val="00584317"/>
    <w:rsid w:val="005860AD"/>
    <w:rsid w:val="005879B2"/>
    <w:rsid w:val="005910D0"/>
    <w:rsid w:val="00596FE4"/>
    <w:rsid w:val="00597579"/>
    <w:rsid w:val="005A1417"/>
    <w:rsid w:val="005A2662"/>
    <w:rsid w:val="005A3F2B"/>
    <w:rsid w:val="005A74D7"/>
    <w:rsid w:val="005B07EF"/>
    <w:rsid w:val="005B19ED"/>
    <w:rsid w:val="005B3A38"/>
    <w:rsid w:val="005B4E2D"/>
    <w:rsid w:val="005B6B25"/>
    <w:rsid w:val="005C0E05"/>
    <w:rsid w:val="005C2EE4"/>
    <w:rsid w:val="005C3B23"/>
    <w:rsid w:val="005C3FE7"/>
    <w:rsid w:val="005C41FA"/>
    <w:rsid w:val="005C6635"/>
    <w:rsid w:val="005C67A1"/>
    <w:rsid w:val="005C7D8C"/>
    <w:rsid w:val="005D2F6B"/>
    <w:rsid w:val="005D51BB"/>
    <w:rsid w:val="005D62F3"/>
    <w:rsid w:val="005E389B"/>
    <w:rsid w:val="005E3B8B"/>
    <w:rsid w:val="005E4045"/>
    <w:rsid w:val="005E426E"/>
    <w:rsid w:val="005E5839"/>
    <w:rsid w:val="005E7414"/>
    <w:rsid w:val="005E759A"/>
    <w:rsid w:val="005F2F8C"/>
    <w:rsid w:val="005F4120"/>
    <w:rsid w:val="005F426E"/>
    <w:rsid w:val="005F50C7"/>
    <w:rsid w:val="005F5588"/>
    <w:rsid w:val="005F72DA"/>
    <w:rsid w:val="00603E39"/>
    <w:rsid w:val="006077A4"/>
    <w:rsid w:val="00610D16"/>
    <w:rsid w:val="006145DF"/>
    <w:rsid w:val="00616D64"/>
    <w:rsid w:val="00620001"/>
    <w:rsid w:val="006203A7"/>
    <w:rsid w:val="00620CD1"/>
    <w:rsid w:val="00621216"/>
    <w:rsid w:val="00626488"/>
    <w:rsid w:val="00640209"/>
    <w:rsid w:val="006416DD"/>
    <w:rsid w:val="00643AE0"/>
    <w:rsid w:val="0065270C"/>
    <w:rsid w:val="0066446C"/>
    <w:rsid w:val="00664910"/>
    <w:rsid w:val="006673E0"/>
    <w:rsid w:val="00670AF0"/>
    <w:rsid w:val="00670E5A"/>
    <w:rsid w:val="00671F7E"/>
    <w:rsid w:val="00672411"/>
    <w:rsid w:val="0067337C"/>
    <w:rsid w:val="00675219"/>
    <w:rsid w:val="00675AB0"/>
    <w:rsid w:val="00684EF0"/>
    <w:rsid w:val="006914D9"/>
    <w:rsid w:val="00695E59"/>
    <w:rsid w:val="006970AD"/>
    <w:rsid w:val="006A1F5E"/>
    <w:rsid w:val="006A3821"/>
    <w:rsid w:val="006B4C4A"/>
    <w:rsid w:val="006C28B8"/>
    <w:rsid w:val="006C28E3"/>
    <w:rsid w:val="006C3107"/>
    <w:rsid w:val="006C39E8"/>
    <w:rsid w:val="006C3FBE"/>
    <w:rsid w:val="006C4D2C"/>
    <w:rsid w:val="006C54F0"/>
    <w:rsid w:val="006D0856"/>
    <w:rsid w:val="006D4654"/>
    <w:rsid w:val="006D4BF6"/>
    <w:rsid w:val="006D558F"/>
    <w:rsid w:val="006D6000"/>
    <w:rsid w:val="006D6CD8"/>
    <w:rsid w:val="006D7286"/>
    <w:rsid w:val="006E2D86"/>
    <w:rsid w:val="006E4337"/>
    <w:rsid w:val="006E4624"/>
    <w:rsid w:val="006E4654"/>
    <w:rsid w:val="006E6354"/>
    <w:rsid w:val="006F0943"/>
    <w:rsid w:val="006F1415"/>
    <w:rsid w:val="006F2632"/>
    <w:rsid w:val="006F414C"/>
    <w:rsid w:val="006F6475"/>
    <w:rsid w:val="007003D0"/>
    <w:rsid w:val="007071D0"/>
    <w:rsid w:val="00707D91"/>
    <w:rsid w:val="00710F0F"/>
    <w:rsid w:val="00711BB2"/>
    <w:rsid w:val="00716B56"/>
    <w:rsid w:val="007209DF"/>
    <w:rsid w:val="00722406"/>
    <w:rsid w:val="00724F05"/>
    <w:rsid w:val="007306FA"/>
    <w:rsid w:val="00731CC1"/>
    <w:rsid w:val="0073665B"/>
    <w:rsid w:val="0073778B"/>
    <w:rsid w:val="0074397F"/>
    <w:rsid w:val="00746ACC"/>
    <w:rsid w:val="007507E3"/>
    <w:rsid w:val="007512C1"/>
    <w:rsid w:val="007577F4"/>
    <w:rsid w:val="00763448"/>
    <w:rsid w:val="00763CAF"/>
    <w:rsid w:val="007651AC"/>
    <w:rsid w:val="00772B84"/>
    <w:rsid w:val="00774473"/>
    <w:rsid w:val="00774660"/>
    <w:rsid w:val="007755A8"/>
    <w:rsid w:val="00776B6D"/>
    <w:rsid w:val="007775F1"/>
    <w:rsid w:val="00781712"/>
    <w:rsid w:val="00786DAD"/>
    <w:rsid w:val="007924DB"/>
    <w:rsid w:val="00796BD6"/>
    <w:rsid w:val="00797901"/>
    <w:rsid w:val="007B00FB"/>
    <w:rsid w:val="007B35A6"/>
    <w:rsid w:val="007B3E22"/>
    <w:rsid w:val="007B491C"/>
    <w:rsid w:val="007B57E1"/>
    <w:rsid w:val="007C148B"/>
    <w:rsid w:val="007E32E2"/>
    <w:rsid w:val="007E3465"/>
    <w:rsid w:val="007F3D4C"/>
    <w:rsid w:val="007F7758"/>
    <w:rsid w:val="00803059"/>
    <w:rsid w:val="008036F1"/>
    <w:rsid w:val="00803BC8"/>
    <w:rsid w:val="0080552B"/>
    <w:rsid w:val="00810A91"/>
    <w:rsid w:val="00812ADE"/>
    <w:rsid w:val="008217DB"/>
    <w:rsid w:val="008259EB"/>
    <w:rsid w:val="00827E05"/>
    <w:rsid w:val="00831C66"/>
    <w:rsid w:val="0083572B"/>
    <w:rsid w:val="008401A5"/>
    <w:rsid w:val="008415D8"/>
    <w:rsid w:val="00841DED"/>
    <w:rsid w:val="008455EF"/>
    <w:rsid w:val="00850346"/>
    <w:rsid w:val="00854E93"/>
    <w:rsid w:val="0085635A"/>
    <w:rsid w:val="0085647B"/>
    <w:rsid w:val="008578FF"/>
    <w:rsid w:val="00861720"/>
    <w:rsid w:val="00862BAC"/>
    <w:rsid w:val="008638AD"/>
    <w:rsid w:val="008656C3"/>
    <w:rsid w:val="008726FE"/>
    <w:rsid w:val="008744E8"/>
    <w:rsid w:val="00874B9C"/>
    <w:rsid w:val="00877E8A"/>
    <w:rsid w:val="00880848"/>
    <w:rsid w:val="008810DF"/>
    <w:rsid w:val="00881900"/>
    <w:rsid w:val="00883443"/>
    <w:rsid w:val="0088369C"/>
    <w:rsid w:val="0088394F"/>
    <w:rsid w:val="00892C27"/>
    <w:rsid w:val="00893EDD"/>
    <w:rsid w:val="008959E4"/>
    <w:rsid w:val="008A002E"/>
    <w:rsid w:val="008A00D5"/>
    <w:rsid w:val="008A0337"/>
    <w:rsid w:val="008A105E"/>
    <w:rsid w:val="008A5ABA"/>
    <w:rsid w:val="008A714D"/>
    <w:rsid w:val="008A72B3"/>
    <w:rsid w:val="008A79A7"/>
    <w:rsid w:val="008B3DBB"/>
    <w:rsid w:val="008B55E1"/>
    <w:rsid w:val="008B5D45"/>
    <w:rsid w:val="008B6077"/>
    <w:rsid w:val="008B6721"/>
    <w:rsid w:val="008C2FC9"/>
    <w:rsid w:val="008C51E1"/>
    <w:rsid w:val="008C6B48"/>
    <w:rsid w:val="008C6C92"/>
    <w:rsid w:val="008E0996"/>
    <w:rsid w:val="008E48DA"/>
    <w:rsid w:val="008F0427"/>
    <w:rsid w:val="008F4471"/>
    <w:rsid w:val="008F6EE3"/>
    <w:rsid w:val="008F6F4E"/>
    <w:rsid w:val="008F76D4"/>
    <w:rsid w:val="00901627"/>
    <w:rsid w:val="00902819"/>
    <w:rsid w:val="009043BA"/>
    <w:rsid w:val="00904A09"/>
    <w:rsid w:val="00905136"/>
    <w:rsid w:val="00906D6E"/>
    <w:rsid w:val="00910787"/>
    <w:rsid w:val="0091324C"/>
    <w:rsid w:val="00915F06"/>
    <w:rsid w:val="00921F45"/>
    <w:rsid w:val="00922821"/>
    <w:rsid w:val="009260D8"/>
    <w:rsid w:val="00931E0E"/>
    <w:rsid w:val="00943BA8"/>
    <w:rsid w:val="00947C43"/>
    <w:rsid w:val="0095198D"/>
    <w:rsid w:val="00951F16"/>
    <w:rsid w:val="009570FB"/>
    <w:rsid w:val="00957C98"/>
    <w:rsid w:val="009630EF"/>
    <w:rsid w:val="00970639"/>
    <w:rsid w:val="00970982"/>
    <w:rsid w:val="00972A5E"/>
    <w:rsid w:val="00973E0D"/>
    <w:rsid w:val="009741A0"/>
    <w:rsid w:val="00975215"/>
    <w:rsid w:val="00976A29"/>
    <w:rsid w:val="00977E73"/>
    <w:rsid w:val="0098200F"/>
    <w:rsid w:val="0098218C"/>
    <w:rsid w:val="00983CE6"/>
    <w:rsid w:val="00985AEE"/>
    <w:rsid w:val="00985BF9"/>
    <w:rsid w:val="009871E9"/>
    <w:rsid w:val="00990766"/>
    <w:rsid w:val="00991C2C"/>
    <w:rsid w:val="00994235"/>
    <w:rsid w:val="00995105"/>
    <w:rsid w:val="009A21E6"/>
    <w:rsid w:val="009A285F"/>
    <w:rsid w:val="009A2DE9"/>
    <w:rsid w:val="009A420C"/>
    <w:rsid w:val="009A541E"/>
    <w:rsid w:val="009B0E4E"/>
    <w:rsid w:val="009B4173"/>
    <w:rsid w:val="009B689A"/>
    <w:rsid w:val="009B75C2"/>
    <w:rsid w:val="009C22AF"/>
    <w:rsid w:val="009D181F"/>
    <w:rsid w:val="009D256D"/>
    <w:rsid w:val="009D2615"/>
    <w:rsid w:val="009D52E4"/>
    <w:rsid w:val="009D5F58"/>
    <w:rsid w:val="009E277F"/>
    <w:rsid w:val="009E38F8"/>
    <w:rsid w:val="009E4798"/>
    <w:rsid w:val="009E583F"/>
    <w:rsid w:val="009E6C56"/>
    <w:rsid w:val="009E6D6B"/>
    <w:rsid w:val="009F07A7"/>
    <w:rsid w:val="009F4EB6"/>
    <w:rsid w:val="009F5893"/>
    <w:rsid w:val="009F58C7"/>
    <w:rsid w:val="009F6BA8"/>
    <w:rsid w:val="00A0136D"/>
    <w:rsid w:val="00A06F25"/>
    <w:rsid w:val="00A07C82"/>
    <w:rsid w:val="00A10180"/>
    <w:rsid w:val="00A11C02"/>
    <w:rsid w:val="00A12863"/>
    <w:rsid w:val="00A13A4E"/>
    <w:rsid w:val="00A202E8"/>
    <w:rsid w:val="00A20AB3"/>
    <w:rsid w:val="00A20D2E"/>
    <w:rsid w:val="00A24BAE"/>
    <w:rsid w:val="00A33C39"/>
    <w:rsid w:val="00A34499"/>
    <w:rsid w:val="00A35F53"/>
    <w:rsid w:val="00A41275"/>
    <w:rsid w:val="00A436F0"/>
    <w:rsid w:val="00A43AC8"/>
    <w:rsid w:val="00A54916"/>
    <w:rsid w:val="00A55897"/>
    <w:rsid w:val="00A55E4F"/>
    <w:rsid w:val="00A56BB5"/>
    <w:rsid w:val="00A64388"/>
    <w:rsid w:val="00A7111F"/>
    <w:rsid w:val="00A71C81"/>
    <w:rsid w:val="00A7245C"/>
    <w:rsid w:val="00A76C0D"/>
    <w:rsid w:val="00A813DE"/>
    <w:rsid w:val="00A8198C"/>
    <w:rsid w:val="00A82E85"/>
    <w:rsid w:val="00A83A1B"/>
    <w:rsid w:val="00A845A6"/>
    <w:rsid w:val="00A8545C"/>
    <w:rsid w:val="00A85920"/>
    <w:rsid w:val="00A933B1"/>
    <w:rsid w:val="00A959F9"/>
    <w:rsid w:val="00A96470"/>
    <w:rsid w:val="00AA499B"/>
    <w:rsid w:val="00AA6AC7"/>
    <w:rsid w:val="00AB0636"/>
    <w:rsid w:val="00AB3329"/>
    <w:rsid w:val="00AB336C"/>
    <w:rsid w:val="00AB50DA"/>
    <w:rsid w:val="00AB7933"/>
    <w:rsid w:val="00AC0054"/>
    <w:rsid w:val="00AC3A0B"/>
    <w:rsid w:val="00AC4981"/>
    <w:rsid w:val="00AC5018"/>
    <w:rsid w:val="00AD0F29"/>
    <w:rsid w:val="00AD3101"/>
    <w:rsid w:val="00AD5886"/>
    <w:rsid w:val="00AD657C"/>
    <w:rsid w:val="00AD7B4F"/>
    <w:rsid w:val="00AE1071"/>
    <w:rsid w:val="00AE2160"/>
    <w:rsid w:val="00AE2B6B"/>
    <w:rsid w:val="00AE46CB"/>
    <w:rsid w:val="00AE4862"/>
    <w:rsid w:val="00AE66BA"/>
    <w:rsid w:val="00AE6CD6"/>
    <w:rsid w:val="00AF2F50"/>
    <w:rsid w:val="00AF2FED"/>
    <w:rsid w:val="00AF3FDD"/>
    <w:rsid w:val="00B04274"/>
    <w:rsid w:val="00B05C0B"/>
    <w:rsid w:val="00B064FB"/>
    <w:rsid w:val="00B06AE7"/>
    <w:rsid w:val="00B076D8"/>
    <w:rsid w:val="00B07BA2"/>
    <w:rsid w:val="00B07F52"/>
    <w:rsid w:val="00B109BF"/>
    <w:rsid w:val="00B15BBE"/>
    <w:rsid w:val="00B20824"/>
    <w:rsid w:val="00B2366E"/>
    <w:rsid w:val="00B238AC"/>
    <w:rsid w:val="00B24B0C"/>
    <w:rsid w:val="00B25862"/>
    <w:rsid w:val="00B307D5"/>
    <w:rsid w:val="00B31447"/>
    <w:rsid w:val="00B3613A"/>
    <w:rsid w:val="00B42446"/>
    <w:rsid w:val="00B45313"/>
    <w:rsid w:val="00B46224"/>
    <w:rsid w:val="00B50A84"/>
    <w:rsid w:val="00B5304E"/>
    <w:rsid w:val="00B531EE"/>
    <w:rsid w:val="00B54181"/>
    <w:rsid w:val="00B563E5"/>
    <w:rsid w:val="00B56B29"/>
    <w:rsid w:val="00B60215"/>
    <w:rsid w:val="00B64FA7"/>
    <w:rsid w:val="00B70035"/>
    <w:rsid w:val="00B70C7E"/>
    <w:rsid w:val="00B74D06"/>
    <w:rsid w:val="00B8066E"/>
    <w:rsid w:val="00B8163F"/>
    <w:rsid w:val="00B95530"/>
    <w:rsid w:val="00B9689F"/>
    <w:rsid w:val="00BA212C"/>
    <w:rsid w:val="00BA382D"/>
    <w:rsid w:val="00BA7DA4"/>
    <w:rsid w:val="00BB3D6D"/>
    <w:rsid w:val="00BB59F4"/>
    <w:rsid w:val="00BB75F2"/>
    <w:rsid w:val="00BB7C57"/>
    <w:rsid w:val="00BC0713"/>
    <w:rsid w:val="00BC28F1"/>
    <w:rsid w:val="00BD0CE3"/>
    <w:rsid w:val="00BD3069"/>
    <w:rsid w:val="00BD5974"/>
    <w:rsid w:val="00BD7010"/>
    <w:rsid w:val="00BE696F"/>
    <w:rsid w:val="00BE69CD"/>
    <w:rsid w:val="00BE78CD"/>
    <w:rsid w:val="00BF1625"/>
    <w:rsid w:val="00BF6208"/>
    <w:rsid w:val="00C04077"/>
    <w:rsid w:val="00C04DCD"/>
    <w:rsid w:val="00C05451"/>
    <w:rsid w:val="00C05557"/>
    <w:rsid w:val="00C05E57"/>
    <w:rsid w:val="00C10B6C"/>
    <w:rsid w:val="00C15622"/>
    <w:rsid w:val="00C16417"/>
    <w:rsid w:val="00C17D4F"/>
    <w:rsid w:val="00C22C82"/>
    <w:rsid w:val="00C23C7D"/>
    <w:rsid w:val="00C24EB4"/>
    <w:rsid w:val="00C251BA"/>
    <w:rsid w:val="00C25F9C"/>
    <w:rsid w:val="00C30D1F"/>
    <w:rsid w:val="00C30FDD"/>
    <w:rsid w:val="00C310C1"/>
    <w:rsid w:val="00C312B1"/>
    <w:rsid w:val="00C32C57"/>
    <w:rsid w:val="00C34EE8"/>
    <w:rsid w:val="00C37FC5"/>
    <w:rsid w:val="00C415DE"/>
    <w:rsid w:val="00C42F63"/>
    <w:rsid w:val="00C43824"/>
    <w:rsid w:val="00C507F4"/>
    <w:rsid w:val="00C6256F"/>
    <w:rsid w:val="00C63A33"/>
    <w:rsid w:val="00C6592C"/>
    <w:rsid w:val="00C71586"/>
    <w:rsid w:val="00C74398"/>
    <w:rsid w:val="00C76D9E"/>
    <w:rsid w:val="00C77B14"/>
    <w:rsid w:val="00C82CED"/>
    <w:rsid w:val="00C83135"/>
    <w:rsid w:val="00C8444E"/>
    <w:rsid w:val="00C84BF4"/>
    <w:rsid w:val="00C86C9E"/>
    <w:rsid w:val="00C92176"/>
    <w:rsid w:val="00C93EFC"/>
    <w:rsid w:val="00C97226"/>
    <w:rsid w:val="00C97365"/>
    <w:rsid w:val="00CA0746"/>
    <w:rsid w:val="00CA2FBC"/>
    <w:rsid w:val="00CA637B"/>
    <w:rsid w:val="00CA6759"/>
    <w:rsid w:val="00CB2846"/>
    <w:rsid w:val="00CB5F7D"/>
    <w:rsid w:val="00CC4697"/>
    <w:rsid w:val="00CC6774"/>
    <w:rsid w:val="00CC76DA"/>
    <w:rsid w:val="00CD07AD"/>
    <w:rsid w:val="00CD6D9C"/>
    <w:rsid w:val="00CE0149"/>
    <w:rsid w:val="00CE1662"/>
    <w:rsid w:val="00CE2394"/>
    <w:rsid w:val="00CE417D"/>
    <w:rsid w:val="00CE5683"/>
    <w:rsid w:val="00CE71BF"/>
    <w:rsid w:val="00CF0E2E"/>
    <w:rsid w:val="00CF77E0"/>
    <w:rsid w:val="00D01519"/>
    <w:rsid w:val="00D01D06"/>
    <w:rsid w:val="00D05E27"/>
    <w:rsid w:val="00D05F47"/>
    <w:rsid w:val="00D15227"/>
    <w:rsid w:val="00D17FFA"/>
    <w:rsid w:val="00D21980"/>
    <w:rsid w:val="00D2419F"/>
    <w:rsid w:val="00D24A05"/>
    <w:rsid w:val="00D24B87"/>
    <w:rsid w:val="00D278D8"/>
    <w:rsid w:val="00D31579"/>
    <w:rsid w:val="00D317BC"/>
    <w:rsid w:val="00D3196C"/>
    <w:rsid w:val="00D37C56"/>
    <w:rsid w:val="00D43309"/>
    <w:rsid w:val="00D43896"/>
    <w:rsid w:val="00D43EBA"/>
    <w:rsid w:val="00D45508"/>
    <w:rsid w:val="00D471F4"/>
    <w:rsid w:val="00D47EE2"/>
    <w:rsid w:val="00D5225F"/>
    <w:rsid w:val="00D52C3E"/>
    <w:rsid w:val="00D604AE"/>
    <w:rsid w:val="00D6155E"/>
    <w:rsid w:val="00D628C8"/>
    <w:rsid w:val="00D66606"/>
    <w:rsid w:val="00D73821"/>
    <w:rsid w:val="00D74BA7"/>
    <w:rsid w:val="00D7527F"/>
    <w:rsid w:val="00D760E8"/>
    <w:rsid w:val="00D77233"/>
    <w:rsid w:val="00D77A0D"/>
    <w:rsid w:val="00D80EA9"/>
    <w:rsid w:val="00D81BBF"/>
    <w:rsid w:val="00D860BF"/>
    <w:rsid w:val="00D9001C"/>
    <w:rsid w:val="00D906A0"/>
    <w:rsid w:val="00D90F3D"/>
    <w:rsid w:val="00D936EF"/>
    <w:rsid w:val="00D94ACC"/>
    <w:rsid w:val="00D94F9B"/>
    <w:rsid w:val="00D96FD9"/>
    <w:rsid w:val="00D97A4C"/>
    <w:rsid w:val="00DA2A1A"/>
    <w:rsid w:val="00DA30AE"/>
    <w:rsid w:val="00DA3766"/>
    <w:rsid w:val="00DA5022"/>
    <w:rsid w:val="00DA7353"/>
    <w:rsid w:val="00DB0161"/>
    <w:rsid w:val="00DB2143"/>
    <w:rsid w:val="00DB2D90"/>
    <w:rsid w:val="00DB3EAF"/>
    <w:rsid w:val="00DC1977"/>
    <w:rsid w:val="00DC1BBC"/>
    <w:rsid w:val="00DC4404"/>
    <w:rsid w:val="00DC4D4E"/>
    <w:rsid w:val="00DC7DE8"/>
    <w:rsid w:val="00DD37C7"/>
    <w:rsid w:val="00DD51B2"/>
    <w:rsid w:val="00DD547B"/>
    <w:rsid w:val="00DD660C"/>
    <w:rsid w:val="00DD702E"/>
    <w:rsid w:val="00DE1F19"/>
    <w:rsid w:val="00DE3D5D"/>
    <w:rsid w:val="00DE6F2C"/>
    <w:rsid w:val="00DF14DD"/>
    <w:rsid w:val="00DF1C33"/>
    <w:rsid w:val="00DF3050"/>
    <w:rsid w:val="00DF3492"/>
    <w:rsid w:val="00DF5B8D"/>
    <w:rsid w:val="00DF61E3"/>
    <w:rsid w:val="00E02710"/>
    <w:rsid w:val="00E02DE4"/>
    <w:rsid w:val="00E0630D"/>
    <w:rsid w:val="00E0664E"/>
    <w:rsid w:val="00E07311"/>
    <w:rsid w:val="00E079D1"/>
    <w:rsid w:val="00E101BF"/>
    <w:rsid w:val="00E14D6A"/>
    <w:rsid w:val="00E14EB6"/>
    <w:rsid w:val="00E16508"/>
    <w:rsid w:val="00E23D34"/>
    <w:rsid w:val="00E2546E"/>
    <w:rsid w:val="00E25EBA"/>
    <w:rsid w:val="00E26481"/>
    <w:rsid w:val="00E31852"/>
    <w:rsid w:val="00E34390"/>
    <w:rsid w:val="00E3444C"/>
    <w:rsid w:val="00E36FC1"/>
    <w:rsid w:val="00E4434F"/>
    <w:rsid w:val="00E5428B"/>
    <w:rsid w:val="00E54330"/>
    <w:rsid w:val="00E62013"/>
    <w:rsid w:val="00E62605"/>
    <w:rsid w:val="00E65543"/>
    <w:rsid w:val="00E65FC4"/>
    <w:rsid w:val="00E674FB"/>
    <w:rsid w:val="00E73FC9"/>
    <w:rsid w:val="00E74BD1"/>
    <w:rsid w:val="00E81320"/>
    <w:rsid w:val="00E83447"/>
    <w:rsid w:val="00E87350"/>
    <w:rsid w:val="00E90588"/>
    <w:rsid w:val="00E9321B"/>
    <w:rsid w:val="00E93FAB"/>
    <w:rsid w:val="00E947F9"/>
    <w:rsid w:val="00E95B89"/>
    <w:rsid w:val="00E969BB"/>
    <w:rsid w:val="00E97E00"/>
    <w:rsid w:val="00EA0041"/>
    <w:rsid w:val="00EA27AC"/>
    <w:rsid w:val="00EA2F20"/>
    <w:rsid w:val="00EA40F8"/>
    <w:rsid w:val="00EA52CC"/>
    <w:rsid w:val="00EA56AB"/>
    <w:rsid w:val="00EA5A84"/>
    <w:rsid w:val="00EB337F"/>
    <w:rsid w:val="00EB4B20"/>
    <w:rsid w:val="00EC4375"/>
    <w:rsid w:val="00EC506E"/>
    <w:rsid w:val="00ED19EA"/>
    <w:rsid w:val="00ED353C"/>
    <w:rsid w:val="00ED3A33"/>
    <w:rsid w:val="00ED7E3F"/>
    <w:rsid w:val="00EE0472"/>
    <w:rsid w:val="00EE2CD2"/>
    <w:rsid w:val="00EE3C04"/>
    <w:rsid w:val="00EE4735"/>
    <w:rsid w:val="00EE64CC"/>
    <w:rsid w:val="00EF029F"/>
    <w:rsid w:val="00EF2297"/>
    <w:rsid w:val="00EF48CB"/>
    <w:rsid w:val="00F00C95"/>
    <w:rsid w:val="00F01229"/>
    <w:rsid w:val="00F01F0C"/>
    <w:rsid w:val="00F02BF3"/>
    <w:rsid w:val="00F0522A"/>
    <w:rsid w:val="00F05609"/>
    <w:rsid w:val="00F05A85"/>
    <w:rsid w:val="00F05F32"/>
    <w:rsid w:val="00F0616A"/>
    <w:rsid w:val="00F107DA"/>
    <w:rsid w:val="00F10F46"/>
    <w:rsid w:val="00F15C68"/>
    <w:rsid w:val="00F21DA7"/>
    <w:rsid w:val="00F22E19"/>
    <w:rsid w:val="00F274C1"/>
    <w:rsid w:val="00F27C8D"/>
    <w:rsid w:val="00F31144"/>
    <w:rsid w:val="00F32093"/>
    <w:rsid w:val="00F3334F"/>
    <w:rsid w:val="00F339D2"/>
    <w:rsid w:val="00F35A42"/>
    <w:rsid w:val="00F35E04"/>
    <w:rsid w:val="00F36D4C"/>
    <w:rsid w:val="00F3798C"/>
    <w:rsid w:val="00F401DA"/>
    <w:rsid w:val="00F46106"/>
    <w:rsid w:val="00F471B0"/>
    <w:rsid w:val="00F473BE"/>
    <w:rsid w:val="00F51FE4"/>
    <w:rsid w:val="00F52E6A"/>
    <w:rsid w:val="00F52E99"/>
    <w:rsid w:val="00F578F8"/>
    <w:rsid w:val="00F613F5"/>
    <w:rsid w:val="00F62AA9"/>
    <w:rsid w:val="00F63291"/>
    <w:rsid w:val="00F65D78"/>
    <w:rsid w:val="00F6702D"/>
    <w:rsid w:val="00F716C5"/>
    <w:rsid w:val="00F74A55"/>
    <w:rsid w:val="00F851AB"/>
    <w:rsid w:val="00F85622"/>
    <w:rsid w:val="00F85B13"/>
    <w:rsid w:val="00F87377"/>
    <w:rsid w:val="00F92DD9"/>
    <w:rsid w:val="00F931E6"/>
    <w:rsid w:val="00F94261"/>
    <w:rsid w:val="00F964CA"/>
    <w:rsid w:val="00FA0C5B"/>
    <w:rsid w:val="00FA3546"/>
    <w:rsid w:val="00FA5582"/>
    <w:rsid w:val="00FB0E61"/>
    <w:rsid w:val="00FB1B98"/>
    <w:rsid w:val="00FB1E07"/>
    <w:rsid w:val="00FB2280"/>
    <w:rsid w:val="00FB4841"/>
    <w:rsid w:val="00FB5F45"/>
    <w:rsid w:val="00FC12CC"/>
    <w:rsid w:val="00FC43EA"/>
    <w:rsid w:val="00FC6D6E"/>
    <w:rsid w:val="00FC70D4"/>
    <w:rsid w:val="00FD4260"/>
    <w:rsid w:val="00FD767C"/>
    <w:rsid w:val="00FE0DC8"/>
    <w:rsid w:val="00FE0E2E"/>
    <w:rsid w:val="00FE17D2"/>
    <w:rsid w:val="00FE62A2"/>
    <w:rsid w:val="00FF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937B5E3"/>
  <w15:docId w15:val="{ADF75A0A-023E-42EF-8855-5E87AD6B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27C8D"/>
  </w:style>
  <w:style w:type="paragraph" w:styleId="Ttulo1">
    <w:name w:val="heading 1"/>
    <w:basedOn w:val="Normal"/>
    <w:next w:val="Normal"/>
    <w:qFormat/>
    <w:rsid w:val="00711BB2"/>
    <w:pPr>
      <w:keepNext/>
      <w:keepLines/>
      <w:numPr>
        <w:numId w:val="3"/>
      </w:numPr>
      <w:spacing w:line="360" w:lineRule="auto"/>
      <w:jc w:val="center"/>
      <w:outlineLvl w:val="0"/>
    </w:pPr>
    <w:rPr>
      <w:rFonts w:eastAsia="Arial"/>
      <w:b/>
      <w:sz w:val="32"/>
      <w:szCs w:val="32"/>
    </w:rPr>
  </w:style>
  <w:style w:type="paragraph" w:styleId="Ttulo2">
    <w:name w:val="heading 2"/>
    <w:basedOn w:val="Prrafodelista"/>
    <w:next w:val="Normal"/>
    <w:qFormat/>
    <w:rsid w:val="00711BB2"/>
    <w:pPr>
      <w:numPr>
        <w:ilvl w:val="1"/>
        <w:numId w:val="3"/>
      </w:numPr>
      <w:spacing w:after="120" w:line="360" w:lineRule="auto"/>
      <w:contextualSpacing w:val="0"/>
      <w:jc w:val="both"/>
      <w:outlineLvl w:val="1"/>
    </w:pPr>
    <w:rPr>
      <w:b/>
    </w:rPr>
  </w:style>
  <w:style w:type="paragraph" w:styleId="Ttulo3">
    <w:name w:val="heading 3"/>
    <w:basedOn w:val="Normal"/>
    <w:next w:val="Normal"/>
    <w:rsid w:val="00FA0C5B"/>
    <w:pPr>
      <w:keepNext/>
      <w:keepLines/>
      <w:numPr>
        <w:ilvl w:val="2"/>
        <w:numId w:val="3"/>
      </w:numPr>
      <w:spacing w:before="200"/>
      <w:outlineLvl w:val="2"/>
    </w:pPr>
    <w:rPr>
      <w:rFonts w:eastAsia="Cambria" w:cs="Cambria"/>
      <w:b/>
      <w:color w:val="auto"/>
    </w:rPr>
  </w:style>
  <w:style w:type="paragraph" w:styleId="Ttulo4">
    <w:name w:val="heading 4"/>
    <w:basedOn w:val="Normal"/>
    <w:next w:val="Normal"/>
    <w:pPr>
      <w:keepNext/>
      <w:keepLines/>
      <w:numPr>
        <w:ilvl w:val="3"/>
        <w:numId w:val="3"/>
      </w:numPr>
      <w:spacing w:before="240" w:after="40"/>
      <w:contextualSpacing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numPr>
        <w:ilvl w:val="4"/>
        <w:numId w:val="3"/>
      </w:numPr>
      <w:spacing w:before="240" w:after="60"/>
      <w:outlineLvl w:val="4"/>
    </w:pPr>
    <w:rPr>
      <w:b/>
      <w:i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numPr>
        <w:ilvl w:val="5"/>
        <w:numId w:val="3"/>
      </w:numPr>
      <w:spacing w:before="240" w:after="60"/>
      <w:outlineLvl w:val="5"/>
    </w:pPr>
    <w:rPr>
      <w:b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2819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2819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2819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qFormat/>
    <w:rsid w:val="0002193E"/>
    <w:pPr>
      <w:keepNext/>
      <w:keepLines/>
      <w:spacing w:line="360" w:lineRule="auto"/>
      <w:jc w:val="center"/>
    </w:pPr>
    <w:rPr>
      <w:rFonts w:eastAsia="Cambria" w:cs="Cambria"/>
      <w:b/>
      <w:caps/>
      <w:sz w:val="3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200" w:line="276" w:lineRule="auto"/>
    </w:pPr>
    <w:rPr>
      <w:rFonts w:ascii="Cambria" w:eastAsia="Cambria" w:hAnsi="Cambria" w:cs="Cambria"/>
      <w:i/>
      <w:color w:val="4F81BD"/>
    </w:rPr>
  </w:style>
  <w:style w:type="table" w:customStyle="1" w:styleId="11">
    <w:name w:val="11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</w:tblPr>
  </w:style>
  <w:style w:type="table" w:customStyle="1" w:styleId="9">
    <w:name w:val="9"/>
    <w:basedOn w:val="TableNormal"/>
    <w:tblPr>
      <w:tblStyleRowBandSize w:val="1"/>
      <w:tblStyleColBandSize w:val="1"/>
    </w:tblPr>
  </w:style>
  <w:style w:type="table" w:customStyle="1" w:styleId="8">
    <w:name w:val="8"/>
    <w:basedOn w:val="TableNormal"/>
    <w:tblPr>
      <w:tblStyleRowBandSize w:val="1"/>
      <w:tblStyleColBandSize w:val="1"/>
    </w:tblPr>
  </w:style>
  <w:style w:type="table" w:customStyle="1" w:styleId="7">
    <w:name w:val="7"/>
    <w:basedOn w:val="TableNormal"/>
    <w:tblPr>
      <w:tblStyleRowBandSize w:val="1"/>
      <w:tblStyleColBandSize w:val="1"/>
    </w:tblPr>
  </w:style>
  <w:style w:type="table" w:customStyle="1" w:styleId="6">
    <w:name w:val="6"/>
    <w:basedOn w:val="TableNormal"/>
    <w:tblPr>
      <w:tblStyleRowBandSize w:val="1"/>
      <w:tblStyleColBandSize w:val="1"/>
    </w:tblPr>
  </w:style>
  <w:style w:type="table" w:customStyle="1" w:styleId="5">
    <w:name w:val="5"/>
    <w:basedOn w:val="TableNormal"/>
    <w:tblPr>
      <w:tblStyleRowBandSize w:val="1"/>
      <w:tblStyleColBandSize w:val="1"/>
    </w:tblPr>
  </w:style>
  <w:style w:type="table" w:customStyle="1" w:styleId="4">
    <w:name w:val="4"/>
    <w:basedOn w:val="TableNormal"/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8A00D5"/>
    <w:pPr>
      <w:contextualSpacing/>
      <w:jc w:val="center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EA004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004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A0041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238A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38A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238AC"/>
    <w:rPr>
      <w:color w:val="0563C1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rsid w:val="00C23C7D"/>
    <w:pPr>
      <w:numPr>
        <w:numId w:val="4"/>
      </w:numPr>
      <w:tabs>
        <w:tab w:val="left" w:leader="dot" w:pos="8080"/>
        <w:tab w:val="right" w:leader="dot" w:pos="8210"/>
      </w:tabs>
      <w:spacing w:line="360" w:lineRule="auto"/>
      <w:ind w:left="284" w:hanging="295"/>
      <w:jc w:val="center"/>
    </w:pPr>
    <w:rPr>
      <w:rFonts w:ascii="Arial" w:hAnsi="Arial" w:cs="Arial"/>
      <w:b/>
      <w:caps/>
      <w:noProof/>
      <w:color w:val="auto"/>
      <w:sz w:val="22"/>
      <w:lang w:val="es-ES" w:eastAsia="es-ES"/>
    </w:rPr>
  </w:style>
  <w:style w:type="paragraph" w:styleId="TDC2">
    <w:name w:val="toc 2"/>
    <w:basedOn w:val="Normal"/>
    <w:next w:val="Normal"/>
    <w:autoRedefine/>
    <w:uiPriority w:val="39"/>
    <w:rsid w:val="00E34390"/>
    <w:pPr>
      <w:tabs>
        <w:tab w:val="left" w:pos="709"/>
        <w:tab w:val="left" w:pos="1540"/>
        <w:tab w:val="right" w:leader="dot" w:pos="8364"/>
      </w:tabs>
      <w:spacing w:line="360" w:lineRule="auto"/>
    </w:pPr>
    <w:rPr>
      <w:rFonts w:eastAsia="MS Mincho"/>
      <w:color w:val="auto"/>
      <w:sz w:val="28"/>
      <w:lang w:val="es-ES" w:eastAsia="es-ES"/>
    </w:rPr>
  </w:style>
  <w:style w:type="paragraph" w:styleId="TDC3">
    <w:name w:val="toc 3"/>
    <w:basedOn w:val="Normal"/>
    <w:next w:val="Normal"/>
    <w:autoRedefine/>
    <w:uiPriority w:val="39"/>
    <w:rsid w:val="00EE64CC"/>
    <w:pPr>
      <w:tabs>
        <w:tab w:val="left" w:pos="709"/>
        <w:tab w:val="left" w:leader="dot" w:pos="7920"/>
      </w:tabs>
      <w:spacing w:line="360" w:lineRule="auto"/>
    </w:pPr>
    <w:rPr>
      <w:rFonts w:eastAsia="MS Mincho"/>
      <w:color w:val="auto"/>
      <w:sz w:val="28"/>
      <w:lang w:val="es-ES" w:eastAsia="es-ES"/>
    </w:rPr>
  </w:style>
  <w:style w:type="paragraph" w:styleId="Tabladeilustraciones">
    <w:name w:val="table of figures"/>
    <w:basedOn w:val="Normal"/>
    <w:next w:val="Normal"/>
    <w:autoRedefine/>
    <w:uiPriority w:val="99"/>
    <w:rsid w:val="003B4227"/>
    <w:pPr>
      <w:tabs>
        <w:tab w:val="right" w:leader="dot" w:pos="8471"/>
      </w:tabs>
      <w:spacing w:line="360" w:lineRule="auto"/>
      <w:ind w:left="709" w:hanging="709"/>
    </w:pPr>
    <w:rPr>
      <w:rFonts w:eastAsia="MS Mincho"/>
      <w:bCs/>
      <w:noProof/>
      <w:color w:val="auto"/>
      <w:lang w:val="es-ES" w:eastAsia="es-ES"/>
    </w:rPr>
  </w:style>
  <w:style w:type="character" w:styleId="nfasisintenso">
    <w:name w:val="Intense Emphasis"/>
    <w:basedOn w:val="Fuentedeprrafopredeter"/>
    <w:uiPriority w:val="21"/>
    <w:qFormat/>
    <w:rsid w:val="009630EF"/>
    <w:rPr>
      <w:i/>
      <w:iCs/>
      <w:color w:val="5B9BD5" w:themeColor="accent1"/>
    </w:rPr>
  </w:style>
  <w:style w:type="character" w:customStyle="1" w:styleId="apple-converted-space">
    <w:name w:val="apple-converted-space"/>
    <w:basedOn w:val="Fuentedeprrafopredeter"/>
    <w:rsid w:val="00597579"/>
  </w:style>
  <w:style w:type="character" w:styleId="Textoennegrita">
    <w:name w:val="Strong"/>
    <w:basedOn w:val="Fuentedeprrafopredeter"/>
    <w:uiPriority w:val="22"/>
    <w:qFormat/>
    <w:rsid w:val="00597579"/>
    <w:rPr>
      <w:b/>
      <w:bCs/>
    </w:rPr>
  </w:style>
  <w:style w:type="paragraph" w:styleId="TtuloTDC">
    <w:name w:val="TOC Heading"/>
    <w:basedOn w:val="Ttulo1"/>
    <w:next w:val="Normal"/>
    <w:uiPriority w:val="39"/>
    <w:unhideWhenUsed/>
    <w:qFormat/>
    <w:rsid w:val="00FA0C5B"/>
    <w:pPr>
      <w:spacing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</w:rPr>
  </w:style>
  <w:style w:type="paragraph" w:styleId="Lista">
    <w:name w:val="List"/>
    <w:basedOn w:val="Normal"/>
    <w:uiPriority w:val="99"/>
    <w:unhideWhenUsed/>
    <w:rsid w:val="005D62F3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5D62F3"/>
    <w:pPr>
      <w:ind w:left="566" w:hanging="283"/>
      <w:contextualSpacing/>
    </w:pPr>
  </w:style>
  <w:style w:type="paragraph" w:styleId="Lista3">
    <w:name w:val="List 3"/>
    <w:basedOn w:val="Normal"/>
    <w:uiPriority w:val="99"/>
    <w:unhideWhenUsed/>
    <w:rsid w:val="005D62F3"/>
    <w:pPr>
      <w:ind w:left="849" w:hanging="283"/>
      <w:contextualSpacing/>
    </w:pPr>
  </w:style>
  <w:style w:type="paragraph" w:styleId="Listaconvietas">
    <w:name w:val="List Bullet"/>
    <w:basedOn w:val="Normal"/>
    <w:uiPriority w:val="99"/>
    <w:unhideWhenUsed/>
    <w:rsid w:val="005D62F3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5D62F3"/>
    <w:pPr>
      <w:numPr>
        <w:numId w:val="2"/>
      </w:numPr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5D62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D62F3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D62F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D62F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5D62F3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D62F3"/>
  </w:style>
  <w:style w:type="paragraph" w:styleId="Encabezado">
    <w:name w:val="header"/>
    <w:basedOn w:val="Normal"/>
    <w:link w:val="EncabezadoCar"/>
    <w:uiPriority w:val="99"/>
    <w:unhideWhenUsed/>
    <w:rsid w:val="00831C6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1C66"/>
  </w:style>
  <w:style w:type="paragraph" w:styleId="Piedepgina">
    <w:name w:val="footer"/>
    <w:basedOn w:val="Normal"/>
    <w:link w:val="PiedepginaCar"/>
    <w:uiPriority w:val="99"/>
    <w:unhideWhenUsed/>
    <w:rsid w:val="00831C6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1C66"/>
  </w:style>
  <w:style w:type="character" w:styleId="Hipervnculovisitado">
    <w:name w:val="FollowedHyperlink"/>
    <w:basedOn w:val="Fuentedeprrafopredeter"/>
    <w:uiPriority w:val="99"/>
    <w:semiHidden/>
    <w:unhideWhenUsed/>
    <w:rsid w:val="008959E4"/>
    <w:rPr>
      <w:color w:val="954F72" w:themeColor="followed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3196C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3196C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3196C"/>
    <w:rPr>
      <w:vertAlign w:val="superscript"/>
    </w:rPr>
  </w:style>
  <w:style w:type="table" w:styleId="Tablaconcuadrcula">
    <w:name w:val="Table Grid"/>
    <w:basedOn w:val="Tablanormal"/>
    <w:uiPriority w:val="39"/>
    <w:rsid w:val="00901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90281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28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28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DC7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DC7DE8"/>
    <w:rPr>
      <w:rFonts w:ascii="Courier New" w:hAnsi="Courier New" w:cs="Courier New"/>
      <w:color w:val="auto"/>
      <w:sz w:val="20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461D1"/>
    <w:rPr>
      <w:color w:val="605E5C"/>
      <w:shd w:val="clear" w:color="auto" w:fill="E1DFDD"/>
    </w:rPr>
  </w:style>
  <w:style w:type="table" w:styleId="Tablaconcuadrcula4-nfasis2">
    <w:name w:val="Grid Table 4 Accent 2"/>
    <w:basedOn w:val="Tablanormal"/>
    <w:uiPriority w:val="49"/>
    <w:rsid w:val="005051A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Estilo13">
    <w:name w:val="Estilo13"/>
    <w:basedOn w:val="Fuentedeprrafopredeter"/>
    <w:uiPriority w:val="1"/>
    <w:rsid w:val="00C6256F"/>
    <w:rPr>
      <w:rFonts w:ascii="Times New Roman" w:hAnsi="Times New Roman"/>
      <w:sz w:val="24"/>
    </w:rPr>
  </w:style>
  <w:style w:type="paragraph" w:styleId="Revisin">
    <w:name w:val="Revision"/>
    <w:hidden/>
    <w:uiPriority w:val="99"/>
    <w:semiHidden/>
    <w:rsid w:val="00B07F52"/>
  </w:style>
  <w:style w:type="character" w:styleId="Textodelmarcadordeposicin">
    <w:name w:val="Placeholder Text"/>
    <w:basedOn w:val="Fuentedeprrafopredeter"/>
    <w:uiPriority w:val="99"/>
    <w:semiHidden/>
    <w:rsid w:val="00B07F52"/>
    <w:rPr>
      <w:color w:val="808080"/>
    </w:rPr>
  </w:style>
  <w:style w:type="paragraph" w:styleId="Sinespaciado">
    <w:name w:val="No Spacing"/>
    <w:uiPriority w:val="1"/>
    <w:qFormat/>
    <w:rsid w:val="0007184E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24A05"/>
    <w:rPr>
      <w:rFonts w:asciiTheme="minorHAnsi" w:eastAsiaTheme="minorHAnsi" w:hAnsiTheme="minorHAnsi" w:cstheme="minorBidi"/>
      <w:color w:val="auto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6C0D"/>
    <w:pPr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1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waponline.com/IA/article-pdf/17/3/247/577370/ia201029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OS%20Y%20ARCHIVOS%20DESDE%202020\UNIDAD%20DE%20INVESTIGACION\ACTUALIZACION%20DEL%20MANUAL%20DE%20INVESTIGACION%20-%20FAING\FORMATOS\2024\FORMATO%20DE%20TESIS%20Y%20TRABAJOS%20DE%20INVESTIGACI&#211;N%20-%20PLANTILLA%202024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5AB25-B86B-450C-B3F9-951F14C72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DE TESIS Y TRABAJOS DE INVESTIGACIÓN - PLANTILLA 2024</Template>
  <TotalTime>63</TotalTime>
  <Pages>30</Pages>
  <Words>3633</Words>
  <Characters>19982</Characters>
  <Application>Microsoft Office Word</Application>
  <DocSecurity>0</DocSecurity>
  <Lines>166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Lima</Company>
  <LinksUpToDate>false</LinksUpToDate>
  <CharactersWithSpaces>23568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cp:lastPrinted>2022-09-16T14:19:00Z</cp:lastPrinted>
  <dcterms:created xsi:type="dcterms:W3CDTF">2026-10-26T16:18:00Z</dcterms:created>
  <dcterms:modified xsi:type="dcterms:W3CDTF">2026-10-27T17:30:00Z</dcterms:modified>
</cp:coreProperties>
</file>